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E969E1" w14:textId="12FD4928" w:rsidR="00F87859" w:rsidRDefault="00D56852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1338C429" wp14:editId="4A65518F">
            <wp:simplePos x="0" y="0"/>
            <wp:positionH relativeFrom="column">
              <wp:posOffset>-221672</wp:posOffset>
            </wp:positionH>
            <wp:positionV relativeFrom="paragraph">
              <wp:posOffset>-315191</wp:posOffset>
            </wp:positionV>
            <wp:extent cx="2589914" cy="1028700"/>
            <wp:effectExtent l="0" t="0" r="1270" b="0"/>
            <wp:wrapNone/>
            <wp:docPr id="25" name="Picture 25" descr="Te Aka Matua o te Ture Law Commission Logo. The logo is made up of the letters L and C stylised to look like a vine. It is inspired by the Commission’s Māori name, Te Aka Matua o te Ture. In Māori Te Aka Matua refers to the parent vine that Tāwhaki used to climb up to the heavens to seek knowledge. ">
              <a:extLst xmlns:a="http://schemas.openxmlformats.org/drawingml/2006/main">
                <a:ext uri="{FF2B5EF4-FFF2-40B4-BE49-F238E27FC236}">
                  <a16:creationId xmlns:a16="http://schemas.microsoft.com/office/drawing/2014/main" id="{17497A1D-CDBA-44C9-929F-BF74D9A2DC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aw Commission Logo. The logo is made up of the letters L and C stylised to look like a vine. It is inspired by the Commission’s Māori name, Te Aka Matua o te Ture. In Māori Te Aka Matua refers to the parent vine that Tāwhaki used to climb up to the heavens to seek knowledge. 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C183D7F6-B498-43B3-948B-1728B52AA6E4}">
                          <adec:decorative xmlns:a16="http://schemas.microsoft.com/office/drawing/2014/main" xmlns:arto="http://schemas.microsoft.com/office/word/2006/arto" xmlns:adec="http://schemas.microsoft.com/office/drawing/2017/decorative" xmlns:w="http://schemas.openxmlformats.org/wordprocessingml/2006/main" xmlns:w10="urn:schemas-microsoft-com:office:word" xmlns:v="urn:schemas-microsoft-com:vml" xmlns:o="urn:schemas-microsoft-com:office:office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914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38784" behindDoc="0" locked="0" layoutInCell="1" allowOverlap="1" wp14:anchorId="6E48A8BF" wp14:editId="7E541025">
            <wp:simplePos x="0" y="0"/>
            <wp:positionH relativeFrom="margin">
              <wp:posOffset>4750146</wp:posOffset>
            </wp:positionH>
            <wp:positionV relativeFrom="page">
              <wp:posOffset>343304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FCC02" w14:textId="77777777" w:rsidR="00F87859" w:rsidRDefault="00F87859" w:rsidP="00F87859">
      <w:pPr>
        <w:rPr>
          <w:rFonts w:cs="Arial"/>
          <w:szCs w:val="32"/>
        </w:rPr>
      </w:pPr>
    </w:p>
    <w:p w14:paraId="2B923874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38C77CF" w14:textId="77777777" w:rsidR="00F87859" w:rsidRDefault="00F87859" w:rsidP="00F87859">
      <w:pPr>
        <w:rPr>
          <w:rFonts w:cs="Arial"/>
          <w:szCs w:val="32"/>
        </w:rPr>
      </w:pPr>
    </w:p>
    <w:p w14:paraId="5EDD067B" w14:textId="77777777" w:rsidR="00F87859" w:rsidRDefault="00F87859" w:rsidP="00F87859">
      <w:pPr>
        <w:rPr>
          <w:rFonts w:cs="Arial"/>
          <w:szCs w:val="32"/>
        </w:rPr>
      </w:pPr>
    </w:p>
    <w:p w14:paraId="604E850F" w14:textId="77777777" w:rsidR="00F87859" w:rsidRPr="00D56852" w:rsidRDefault="00F87859" w:rsidP="007E7233">
      <w:pPr>
        <w:ind w:left="0"/>
        <w:rPr>
          <w:rFonts w:cs="Arial"/>
          <w:b/>
          <w:sz w:val="6"/>
          <w:szCs w:val="6"/>
        </w:rPr>
      </w:pPr>
    </w:p>
    <w:p w14:paraId="3F536B43" w14:textId="6FC7E75D" w:rsidR="00887F23" w:rsidRPr="00F232B9" w:rsidRDefault="008D72C0" w:rsidP="00F232B9">
      <w:pPr>
        <w:pStyle w:val="Title"/>
      </w:pPr>
      <w:r w:rsidRPr="00F232B9">
        <w:t xml:space="preserve">Review of Adult </w:t>
      </w:r>
      <w:r w:rsidR="00E01A49" w:rsidRPr="00F232B9">
        <w:br/>
      </w:r>
      <w:r w:rsidRPr="00F232B9">
        <w:t xml:space="preserve">Decision-Making Capacity Law – Overview of </w:t>
      </w:r>
      <w:r w:rsidR="00B65A53" w:rsidRPr="00F232B9">
        <w:t>f</w:t>
      </w:r>
      <w:r w:rsidRPr="00F232B9">
        <w:t xml:space="preserve">inal </w:t>
      </w:r>
      <w:r w:rsidR="00B65A53" w:rsidRPr="00F232B9">
        <w:t>r</w:t>
      </w:r>
      <w:r w:rsidRPr="00F232B9">
        <w:t>eport</w:t>
      </w:r>
    </w:p>
    <w:p w14:paraId="7E46C8DF" w14:textId="0E2315D5" w:rsidR="00887F23" w:rsidRDefault="00AD6392" w:rsidP="00F232B9">
      <w:pPr>
        <w:pStyle w:val="Title"/>
      </w:pPr>
      <w:r>
        <w:rPr>
          <w:noProof/>
        </w:rPr>
        <w:drawing>
          <wp:anchor distT="0" distB="0" distL="114300" distR="114300" simplePos="0" relativeHeight="252192768" behindDoc="0" locked="0" layoutInCell="1" allowOverlap="1" wp14:anchorId="1BCDDB71" wp14:editId="22CBBBE7">
            <wp:simplePos x="0" y="0"/>
            <wp:positionH relativeFrom="column">
              <wp:posOffset>1038514</wp:posOffset>
            </wp:positionH>
            <wp:positionV relativeFrom="paragraph">
              <wp:posOffset>269240</wp:posOffset>
            </wp:positionV>
            <wp:extent cx="3607663" cy="3449782"/>
            <wp:effectExtent l="0" t="0" r="0" b="0"/>
            <wp:wrapNone/>
            <wp:docPr id="598211797" name="Picture 598211797" descr="A photo of a person choosing between two different support people. The person is pointing at the person who they want to support them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797" name="choice choose decide support 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07663" cy="3449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95038D" w14:textId="3A58F0DF" w:rsidR="00887F23" w:rsidRDefault="00887F23" w:rsidP="00F232B9">
      <w:pPr>
        <w:pStyle w:val="Title"/>
      </w:pPr>
    </w:p>
    <w:p w14:paraId="7BB631D4" w14:textId="4183B9AC" w:rsidR="00887F23" w:rsidRDefault="00887F23" w:rsidP="00F232B9">
      <w:pPr>
        <w:pStyle w:val="Title"/>
      </w:pPr>
    </w:p>
    <w:p w14:paraId="17A28ABA" w14:textId="77777777" w:rsidR="00887F23" w:rsidRDefault="00887F23" w:rsidP="00F232B9">
      <w:pPr>
        <w:pStyle w:val="Title"/>
      </w:pPr>
    </w:p>
    <w:p w14:paraId="7BA45F7D" w14:textId="77777777" w:rsidR="00F232B9" w:rsidRDefault="00F87859" w:rsidP="00BF5DDC">
      <w:pPr>
        <w:pStyle w:val="Datepublished"/>
        <w:rPr>
          <w:rFonts w:ascii="Metropolis" w:hAnsi="Metropolis"/>
        </w:rPr>
      </w:pPr>
      <w:r w:rsidRPr="00F87859">
        <w:t xml:space="preserve"> </w:t>
      </w:r>
      <w:r w:rsidR="00570380">
        <w:br/>
      </w:r>
      <w:r w:rsidR="00570380" w:rsidRPr="00D56852">
        <w:rPr>
          <w:sz w:val="112"/>
          <w:szCs w:val="94"/>
        </w:rPr>
        <w:br/>
      </w:r>
    </w:p>
    <w:p w14:paraId="51B0CD06" w14:textId="66057D4A" w:rsidR="00F87859" w:rsidRPr="00F232B9" w:rsidRDefault="00887F23" w:rsidP="00BF5DDC">
      <w:pPr>
        <w:pStyle w:val="Datepublished"/>
        <w:rPr>
          <w:rFonts w:ascii="Metropolis" w:hAnsi="Metropolis"/>
        </w:rPr>
      </w:pPr>
      <w:r w:rsidRPr="00F232B9">
        <w:rPr>
          <w:rFonts w:ascii="Metropolis" w:hAnsi="Metropolis"/>
        </w:rPr>
        <w:t xml:space="preserve">Published: </w:t>
      </w:r>
      <w:r w:rsidR="00AA2FE4" w:rsidRPr="00F232B9">
        <w:rPr>
          <w:rFonts w:ascii="Metropolis" w:hAnsi="Metropolis"/>
        </w:rPr>
        <w:t>June</w:t>
      </w:r>
      <w:r w:rsidR="008D72C0" w:rsidRPr="00F232B9">
        <w:rPr>
          <w:rFonts w:ascii="Metropolis" w:hAnsi="Metropolis"/>
        </w:rPr>
        <w:t xml:space="preserve"> 2026</w:t>
      </w:r>
    </w:p>
    <w:p w14:paraId="693124B9" w14:textId="687F1668" w:rsidR="005B51B3" w:rsidRPr="005B51B3" w:rsidRDefault="005B51B3" w:rsidP="005B51B3">
      <w:pPr>
        <w:pStyle w:val="Heading1"/>
      </w:pPr>
      <w:r>
        <w:br w:type="page"/>
      </w:r>
      <w:r>
        <w:rPr>
          <w:noProof/>
          <w:lang w:val="en-NZ" w:eastAsia="en-NZ"/>
        </w:rPr>
        <w:lastRenderedPageBreak/>
        <w:t>Before you start</w:t>
      </w:r>
    </w:p>
    <w:p w14:paraId="1D5AC53F" w14:textId="77777777" w:rsidR="005B51B3" w:rsidRDefault="005B51B3" w:rsidP="005B51B3"/>
    <w:p w14:paraId="3E4DB4EA" w14:textId="77777777" w:rsidR="005B51B3" w:rsidRDefault="005B51B3" w:rsidP="005B51B3">
      <w:r w:rsidRPr="00D13891">
        <w:rPr>
          <w:noProof/>
        </w:rPr>
        <w:drawing>
          <wp:anchor distT="0" distB="0" distL="114300" distR="114300" simplePos="0" relativeHeight="251831296" behindDoc="0" locked="0" layoutInCell="1" allowOverlap="1" wp14:anchorId="181AA77C" wp14:editId="0DF84DA5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22433C" w14:textId="77777777" w:rsidR="005B51B3" w:rsidRDefault="005B51B3" w:rsidP="005B51B3">
      <w:r>
        <w:t>This is a long document.</w:t>
      </w:r>
    </w:p>
    <w:p w14:paraId="2B7A208D" w14:textId="77777777" w:rsidR="005B51B3" w:rsidRDefault="005B51B3" w:rsidP="005B51B3"/>
    <w:p w14:paraId="073F8D34" w14:textId="26613F7C" w:rsidR="005B51B3" w:rsidRDefault="00046932" w:rsidP="005B51B3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30272" behindDoc="1" locked="0" layoutInCell="1" allowOverlap="1" wp14:anchorId="51122310" wp14:editId="09C763B9">
            <wp:simplePos x="0" y="0"/>
            <wp:positionH relativeFrom="column">
              <wp:posOffset>0</wp:posOffset>
            </wp:positionH>
            <wp:positionV relativeFrom="paragraph">
              <wp:posOffset>351155</wp:posOffset>
            </wp:positionV>
            <wp:extent cx="1362710" cy="1927860"/>
            <wp:effectExtent l="0" t="0" r="8890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62710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8BE69" w14:textId="0E53228D" w:rsidR="005B51B3" w:rsidRDefault="005B51B3" w:rsidP="005B51B3">
      <w:r>
        <w:t>It can be hard for some people to read a document this long.</w:t>
      </w:r>
    </w:p>
    <w:p w14:paraId="4C4D96AA" w14:textId="77777777" w:rsidR="005B51B3" w:rsidRDefault="005B51B3" w:rsidP="005B51B3"/>
    <w:p w14:paraId="5799CD66" w14:textId="77777777" w:rsidR="005B51B3" w:rsidRDefault="005B51B3" w:rsidP="005B51B3"/>
    <w:p w14:paraId="4269B37F" w14:textId="77777777" w:rsidR="005B51B3" w:rsidRDefault="005B51B3" w:rsidP="005B51B3">
      <w:r>
        <w:rPr>
          <w:noProof/>
        </w:rPr>
        <w:drawing>
          <wp:anchor distT="0" distB="0" distL="114300" distR="114300" simplePos="0" relativeHeight="251829248" behindDoc="0" locked="0" layoutInCell="1" allowOverlap="1" wp14:anchorId="5A521F85" wp14:editId="41496D33">
            <wp:simplePos x="0" y="0"/>
            <wp:positionH relativeFrom="margin">
              <wp:align>left</wp:align>
            </wp:positionH>
            <wp:positionV relativeFrom="paragraph">
              <wp:posOffset>550469</wp:posOffset>
            </wp:positionV>
            <wp:extent cx="1424427" cy="1310485"/>
            <wp:effectExtent l="0" t="0" r="4445" b="4445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6C17E920" w14:textId="77777777" w:rsidR="005B51B3" w:rsidRDefault="005B51B3" w:rsidP="005B51B3">
      <w:pPr>
        <w:pStyle w:val="Listtoplevel"/>
      </w:pPr>
      <w:r>
        <w:t>read it a few pages at a time</w:t>
      </w:r>
    </w:p>
    <w:p w14:paraId="6C57503B" w14:textId="28A9A50F" w:rsidR="005B51B3" w:rsidRDefault="00B65A53" w:rsidP="003C3A69">
      <w:r w:rsidRPr="00C24664">
        <w:rPr>
          <w:noProof/>
        </w:rPr>
        <w:drawing>
          <wp:anchor distT="0" distB="0" distL="114300" distR="114300" simplePos="0" relativeHeight="251832320" behindDoc="0" locked="0" layoutInCell="1" allowOverlap="1" wp14:anchorId="03924678" wp14:editId="74282C3C">
            <wp:simplePos x="0" y="0"/>
            <wp:positionH relativeFrom="margin">
              <wp:posOffset>0</wp:posOffset>
            </wp:positionH>
            <wp:positionV relativeFrom="paragraph">
              <wp:posOffset>1001395</wp:posOffset>
            </wp:positionV>
            <wp:extent cx="1790065" cy="1092200"/>
            <wp:effectExtent l="0" t="0" r="635" b="0"/>
            <wp:wrapNone/>
            <wp:docPr id="5982117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79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51B3">
        <w:t>set aside some quiet time to look at it</w:t>
      </w:r>
    </w:p>
    <w:p w14:paraId="6CADDEF1" w14:textId="56702E36" w:rsidR="005B51B3" w:rsidRDefault="005B51B3" w:rsidP="005B51B3">
      <w:pPr>
        <w:pStyle w:val="Listtoplevel"/>
      </w:pPr>
      <w:r>
        <w:t>have someone read it with you to support you to understand it.</w:t>
      </w:r>
    </w:p>
    <w:p w14:paraId="6D9731E8" w14:textId="77777777" w:rsidR="005B51B3" w:rsidRDefault="005B51B3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BD2DB0D" w14:textId="20AC45F0" w:rsidR="005B51B3" w:rsidRDefault="005B51B3" w:rsidP="005B51B3">
      <w:pPr>
        <w:pStyle w:val="Heading1"/>
      </w:pPr>
      <w:r>
        <w:lastRenderedPageBreak/>
        <w:t>What you will find in here</w:t>
      </w:r>
    </w:p>
    <w:p w14:paraId="0C03D96A" w14:textId="38C34B3F" w:rsidR="005B51B3" w:rsidRDefault="005B51B3" w:rsidP="005B51B3"/>
    <w:p w14:paraId="372A793E" w14:textId="737A12B1" w:rsidR="005B51B3" w:rsidRDefault="005B51B3" w:rsidP="005B51B3"/>
    <w:p w14:paraId="2D2C01F8" w14:textId="77292D46" w:rsidR="005B51B3" w:rsidRDefault="005B51B3" w:rsidP="005B51B3">
      <w:pPr>
        <w:jc w:val="right"/>
        <w:rPr>
          <w:b/>
          <w:bCs/>
        </w:rPr>
      </w:pPr>
      <w:r>
        <w:rPr>
          <w:b/>
          <w:bCs/>
        </w:rPr>
        <w:t>Page number:</w:t>
      </w:r>
    </w:p>
    <w:p w14:paraId="6F0CFE5F" w14:textId="01BAC913" w:rsidR="005B51B3" w:rsidRDefault="00EF2CFD" w:rsidP="005B51B3">
      <w:r>
        <w:rPr>
          <w:noProof/>
        </w:rPr>
        <w:drawing>
          <wp:anchor distT="0" distB="0" distL="114300" distR="114300" simplePos="0" relativeHeight="252175360" behindDoc="0" locked="0" layoutInCell="1" allowOverlap="1" wp14:anchorId="6EE4D9E1" wp14:editId="36F31FC5">
            <wp:simplePos x="0" y="0"/>
            <wp:positionH relativeFrom="column">
              <wp:posOffset>3175</wp:posOffset>
            </wp:positionH>
            <wp:positionV relativeFrom="paragraph">
              <wp:posOffset>89708</wp:posOffset>
            </wp:positionV>
            <wp:extent cx="1143000" cy="1143000"/>
            <wp:effectExtent l="0" t="0" r="0" b="0"/>
            <wp:wrapNone/>
            <wp:docPr id="598211786" name="Picture 5982117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asy Read Logo 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F3F794" w14:textId="6527A780" w:rsidR="005B51B3" w:rsidRPr="00CE5E3A" w:rsidRDefault="005B51B3" w:rsidP="005B51B3"/>
    <w:p w14:paraId="46569FE7" w14:textId="73622D53" w:rsidR="005B51B3" w:rsidRPr="00CE5E3A" w:rsidRDefault="005B51B3" w:rsidP="00046932">
      <w:pPr>
        <w:pStyle w:val="contentspage"/>
      </w:pPr>
      <w:hyperlink w:anchor="_About_this_Easy" w:history="1">
        <w:r w:rsidRPr="00CE5E3A">
          <w:rPr>
            <w:rStyle w:val="Hyperlink"/>
            <w:color w:val="auto"/>
            <w:u w:val="none"/>
          </w:rPr>
          <w:t>About this Easy Read</w:t>
        </w:r>
        <w:r w:rsidR="00AD6392" w:rsidRPr="00CE5E3A">
          <w:rPr>
            <w:rStyle w:val="Hyperlink"/>
            <w:color w:val="auto"/>
            <w:u w:val="none"/>
          </w:rPr>
          <w:tab/>
          <w:t>4</w:t>
        </w:r>
      </w:hyperlink>
    </w:p>
    <w:p w14:paraId="72F82FFA" w14:textId="2DBF6249" w:rsidR="005B51B3" w:rsidRPr="00CE5E3A" w:rsidRDefault="00EF2CFD" w:rsidP="00046932">
      <w:pPr>
        <w:pStyle w:val="contentspage"/>
      </w:pPr>
      <w:r w:rsidRPr="00CE5E3A">
        <w:rPr>
          <w:noProof/>
        </w:rPr>
        <w:drawing>
          <wp:anchor distT="0" distB="0" distL="114300" distR="114300" simplePos="0" relativeHeight="252177408" behindDoc="0" locked="0" layoutInCell="1" allowOverlap="1" wp14:anchorId="6642768B" wp14:editId="48BA4B42">
            <wp:simplePos x="0" y="0"/>
            <wp:positionH relativeFrom="column">
              <wp:posOffset>-186055</wp:posOffset>
            </wp:positionH>
            <wp:positionV relativeFrom="paragraph">
              <wp:posOffset>417195</wp:posOffset>
            </wp:positionV>
            <wp:extent cx="1330036" cy="1330036"/>
            <wp:effectExtent l="0" t="0" r="0" b="3810"/>
            <wp:wrapNone/>
            <wp:docPr id="598211787" name="Picture 5982117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lipboard bad thumbs down disagre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30036" cy="1330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12489" w14:textId="2D2CE0F8" w:rsidR="005B51B3" w:rsidRPr="00CE5E3A" w:rsidRDefault="005B51B3" w:rsidP="00046932">
      <w:pPr>
        <w:pStyle w:val="contentspage"/>
      </w:pPr>
    </w:p>
    <w:p w14:paraId="247456FC" w14:textId="0A1CCA35" w:rsidR="005B51B3" w:rsidRPr="00CE5E3A" w:rsidRDefault="005B51B3" w:rsidP="00046932">
      <w:pPr>
        <w:pStyle w:val="contentspage"/>
      </w:pPr>
      <w:hyperlink w:anchor="_Problems_with_the" w:history="1">
        <w:r w:rsidRPr="00CE5E3A">
          <w:rPr>
            <w:rStyle w:val="Hyperlink"/>
            <w:color w:val="auto"/>
            <w:u w:val="none"/>
          </w:rPr>
          <w:t>Problems with the PPPR Act</w:t>
        </w:r>
        <w:r w:rsidR="00AD6392" w:rsidRPr="00CE5E3A">
          <w:rPr>
            <w:rStyle w:val="Hyperlink"/>
            <w:color w:val="auto"/>
            <w:u w:val="none"/>
          </w:rPr>
          <w:tab/>
          <w:t>1</w:t>
        </w:r>
      </w:hyperlink>
      <w:r w:rsidR="00EF2CFD">
        <w:t>3</w:t>
      </w:r>
    </w:p>
    <w:p w14:paraId="019A5376" w14:textId="18808A18" w:rsidR="005B51B3" w:rsidRPr="00CE5E3A" w:rsidRDefault="005B51B3" w:rsidP="00046932">
      <w:pPr>
        <w:pStyle w:val="contentspage"/>
      </w:pPr>
    </w:p>
    <w:p w14:paraId="163E855A" w14:textId="5E360670" w:rsidR="005B51B3" w:rsidRPr="00CE5E3A" w:rsidRDefault="005B51B3" w:rsidP="00046932">
      <w:pPr>
        <w:pStyle w:val="contentspage"/>
      </w:pPr>
    </w:p>
    <w:p w14:paraId="1B1FE88A" w14:textId="1193D89C" w:rsidR="005B51B3" w:rsidRPr="00CE5E3A" w:rsidRDefault="002670C6" w:rsidP="00046932">
      <w:pPr>
        <w:pStyle w:val="contentspage"/>
      </w:pPr>
      <w:r>
        <w:t xml:space="preserve">Key </w:t>
      </w:r>
      <w:hyperlink w:anchor="_Recommendations" w:history="1">
        <w:r>
          <w:rPr>
            <w:rStyle w:val="Hyperlink"/>
            <w:color w:val="auto"/>
            <w:u w:val="none"/>
          </w:rPr>
          <w:t>r</w:t>
        </w:r>
        <w:r w:rsidR="005B51B3" w:rsidRPr="00CE5E3A">
          <w:rPr>
            <w:rStyle w:val="Hyperlink"/>
            <w:color w:val="auto"/>
            <w:u w:val="none"/>
          </w:rPr>
          <w:t>ecommendations</w:t>
        </w:r>
        <w:r w:rsidR="00AD6392" w:rsidRPr="00CE5E3A">
          <w:rPr>
            <w:rStyle w:val="Hyperlink"/>
            <w:color w:val="auto"/>
            <w:u w:val="none"/>
          </w:rPr>
          <w:tab/>
        </w:r>
      </w:hyperlink>
      <w:r w:rsidR="00C9547C">
        <w:t>19</w:t>
      </w:r>
    </w:p>
    <w:p w14:paraId="5FA0364C" w14:textId="28528BB5" w:rsidR="005B51B3" w:rsidRPr="00CE5E3A" w:rsidRDefault="00C42FE4" w:rsidP="00046932">
      <w:pPr>
        <w:pStyle w:val="contentspage"/>
      </w:pPr>
      <w:r w:rsidRPr="00CE5E3A">
        <w:rPr>
          <w:rFonts w:eastAsia="Times New Roman"/>
          <w:noProof/>
          <w:lang w:eastAsia="en-NZ"/>
        </w:rPr>
        <w:drawing>
          <wp:anchor distT="0" distB="0" distL="114300" distR="114300" simplePos="0" relativeHeight="252179456" behindDoc="0" locked="0" layoutInCell="1" allowOverlap="1" wp14:anchorId="4AAAA164" wp14:editId="35E662C0">
            <wp:simplePos x="0" y="0"/>
            <wp:positionH relativeFrom="column">
              <wp:posOffset>0</wp:posOffset>
            </wp:positionH>
            <wp:positionV relativeFrom="paragraph">
              <wp:posOffset>298104</wp:posOffset>
            </wp:positionV>
            <wp:extent cx="1403350" cy="1403350"/>
            <wp:effectExtent l="0" t="0" r="6350" b="6350"/>
            <wp:wrapNone/>
            <wp:docPr id="598211788" name="Picture 5982117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Rules Yes List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0AF30" w14:textId="679D86E6" w:rsidR="005B51B3" w:rsidRPr="00CE5E3A" w:rsidRDefault="005B51B3" w:rsidP="00046932">
      <w:pPr>
        <w:pStyle w:val="contentspage"/>
      </w:pPr>
    </w:p>
    <w:p w14:paraId="214D03D1" w14:textId="7124D7C5" w:rsidR="005B51B3" w:rsidRPr="00CE5E3A" w:rsidRDefault="00C42FE4" w:rsidP="00EF2CFD">
      <w:pPr>
        <w:pStyle w:val="contentspage"/>
        <w:ind w:right="804"/>
      </w:pPr>
      <w:r>
        <w:t xml:space="preserve">Key </w:t>
      </w:r>
      <w:hyperlink w:anchor="_Recommendation_1:_The" w:history="1">
        <w:r>
          <w:rPr>
            <w:rStyle w:val="Hyperlink"/>
            <w:color w:val="auto"/>
            <w:u w:val="none"/>
          </w:rPr>
          <w:t>r</w:t>
        </w:r>
        <w:r w:rsidR="005B51B3" w:rsidRPr="00CE5E3A">
          <w:rPr>
            <w:rStyle w:val="Hyperlink"/>
            <w:color w:val="auto"/>
            <w:u w:val="none"/>
          </w:rPr>
          <w:t xml:space="preserve">ecommendation 1: </w:t>
        </w:r>
        <w:r w:rsidR="00EF2CFD">
          <w:rPr>
            <w:rStyle w:val="Hyperlink"/>
            <w:color w:val="auto"/>
            <w:u w:val="none"/>
          </w:rPr>
          <w:br/>
        </w:r>
        <w:r w:rsidR="005B51B3" w:rsidRPr="00CE5E3A">
          <w:rPr>
            <w:rStyle w:val="Hyperlink"/>
            <w:color w:val="auto"/>
            <w:u w:val="none"/>
          </w:rPr>
          <w:t>The new law needs a</w:t>
        </w:r>
        <w:r w:rsidR="00EF2CFD">
          <w:rPr>
            <w:rStyle w:val="Hyperlink"/>
            <w:color w:val="auto"/>
            <w:u w:val="none"/>
          </w:rPr>
          <w:t xml:space="preserve"> c</w:t>
        </w:r>
        <w:r w:rsidR="005B51B3" w:rsidRPr="00CE5E3A">
          <w:rPr>
            <w:rStyle w:val="Hyperlink"/>
            <w:color w:val="auto"/>
            <w:u w:val="none"/>
          </w:rPr>
          <w:t>lear</w:t>
        </w:r>
        <w:r w:rsidR="00EF2CFD">
          <w:rPr>
            <w:rStyle w:val="Hyperlink"/>
            <w:color w:val="auto"/>
            <w:u w:val="none"/>
          </w:rPr>
          <w:t xml:space="preserve"> </w:t>
        </w:r>
        <w:r w:rsidR="005B51B3" w:rsidRPr="00CE5E3A">
          <w:rPr>
            <w:rStyle w:val="Hyperlink"/>
            <w:color w:val="auto"/>
            <w:u w:val="none"/>
          </w:rPr>
          <w:t>purpose</w:t>
        </w:r>
        <w:r w:rsidR="00AD6392" w:rsidRPr="00CE5E3A">
          <w:rPr>
            <w:rStyle w:val="Hyperlink"/>
            <w:color w:val="auto"/>
            <w:u w:val="none"/>
          </w:rPr>
          <w:tab/>
          <w:t>2</w:t>
        </w:r>
      </w:hyperlink>
      <w:r w:rsidR="00C9547C">
        <w:t>1</w:t>
      </w:r>
    </w:p>
    <w:p w14:paraId="7646A548" w14:textId="0F3FA0FD" w:rsidR="005B51B3" w:rsidRPr="00CE5E3A" w:rsidRDefault="005B51B3" w:rsidP="00046932">
      <w:pPr>
        <w:pStyle w:val="contentspage"/>
      </w:pPr>
    </w:p>
    <w:p w14:paraId="170FB7B2" w14:textId="1521258E" w:rsidR="005B51B3" w:rsidRPr="00CE5E3A" w:rsidRDefault="00AD6392" w:rsidP="00046932">
      <w:pPr>
        <w:pStyle w:val="contentspage"/>
      </w:pPr>
      <w:r w:rsidRPr="00CE5E3A">
        <w:rPr>
          <w:noProof/>
        </w:rPr>
        <w:drawing>
          <wp:anchor distT="0" distB="0" distL="114300" distR="114300" simplePos="0" relativeHeight="252181504" behindDoc="0" locked="0" layoutInCell="1" allowOverlap="1" wp14:anchorId="61358655" wp14:editId="45A4D523">
            <wp:simplePos x="0" y="0"/>
            <wp:positionH relativeFrom="column">
              <wp:posOffset>0</wp:posOffset>
            </wp:positionH>
            <wp:positionV relativeFrom="paragraph">
              <wp:posOffset>188653</wp:posOffset>
            </wp:positionV>
            <wp:extent cx="1479550" cy="1106314"/>
            <wp:effectExtent l="0" t="0" r="6350" b="0"/>
            <wp:wrapNone/>
            <wp:docPr id="598211789" name="Picture 5982117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106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F7E6EB" w14:textId="3B13B68A" w:rsidR="005B51B3" w:rsidRPr="00CE5E3A" w:rsidRDefault="00EF2CFD" w:rsidP="00046932">
      <w:pPr>
        <w:pStyle w:val="contentspage"/>
      </w:pPr>
      <w:r>
        <w:t xml:space="preserve">Key </w:t>
      </w:r>
      <w:hyperlink w:anchor="_Recommendation_2:_Supporting" w:history="1">
        <w:r>
          <w:rPr>
            <w:rStyle w:val="Hyperlink"/>
            <w:color w:val="auto"/>
            <w:u w:val="none"/>
          </w:rPr>
          <w:t>r</w:t>
        </w:r>
        <w:r w:rsidR="005B51B3" w:rsidRPr="00CE5E3A">
          <w:rPr>
            <w:rStyle w:val="Hyperlink"/>
            <w:color w:val="auto"/>
            <w:u w:val="none"/>
          </w:rPr>
          <w:t xml:space="preserve">ecommendation 2: </w:t>
        </w:r>
        <w:r>
          <w:rPr>
            <w:rStyle w:val="Hyperlink"/>
            <w:color w:val="auto"/>
            <w:u w:val="none"/>
          </w:rPr>
          <w:br/>
        </w:r>
        <w:r w:rsidR="005B51B3" w:rsidRPr="00CE5E3A">
          <w:rPr>
            <w:rStyle w:val="Hyperlink"/>
            <w:color w:val="auto"/>
            <w:u w:val="none"/>
          </w:rPr>
          <w:t xml:space="preserve">Supporting people to make </w:t>
        </w:r>
        <w:r>
          <w:rPr>
            <w:rStyle w:val="Hyperlink"/>
            <w:color w:val="auto"/>
            <w:u w:val="none"/>
          </w:rPr>
          <w:br/>
        </w:r>
        <w:r w:rsidR="005B51B3" w:rsidRPr="00CE5E3A">
          <w:rPr>
            <w:rStyle w:val="Hyperlink"/>
            <w:color w:val="auto"/>
            <w:u w:val="none"/>
          </w:rPr>
          <w:t>decisions</w:t>
        </w:r>
        <w:r w:rsidR="00AD6392" w:rsidRPr="00CE5E3A">
          <w:rPr>
            <w:rStyle w:val="Hyperlink"/>
            <w:color w:val="auto"/>
            <w:u w:val="none"/>
          </w:rPr>
          <w:tab/>
          <w:t>2</w:t>
        </w:r>
      </w:hyperlink>
      <w:r w:rsidR="00C9547C">
        <w:t>4</w:t>
      </w:r>
    </w:p>
    <w:p w14:paraId="7E4B1967" w14:textId="4CEE7F3D" w:rsidR="003C3A69" w:rsidRDefault="003C3A69">
      <w:pPr>
        <w:spacing w:line="240" w:lineRule="auto"/>
        <w:ind w:left="0"/>
        <w:rPr>
          <w:rFonts w:cs="Arial"/>
          <w:bCs/>
          <w:szCs w:val="32"/>
        </w:rPr>
      </w:pPr>
      <w:r>
        <w:br w:type="page"/>
      </w:r>
    </w:p>
    <w:p w14:paraId="749426B1" w14:textId="77777777" w:rsidR="005B51B3" w:rsidRPr="00CE5E3A" w:rsidRDefault="005B51B3" w:rsidP="00046932">
      <w:pPr>
        <w:pStyle w:val="contentspage"/>
      </w:pPr>
    </w:p>
    <w:p w14:paraId="67549117" w14:textId="7FB4792E" w:rsidR="00C42FE4" w:rsidRPr="00C42FE4" w:rsidRDefault="00C42FE4" w:rsidP="00C42FE4">
      <w:pPr>
        <w:pStyle w:val="contentspage"/>
        <w:jc w:val="right"/>
        <w:rPr>
          <w:b/>
          <w:bCs w:val="0"/>
        </w:rPr>
      </w:pPr>
      <w:r w:rsidRPr="00C42FE4">
        <w:rPr>
          <w:b/>
          <w:bCs w:val="0"/>
        </w:rPr>
        <w:t>Page number:</w:t>
      </w:r>
    </w:p>
    <w:p w14:paraId="1BB4D996" w14:textId="433FC573" w:rsidR="00C42FE4" w:rsidRDefault="00EF2CFD" w:rsidP="00046932">
      <w:pPr>
        <w:pStyle w:val="contentspage"/>
      </w:pPr>
      <w:r w:rsidRPr="00CE5E3A">
        <w:rPr>
          <w:noProof/>
        </w:rPr>
        <w:drawing>
          <wp:anchor distT="0" distB="0" distL="114300" distR="114300" simplePos="0" relativeHeight="252183552" behindDoc="0" locked="0" layoutInCell="1" allowOverlap="1" wp14:anchorId="21753E99" wp14:editId="2820D50D">
            <wp:simplePos x="0" y="0"/>
            <wp:positionH relativeFrom="column">
              <wp:posOffset>500</wp:posOffset>
            </wp:positionH>
            <wp:positionV relativeFrom="paragraph">
              <wp:posOffset>337358</wp:posOffset>
            </wp:positionV>
            <wp:extent cx="1028700" cy="1092731"/>
            <wp:effectExtent l="0" t="0" r="0" b="0"/>
            <wp:wrapNone/>
            <wp:docPr id="598211791" name="Picture 5982117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choice choose decide staff 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92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76A32" w14:textId="34B216A6" w:rsidR="00C42FE4" w:rsidRDefault="00C42FE4" w:rsidP="00046932">
      <w:pPr>
        <w:pStyle w:val="contentspage"/>
      </w:pPr>
    </w:p>
    <w:p w14:paraId="5F1C4C14" w14:textId="62507537" w:rsidR="005B51B3" w:rsidRPr="00CE5E3A" w:rsidRDefault="00EF2CFD" w:rsidP="00046932">
      <w:pPr>
        <w:pStyle w:val="contentspage"/>
      </w:pPr>
      <w:r>
        <w:t xml:space="preserve">Key </w:t>
      </w:r>
      <w:hyperlink w:anchor="_Recommendation_3:_Making" w:history="1">
        <w:r>
          <w:rPr>
            <w:rStyle w:val="Hyperlink"/>
            <w:color w:val="auto"/>
            <w:u w:val="none"/>
          </w:rPr>
          <w:t>r</w:t>
        </w:r>
        <w:r w:rsidR="005B51B3" w:rsidRPr="00CE5E3A">
          <w:rPr>
            <w:rStyle w:val="Hyperlink"/>
            <w:color w:val="auto"/>
            <w:u w:val="none"/>
          </w:rPr>
          <w:t>ecommendation 3</w:t>
        </w:r>
        <w:r w:rsidR="00046932" w:rsidRPr="00CE5E3A">
          <w:rPr>
            <w:rStyle w:val="Hyperlink"/>
            <w:color w:val="auto"/>
            <w:u w:val="none"/>
          </w:rPr>
          <w:t xml:space="preserve">: </w:t>
        </w:r>
        <w:r>
          <w:rPr>
            <w:rStyle w:val="Hyperlink"/>
            <w:color w:val="auto"/>
            <w:u w:val="none"/>
          </w:rPr>
          <w:br/>
        </w:r>
        <w:r w:rsidR="00046932" w:rsidRPr="00CE5E3A">
          <w:rPr>
            <w:rStyle w:val="Hyperlink"/>
            <w:color w:val="auto"/>
            <w:u w:val="none"/>
          </w:rPr>
          <w:t>Making decisions for a person</w:t>
        </w:r>
        <w:r w:rsidR="00AD6392" w:rsidRPr="00CE5E3A">
          <w:rPr>
            <w:rStyle w:val="Hyperlink"/>
            <w:color w:val="auto"/>
            <w:u w:val="none"/>
          </w:rPr>
          <w:tab/>
        </w:r>
      </w:hyperlink>
      <w:r w:rsidR="003B28D5">
        <w:rPr>
          <w:rStyle w:val="Hyperlink"/>
          <w:color w:val="auto"/>
          <w:u w:val="none"/>
        </w:rPr>
        <w:t>3</w:t>
      </w:r>
      <w:r w:rsidR="003C0865">
        <w:rPr>
          <w:rStyle w:val="Hyperlink"/>
          <w:color w:val="auto"/>
          <w:u w:val="none"/>
        </w:rPr>
        <w:t>1</w:t>
      </w:r>
    </w:p>
    <w:p w14:paraId="404B3087" w14:textId="08561534" w:rsidR="00046932" w:rsidRPr="00CE5E3A" w:rsidRDefault="00046932" w:rsidP="00046932">
      <w:pPr>
        <w:pStyle w:val="contentspage"/>
      </w:pPr>
    </w:p>
    <w:p w14:paraId="2B2B14B7" w14:textId="43C2D48F" w:rsidR="00046932" w:rsidRPr="00CE5E3A" w:rsidRDefault="00AD6392" w:rsidP="00046932">
      <w:pPr>
        <w:pStyle w:val="contentspage"/>
      </w:pPr>
      <w:r w:rsidRPr="00CE5E3A">
        <w:rPr>
          <w:noProof/>
        </w:rPr>
        <w:drawing>
          <wp:anchor distT="0" distB="0" distL="114300" distR="114300" simplePos="0" relativeHeight="252185600" behindDoc="0" locked="0" layoutInCell="1" allowOverlap="1" wp14:anchorId="20FF1992" wp14:editId="5F94950D">
            <wp:simplePos x="0" y="0"/>
            <wp:positionH relativeFrom="column">
              <wp:posOffset>0</wp:posOffset>
            </wp:positionH>
            <wp:positionV relativeFrom="paragraph">
              <wp:posOffset>205740</wp:posOffset>
            </wp:positionV>
            <wp:extent cx="1143000" cy="1143000"/>
            <wp:effectExtent l="0" t="0" r="0" b="0"/>
            <wp:wrapNone/>
            <wp:docPr id="598211792" name="Picture 5982117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Rules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A8093" w14:textId="75ACE361" w:rsidR="005B51B3" w:rsidRPr="00CE5E3A" w:rsidRDefault="00EF2CFD" w:rsidP="00046932">
      <w:pPr>
        <w:pStyle w:val="contentspage"/>
      </w:pPr>
      <w:r>
        <w:t xml:space="preserve">Key </w:t>
      </w:r>
      <w:hyperlink w:anchor="_Recommendation_4:_General" w:history="1">
        <w:r>
          <w:rPr>
            <w:rStyle w:val="Hyperlink"/>
            <w:color w:val="auto"/>
            <w:u w:val="none"/>
          </w:rPr>
          <w:t>r</w:t>
        </w:r>
        <w:r w:rsidR="005B51B3" w:rsidRPr="00CE5E3A">
          <w:rPr>
            <w:rStyle w:val="Hyperlink"/>
            <w:color w:val="auto"/>
            <w:u w:val="none"/>
          </w:rPr>
          <w:t>ecommendation 4</w:t>
        </w:r>
        <w:r w:rsidR="00046932" w:rsidRPr="00CE5E3A">
          <w:rPr>
            <w:rStyle w:val="Hyperlink"/>
            <w:color w:val="auto"/>
            <w:u w:val="none"/>
          </w:rPr>
          <w:t xml:space="preserve">: </w:t>
        </w:r>
        <w:r w:rsidR="00AD6392" w:rsidRPr="00CE5E3A">
          <w:rPr>
            <w:rStyle w:val="Hyperlink"/>
            <w:color w:val="auto"/>
            <w:u w:val="none"/>
          </w:rPr>
          <w:br/>
        </w:r>
        <w:r w:rsidR="00046932" w:rsidRPr="00CE5E3A">
          <w:rPr>
            <w:rStyle w:val="Hyperlink"/>
            <w:color w:val="auto"/>
            <w:u w:val="none"/>
          </w:rPr>
          <w:t>General duties</w:t>
        </w:r>
        <w:r w:rsidR="00AD6392" w:rsidRPr="00CE5E3A">
          <w:rPr>
            <w:rStyle w:val="Hyperlink"/>
            <w:color w:val="auto"/>
            <w:u w:val="none"/>
          </w:rPr>
          <w:tab/>
          <w:t>4</w:t>
        </w:r>
      </w:hyperlink>
      <w:r w:rsidR="003C0865">
        <w:t>5</w:t>
      </w:r>
    </w:p>
    <w:p w14:paraId="4D983EC2" w14:textId="0692AB50" w:rsidR="005B51B3" w:rsidRPr="00CE5E3A" w:rsidRDefault="005B51B3" w:rsidP="00046932">
      <w:pPr>
        <w:pStyle w:val="contentspage"/>
      </w:pPr>
    </w:p>
    <w:p w14:paraId="46F24754" w14:textId="49196255" w:rsidR="005B51B3" w:rsidRPr="00CE5E3A" w:rsidRDefault="00AD6392" w:rsidP="00046932">
      <w:pPr>
        <w:pStyle w:val="contentspage"/>
      </w:pPr>
      <w:r w:rsidRPr="00CE5E3A">
        <w:rPr>
          <w:noProof/>
        </w:rPr>
        <w:drawing>
          <wp:anchor distT="0" distB="0" distL="114300" distR="114300" simplePos="0" relativeHeight="252187648" behindDoc="0" locked="0" layoutInCell="1" allowOverlap="1" wp14:anchorId="4166F4E1" wp14:editId="3575A035">
            <wp:simplePos x="0" y="0"/>
            <wp:positionH relativeFrom="column">
              <wp:posOffset>0</wp:posOffset>
            </wp:positionH>
            <wp:positionV relativeFrom="paragraph">
              <wp:posOffset>175260</wp:posOffset>
            </wp:positionV>
            <wp:extent cx="1143000" cy="1143000"/>
            <wp:effectExtent l="0" t="0" r="0" b="0"/>
            <wp:wrapNone/>
            <wp:docPr id="598211793" name="Picture 5982117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ecision decid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6DD86" w14:textId="5407A40C" w:rsidR="005B51B3" w:rsidRPr="00CE5E3A" w:rsidRDefault="00EF2CFD" w:rsidP="00046932">
      <w:pPr>
        <w:pStyle w:val="contentspage"/>
      </w:pPr>
      <w:r>
        <w:t xml:space="preserve">Key </w:t>
      </w:r>
      <w:hyperlink w:anchor="_Recommendation_5:_Decision-making" w:history="1">
        <w:r>
          <w:rPr>
            <w:rStyle w:val="Hyperlink"/>
            <w:color w:val="auto"/>
            <w:u w:val="none"/>
          </w:rPr>
          <w:t>r</w:t>
        </w:r>
        <w:r w:rsidR="005B51B3" w:rsidRPr="00CE5E3A">
          <w:rPr>
            <w:rStyle w:val="Hyperlink"/>
            <w:color w:val="auto"/>
            <w:u w:val="none"/>
          </w:rPr>
          <w:t>ecommendation 5</w:t>
        </w:r>
        <w:r w:rsidR="00046932" w:rsidRPr="00CE5E3A">
          <w:rPr>
            <w:rStyle w:val="Hyperlink"/>
            <w:color w:val="auto"/>
            <w:u w:val="none"/>
          </w:rPr>
          <w:t xml:space="preserve">: </w:t>
        </w:r>
        <w:r>
          <w:rPr>
            <w:rStyle w:val="Hyperlink"/>
            <w:color w:val="auto"/>
            <w:u w:val="none"/>
          </w:rPr>
          <w:br/>
        </w:r>
        <w:r w:rsidR="00046932" w:rsidRPr="00CE5E3A">
          <w:rPr>
            <w:rStyle w:val="Hyperlink"/>
            <w:color w:val="auto"/>
            <w:u w:val="none"/>
          </w:rPr>
          <w:t>Decision-making capacity</w:t>
        </w:r>
        <w:r w:rsidR="00AD6392" w:rsidRPr="00CE5E3A">
          <w:rPr>
            <w:rStyle w:val="Hyperlink"/>
            <w:color w:val="auto"/>
            <w:u w:val="none"/>
          </w:rPr>
          <w:tab/>
        </w:r>
      </w:hyperlink>
      <w:r w:rsidR="003C0865">
        <w:t>51</w:t>
      </w:r>
    </w:p>
    <w:p w14:paraId="027463ED" w14:textId="462A2309" w:rsidR="005B51B3" w:rsidRPr="00CE5E3A" w:rsidRDefault="005B51B3" w:rsidP="00046932">
      <w:pPr>
        <w:pStyle w:val="contentspage"/>
      </w:pPr>
    </w:p>
    <w:p w14:paraId="598EE2FE" w14:textId="30D97239" w:rsidR="005B51B3" w:rsidRPr="00CE5E3A" w:rsidRDefault="00AD6392" w:rsidP="00046932">
      <w:pPr>
        <w:pStyle w:val="contentspage"/>
      </w:pPr>
      <w:r w:rsidRPr="00CE5E3A">
        <w:rPr>
          <w:noProof/>
        </w:rPr>
        <w:drawing>
          <wp:anchor distT="0" distB="0" distL="114300" distR="114300" simplePos="0" relativeHeight="252189696" behindDoc="0" locked="0" layoutInCell="1" allowOverlap="1" wp14:anchorId="1DEE7589" wp14:editId="27A1991B">
            <wp:simplePos x="0" y="0"/>
            <wp:positionH relativeFrom="column">
              <wp:posOffset>0</wp:posOffset>
            </wp:positionH>
            <wp:positionV relativeFrom="paragraph">
              <wp:posOffset>247015</wp:posOffset>
            </wp:positionV>
            <wp:extent cx="1409700" cy="879848"/>
            <wp:effectExtent l="0" t="0" r="0" b="0"/>
            <wp:wrapNone/>
            <wp:docPr id="598211794" name="Picture 5982117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7" name="Parliament Government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879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16358A" w14:textId="19F2BC1A" w:rsidR="005B51B3" w:rsidRPr="00CE5E3A" w:rsidRDefault="00EF2CFD" w:rsidP="00046932">
      <w:pPr>
        <w:pStyle w:val="contentspage"/>
      </w:pPr>
      <w:r>
        <w:t xml:space="preserve">Key </w:t>
      </w:r>
      <w:hyperlink w:anchor="_Recommendation_6:_Checking" w:history="1">
        <w:r>
          <w:rPr>
            <w:rStyle w:val="Hyperlink"/>
            <w:color w:val="auto"/>
            <w:u w:val="none"/>
          </w:rPr>
          <w:t>r</w:t>
        </w:r>
        <w:r w:rsidR="005B51B3" w:rsidRPr="00CE5E3A">
          <w:rPr>
            <w:rStyle w:val="Hyperlink"/>
            <w:color w:val="auto"/>
            <w:u w:val="none"/>
          </w:rPr>
          <w:t>ecommendation 6</w:t>
        </w:r>
        <w:r w:rsidR="00046932" w:rsidRPr="00CE5E3A">
          <w:rPr>
            <w:rStyle w:val="Hyperlink"/>
            <w:color w:val="auto"/>
            <w:u w:val="none"/>
          </w:rPr>
          <w:t xml:space="preserve">: </w:t>
        </w:r>
        <w:r>
          <w:rPr>
            <w:rStyle w:val="Hyperlink"/>
            <w:color w:val="auto"/>
            <w:u w:val="none"/>
          </w:rPr>
          <w:br/>
        </w:r>
        <w:r w:rsidR="00046932" w:rsidRPr="00CE5E3A">
          <w:rPr>
            <w:rStyle w:val="Hyperlink"/>
            <w:color w:val="auto"/>
            <w:u w:val="none"/>
          </w:rPr>
          <w:t>Checking the new law is working</w:t>
        </w:r>
        <w:r w:rsidR="00AD6392" w:rsidRPr="00CE5E3A">
          <w:rPr>
            <w:rStyle w:val="Hyperlink"/>
            <w:color w:val="auto"/>
            <w:u w:val="none"/>
          </w:rPr>
          <w:tab/>
          <w:t>5</w:t>
        </w:r>
      </w:hyperlink>
      <w:r w:rsidR="003C0865">
        <w:t>6</w:t>
      </w:r>
    </w:p>
    <w:p w14:paraId="6FCF5A86" w14:textId="4C53DA24" w:rsidR="005B51B3" w:rsidRPr="00CE5E3A" w:rsidRDefault="005B51B3" w:rsidP="00046932">
      <w:pPr>
        <w:pStyle w:val="contentspage"/>
      </w:pPr>
    </w:p>
    <w:p w14:paraId="6514364B" w14:textId="47E47D48" w:rsidR="005B51B3" w:rsidRPr="00CE5E3A" w:rsidRDefault="00AD6392" w:rsidP="00046932">
      <w:pPr>
        <w:pStyle w:val="contentspage"/>
      </w:pPr>
      <w:r w:rsidRPr="00CE5E3A">
        <w:rPr>
          <w:noProof/>
        </w:rPr>
        <w:drawing>
          <wp:anchor distT="0" distB="0" distL="114300" distR="114300" simplePos="0" relativeHeight="252191744" behindDoc="0" locked="0" layoutInCell="1" allowOverlap="1" wp14:anchorId="03757F88" wp14:editId="12449BB6">
            <wp:simplePos x="0" y="0"/>
            <wp:positionH relativeFrom="column">
              <wp:posOffset>0</wp:posOffset>
            </wp:positionH>
            <wp:positionV relativeFrom="paragraph">
              <wp:posOffset>217458</wp:posOffset>
            </wp:positionV>
            <wp:extent cx="1143000" cy="1273175"/>
            <wp:effectExtent l="0" t="0" r="0" b="3175"/>
            <wp:wrapNone/>
            <wp:docPr id="598211796" name="Picture 5982117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dvice Meeting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B093A" w14:textId="41370BBD" w:rsidR="005B51B3" w:rsidRPr="00CE5E3A" w:rsidRDefault="00EF2CFD" w:rsidP="00046932">
      <w:pPr>
        <w:pStyle w:val="contentspage"/>
      </w:pPr>
      <w:r>
        <w:t xml:space="preserve">Key </w:t>
      </w:r>
      <w:hyperlink w:anchor="_Recommendation_7:_Other" w:history="1">
        <w:r>
          <w:rPr>
            <w:rStyle w:val="Hyperlink"/>
            <w:color w:val="auto"/>
            <w:u w:val="none"/>
          </w:rPr>
          <w:t>r</w:t>
        </w:r>
        <w:r w:rsidR="005B51B3" w:rsidRPr="00CE5E3A">
          <w:rPr>
            <w:rStyle w:val="Hyperlink"/>
            <w:color w:val="auto"/>
            <w:u w:val="none"/>
          </w:rPr>
          <w:t>ecommendation 7</w:t>
        </w:r>
        <w:r w:rsidR="00046932" w:rsidRPr="00CE5E3A">
          <w:rPr>
            <w:rStyle w:val="Hyperlink"/>
            <w:color w:val="auto"/>
            <w:u w:val="none"/>
          </w:rPr>
          <w:t xml:space="preserve">: </w:t>
        </w:r>
        <w:r>
          <w:rPr>
            <w:rStyle w:val="Hyperlink"/>
            <w:color w:val="auto"/>
            <w:u w:val="none"/>
          </w:rPr>
          <w:br/>
        </w:r>
        <w:r w:rsidR="00046932" w:rsidRPr="00CE5E3A">
          <w:rPr>
            <w:rStyle w:val="Hyperlink"/>
            <w:color w:val="auto"/>
            <w:u w:val="none"/>
          </w:rPr>
          <w:t>Other things to review</w:t>
        </w:r>
        <w:r w:rsidR="00AD6392" w:rsidRPr="00CE5E3A">
          <w:rPr>
            <w:rStyle w:val="Hyperlink"/>
            <w:color w:val="auto"/>
            <w:u w:val="none"/>
          </w:rPr>
          <w:tab/>
          <w:t>5</w:t>
        </w:r>
      </w:hyperlink>
      <w:r w:rsidR="003C0865">
        <w:t>8</w:t>
      </w:r>
    </w:p>
    <w:p w14:paraId="49BF5309" w14:textId="77777777" w:rsidR="005B51B3" w:rsidRPr="00CE5E3A" w:rsidRDefault="005B51B3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 w:rsidRPr="00CE5E3A">
        <w:rPr>
          <w:noProof/>
          <w:lang w:val="en-NZ" w:eastAsia="en-NZ"/>
        </w:rPr>
        <w:br w:type="page"/>
      </w:r>
    </w:p>
    <w:p w14:paraId="06B635A7" w14:textId="5C627F6D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0" w:name="_About_this_Easy"/>
      <w:bookmarkEnd w:id="0"/>
      <w:r>
        <w:rPr>
          <w:noProof/>
          <w:lang w:val="en-NZ" w:eastAsia="en-NZ"/>
        </w:rPr>
        <w:lastRenderedPageBreak/>
        <w:t xml:space="preserve">About this </w:t>
      </w:r>
      <w:r w:rsidR="008D72C0">
        <w:rPr>
          <w:noProof/>
          <w:lang w:val="en-NZ" w:eastAsia="en-NZ"/>
        </w:rPr>
        <w:t>Easy Read</w:t>
      </w:r>
    </w:p>
    <w:p w14:paraId="1734EC50" w14:textId="1B009121" w:rsidR="00D852B6" w:rsidRDefault="00D852B6" w:rsidP="008D72C0"/>
    <w:p w14:paraId="7FCC5010" w14:textId="21BCF70C" w:rsidR="008D72C0" w:rsidRDefault="006F7E1D" w:rsidP="008D72C0">
      <w:r>
        <w:rPr>
          <w:noProof/>
        </w:rPr>
        <w:drawing>
          <wp:anchor distT="0" distB="0" distL="114300" distR="114300" simplePos="0" relativeHeight="251870208" behindDoc="0" locked="0" layoutInCell="1" allowOverlap="1" wp14:anchorId="03F06B2B" wp14:editId="468B8C64">
            <wp:simplePos x="0" y="0"/>
            <wp:positionH relativeFrom="column">
              <wp:posOffset>0</wp:posOffset>
            </wp:positionH>
            <wp:positionV relativeFrom="paragraph">
              <wp:posOffset>12065</wp:posOffset>
            </wp:positionV>
            <wp:extent cx="1257300" cy="1257300"/>
            <wp:effectExtent l="0" t="0" r="0" b="0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asy Read Logo 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EEAF5" w14:textId="17D8D630" w:rsidR="008D72C0" w:rsidRDefault="008D72C0" w:rsidP="002670C6">
      <w:pPr>
        <w:ind w:right="-46"/>
      </w:pPr>
      <w:r>
        <w:t xml:space="preserve">This Easy Read is from </w:t>
      </w:r>
      <w:r>
        <w:rPr>
          <w:b/>
          <w:bCs/>
        </w:rPr>
        <w:t>Te Aka Matua o te Ture</w:t>
      </w:r>
      <w:r w:rsidR="002670C6">
        <w:rPr>
          <w:b/>
          <w:bCs/>
        </w:rPr>
        <w:t xml:space="preserve"> |</w:t>
      </w:r>
      <w:r>
        <w:rPr>
          <w:b/>
          <w:bCs/>
        </w:rPr>
        <w:t xml:space="preserve"> Law Commission</w:t>
      </w:r>
      <w:r>
        <w:t>.</w:t>
      </w:r>
    </w:p>
    <w:p w14:paraId="0FE80DFC" w14:textId="546D459A" w:rsidR="008D72C0" w:rsidRDefault="008D72C0" w:rsidP="008D72C0"/>
    <w:p w14:paraId="7F14029A" w14:textId="62B1F5E5" w:rsidR="008D72C0" w:rsidRDefault="005B51B3" w:rsidP="008D72C0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401B8443" wp14:editId="6DE4A236">
                <wp:simplePos x="0" y="0"/>
                <wp:positionH relativeFrom="margin">
                  <wp:align>right</wp:align>
                </wp:positionH>
                <wp:positionV relativeFrom="paragraph">
                  <wp:posOffset>248285</wp:posOffset>
                </wp:positionV>
                <wp:extent cx="3599815" cy="2971800"/>
                <wp:effectExtent l="0" t="0" r="635" b="0"/>
                <wp:wrapNone/>
                <wp:docPr id="15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718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64F3A3" id="Rectangle 9" o:spid="_x0000_s1026" alt="&quot;&quot;" style="position:absolute;margin-left:232.25pt;margin-top:19.55pt;width:283.45pt;height:234pt;z-index:-251482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" fillcolor="#c5e6fd" stroked="f" strokeweight="1pt">
                <w10:wrap anchorx="margin"/>
              </v:rect>
            </w:pict>
          </mc:Fallback>
        </mc:AlternateContent>
      </w:r>
    </w:p>
    <w:p w14:paraId="5CA01630" w14:textId="41D5A6DF" w:rsidR="008D72C0" w:rsidRDefault="00CA0F8B" w:rsidP="008D72C0">
      <w:r>
        <w:rPr>
          <w:noProof/>
        </w:rPr>
        <w:drawing>
          <wp:anchor distT="0" distB="0" distL="114300" distR="114300" simplePos="0" relativeHeight="251877376" behindDoc="0" locked="0" layoutInCell="1" allowOverlap="1" wp14:anchorId="150B9711" wp14:editId="7384F16E">
            <wp:simplePos x="0" y="0"/>
            <wp:positionH relativeFrom="column">
              <wp:posOffset>6495</wp:posOffset>
            </wp:positionH>
            <wp:positionV relativeFrom="paragraph">
              <wp:posOffset>431800</wp:posOffset>
            </wp:positionV>
            <wp:extent cx="1600200" cy="1783242"/>
            <wp:effectExtent l="0" t="0" r="0" b="762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dvice Meeting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783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2C0">
        <w:rPr>
          <w:b/>
          <w:bCs/>
        </w:rPr>
        <w:t xml:space="preserve">Te Aka Matua o te Ture </w:t>
      </w:r>
      <w:r w:rsidR="000704F8">
        <w:rPr>
          <w:b/>
          <w:bCs/>
        </w:rPr>
        <w:t xml:space="preserve">| </w:t>
      </w:r>
      <w:r w:rsidR="008D72C0">
        <w:rPr>
          <w:b/>
          <w:bCs/>
        </w:rPr>
        <w:t xml:space="preserve">Law Commission </w:t>
      </w:r>
      <w:r w:rsidR="008D72C0">
        <w:t>is an organisation that:</w:t>
      </w:r>
    </w:p>
    <w:p w14:paraId="627BCBE5" w14:textId="4E9CF3D4" w:rsidR="008D72C0" w:rsidRDefault="008D72C0" w:rsidP="008D72C0">
      <w:pPr>
        <w:pStyle w:val="Listtoplevel"/>
      </w:pPr>
      <w:r>
        <w:t xml:space="preserve">does </w:t>
      </w:r>
      <w:r>
        <w:rPr>
          <w:b/>
          <w:bCs/>
        </w:rPr>
        <w:t xml:space="preserve">reviews </w:t>
      </w:r>
      <w:r>
        <w:t>of the law</w:t>
      </w:r>
    </w:p>
    <w:p w14:paraId="0F06C782" w14:textId="16BAE75C" w:rsidR="008D72C0" w:rsidRDefault="008D72C0" w:rsidP="008D72C0">
      <w:pPr>
        <w:pStyle w:val="Listtoplevel"/>
      </w:pPr>
      <w:r>
        <w:t>uses what it finds out in the reviews to tell the Government how to make the law better.</w:t>
      </w:r>
    </w:p>
    <w:p w14:paraId="5974709D" w14:textId="66A5F1AB" w:rsidR="008D72C0" w:rsidRDefault="008D72C0" w:rsidP="008D72C0"/>
    <w:p w14:paraId="072EF4B5" w14:textId="7C2871F6" w:rsidR="008D72C0" w:rsidRDefault="005B51B3" w:rsidP="008D72C0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1AA5B126" wp14:editId="656146C0">
                <wp:simplePos x="0" y="0"/>
                <wp:positionH relativeFrom="margin">
                  <wp:posOffset>2133600</wp:posOffset>
                </wp:positionH>
                <wp:positionV relativeFrom="paragraph">
                  <wp:posOffset>219710</wp:posOffset>
                </wp:positionV>
                <wp:extent cx="3599815" cy="1447800"/>
                <wp:effectExtent l="0" t="0" r="635" b="0"/>
                <wp:wrapNone/>
                <wp:docPr id="2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447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842E45" id="Rectangle 9" o:spid="_x0000_s1026" alt="&quot;&quot;" style="position:absolute;margin-left:168pt;margin-top:17.3pt;width:283.45pt;height:114pt;z-index:-25148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" fillcolor="#ffe599 [1303]" stroked="f" strokeweight="1pt">
                <w10:wrap anchorx="margin"/>
              </v:rect>
            </w:pict>
          </mc:Fallback>
        </mc:AlternateContent>
      </w:r>
    </w:p>
    <w:p w14:paraId="3C25E101" w14:textId="56E5E569" w:rsidR="008D72C0" w:rsidRPr="008D72C0" w:rsidRDefault="00CA0F8B" w:rsidP="008D72C0">
      <w:r>
        <w:rPr>
          <w:noProof/>
        </w:rPr>
        <w:drawing>
          <wp:anchor distT="0" distB="0" distL="114300" distR="114300" simplePos="0" relativeHeight="251871232" behindDoc="0" locked="0" layoutInCell="1" allowOverlap="1" wp14:anchorId="65C4DC8D" wp14:editId="7A3807C4">
            <wp:simplePos x="0" y="0"/>
            <wp:positionH relativeFrom="column">
              <wp:posOffset>6350</wp:posOffset>
            </wp:positionH>
            <wp:positionV relativeFrom="paragraph">
              <wp:posOffset>146685</wp:posOffset>
            </wp:positionV>
            <wp:extent cx="1600200" cy="635293"/>
            <wp:effectExtent l="0" t="0" r="0" b="0"/>
            <wp:wrapNone/>
            <wp:docPr id="24" name="Picture 24">
              <a:extLst xmlns:a="http://schemas.openxmlformats.org/drawingml/2006/main">
                <a:ext uri="{FF2B5EF4-FFF2-40B4-BE49-F238E27FC236}">
                  <a16:creationId xmlns:a16="http://schemas.microsoft.com/office/drawing/2014/main" id="{17497A1D-CDBA-44C9-929F-BF74D9A2DC25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aw Commission Logo. The logo is made up of the letters L and C stylised to look like a vine. It is inspired by the Commission’s Māori name, Te Aka Matua o te Ture. In Māori Te Aka Matua refers to the parent vine that Tāwhaki used to climb up to the heavens to seek knowledge. 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C183D7F6-B498-43B3-948B-1728B52AA6E4}">
                          <adec:decorative xmlns:a16="http://schemas.microsoft.com/office/drawing/2014/main" xmlns:arto="http://schemas.microsoft.com/office/word/2006/arto" xmlns:adec="http://schemas.microsoft.com/office/drawing/2017/decorative" xmlns:w="http://schemas.openxmlformats.org/wordprocessingml/2006/main" xmlns:w10="urn:schemas-microsoft-com:office:word" xmlns:v="urn:schemas-microsoft-com:vml" xmlns:o="urn:schemas-microsoft-com:office:office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635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72C0">
        <w:t>When you see the word</w:t>
      </w:r>
      <w:r w:rsidR="003B1676">
        <w:t>s</w:t>
      </w:r>
      <w:r w:rsidR="008D72C0">
        <w:t xml:space="preserve"> </w:t>
      </w:r>
      <w:r w:rsidR="008D72C0">
        <w:rPr>
          <w:b/>
          <w:bCs/>
        </w:rPr>
        <w:t>we</w:t>
      </w:r>
      <w:r w:rsidR="00CF33E0">
        <w:rPr>
          <w:b/>
          <w:bCs/>
        </w:rPr>
        <w:t xml:space="preserve"> / our</w:t>
      </w:r>
      <w:r w:rsidR="008D72C0">
        <w:rPr>
          <w:b/>
          <w:bCs/>
        </w:rPr>
        <w:t xml:space="preserve"> </w:t>
      </w:r>
      <w:r w:rsidR="008D72C0">
        <w:t xml:space="preserve">in this Easy Read </w:t>
      </w:r>
      <w:r w:rsidR="00CE5E3A">
        <w:t>they</w:t>
      </w:r>
      <w:r w:rsidR="008D72C0">
        <w:t xml:space="preserve"> mean Te Aka Matua o te Ture </w:t>
      </w:r>
      <w:r w:rsidR="00264CC8">
        <w:t xml:space="preserve">| </w:t>
      </w:r>
      <w:r w:rsidR="008D72C0">
        <w:t xml:space="preserve">Law Commission. </w:t>
      </w:r>
    </w:p>
    <w:p w14:paraId="578C7F0B" w14:textId="384A1F62" w:rsidR="008D72C0" w:rsidRDefault="008D72C0">
      <w:pPr>
        <w:spacing w:line="240" w:lineRule="auto"/>
        <w:ind w:left="0"/>
      </w:pPr>
      <w:r>
        <w:br w:type="page"/>
      </w:r>
    </w:p>
    <w:p w14:paraId="69F09CCE" w14:textId="20397455" w:rsidR="008D72C0" w:rsidRDefault="003C0865" w:rsidP="008D72C0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27A38A17" wp14:editId="3FDBFDA4">
                <wp:simplePos x="0" y="0"/>
                <wp:positionH relativeFrom="margin">
                  <wp:posOffset>2190750</wp:posOffset>
                </wp:positionH>
                <wp:positionV relativeFrom="paragraph">
                  <wp:posOffset>-76200</wp:posOffset>
                </wp:positionV>
                <wp:extent cx="3599815" cy="4933950"/>
                <wp:effectExtent l="0" t="0" r="635" b="0"/>
                <wp:wrapNone/>
                <wp:docPr id="3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9339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8B2567" id="Rectangle 9" o:spid="_x0000_s1026" alt="&quot;&quot;" style="position:absolute;margin-left:172.5pt;margin-top:-6pt;width:283.45pt;height:388.5pt;z-index:-25147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" fillcolor="#c5e6fd" stroked="f" strokeweight="1pt">
                <w10:wrap anchorx="margin"/>
              </v:rect>
            </w:pict>
          </mc:Fallback>
        </mc:AlternateContent>
      </w:r>
      <w:r w:rsidR="00CA0F8B">
        <w:rPr>
          <w:noProof/>
        </w:rPr>
        <w:drawing>
          <wp:anchor distT="0" distB="0" distL="114300" distR="114300" simplePos="0" relativeHeight="251875328" behindDoc="0" locked="0" layoutInCell="1" allowOverlap="1" wp14:anchorId="6F902CE0" wp14:editId="5730975A">
            <wp:simplePos x="0" y="0"/>
            <wp:positionH relativeFrom="column">
              <wp:posOffset>13170</wp:posOffset>
            </wp:positionH>
            <wp:positionV relativeFrom="paragraph">
              <wp:posOffset>-81915</wp:posOffset>
            </wp:positionV>
            <wp:extent cx="1473200" cy="1314234"/>
            <wp:effectExtent l="0" t="0" r="0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Job working research read deaf expert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314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2C0">
        <w:t xml:space="preserve">Here a </w:t>
      </w:r>
      <w:r w:rsidR="008D72C0">
        <w:rPr>
          <w:b/>
          <w:bCs/>
        </w:rPr>
        <w:t>review</w:t>
      </w:r>
      <w:r w:rsidR="008D72C0">
        <w:t xml:space="preserve"> is when we:</w:t>
      </w:r>
    </w:p>
    <w:p w14:paraId="321BCEE7" w14:textId="4ED147FC" w:rsidR="008D72C0" w:rsidRDefault="008D72C0" w:rsidP="008D72C0">
      <w:pPr>
        <w:pStyle w:val="Listtoplevel"/>
      </w:pPr>
      <w:r>
        <w:t>look carefully at a part of the law</w:t>
      </w:r>
    </w:p>
    <w:p w14:paraId="07249004" w14:textId="30DFFF35" w:rsidR="008D72C0" w:rsidRDefault="00CA0F8B" w:rsidP="008D72C0">
      <w:pPr>
        <w:pStyle w:val="Listtoplevel"/>
      </w:pPr>
      <w:r>
        <w:drawing>
          <wp:anchor distT="0" distB="0" distL="114300" distR="114300" simplePos="0" relativeHeight="251878400" behindDoc="0" locked="0" layoutInCell="1" allowOverlap="1" wp14:anchorId="18E2F450" wp14:editId="22765AF1">
            <wp:simplePos x="0" y="0"/>
            <wp:positionH relativeFrom="column">
              <wp:posOffset>0</wp:posOffset>
            </wp:positionH>
            <wp:positionV relativeFrom="paragraph">
              <wp:posOffset>123825</wp:posOffset>
            </wp:positionV>
            <wp:extent cx="1485900" cy="1485900"/>
            <wp:effectExtent l="0" t="0" r="0" b="0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esearch chat survey talk feedback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2C0">
        <w:t>talk to people who know a lot of things about that part of the law</w:t>
      </w:r>
    </w:p>
    <w:p w14:paraId="74637C98" w14:textId="411A8152" w:rsidR="008D72C0" w:rsidRDefault="00CA0F8B" w:rsidP="008D72C0">
      <w:pPr>
        <w:pStyle w:val="Listtoplevel"/>
      </w:pPr>
      <w:r>
        <w:drawing>
          <wp:anchor distT="0" distB="0" distL="114300" distR="114300" simplePos="0" relativeHeight="251876352" behindDoc="0" locked="0" layoutInCell="1" allowOverlap="1" wp14:anchorId="332AE71A" wp14:editId="4DB94B74">
            <wp:simplePos x="0" y="0"/>
            <wp:positionH relativeFrom="column">
              <wp:posOffset>12700</wp:posOffset>
            </wp:positionH>
            <wp:positionV relativeFrom="paragraph">
              <wp:posOffset>774065</wp:posOffset>
            </wp:positionV>
            <wp:extent cx="1257300" cy="1257300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eport 2 with lines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2C0">
        <w:t>ask people what they think about that part of the law</w:t>
      </w:r>
    </w:p>
    <w:p w14:paraId="0855BA13" w14:textId="68A3D6E9" w:rsidR="008D72C0" w:rsidRDefault="008D72C0" w:rsidP="008D72C0">
      <w:pPr>
        <w:pStyle w:val="Listtoplevel"/>
      </w:pPr>
      <w:r>
        <w:t xml:space="preserve">write a report about what we </w:t>
      </w:r>
      <w:r w:rsidR="002670C6">
        <w:t>think would make the law better</w:t>
      </w:r>
      <w:r>
        <w:t>.</w:t>
      </w:r>
    </w:p>
    <w:p w14:paraId="39EAD7DD" w14:textId="6CF524F9" w:rsidR="008D72C0" w:rsidRDefault="00CA0F8B" w:rsidP="008D72C0">
      <w:r>
        <w:rPr>
          <w:noProof/>
        </w:rPr>
        <w:drawing>
          <wp:anchor distT="0" distB="0" distL="114300" distR="114300" simplePos="0" relativeHeight="251879424" behindDoc="0" locked="0" layoutInCell="1" allowOverlap="1" wp14:anchorId="1D1412E5" wp14:editId="2C02C3A2">
            <wp:simplePos x="0" y="0"/>
            <wp:positionH relativeFrom="column">
              <wp:posOffset>0</wp:posOffset>
            </wp:positionH>
            <wp:positionV relativeFrom="paragraph">
              <wp:posOffset>265430</wp:posOffset>
            </wp:positionV>
            <wp:extent cx="1485900" cy="1485900"/>
            <wp:effectExtent l="0" t="0" r="0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ecision decid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CEAC8" w14:textId="34744E85" w:rsidR="008D72C0" w:rsidRDefault="008D72C0" w:rsidP="008D72C0"/>
    <w:p w14:paraId="7FB57209" w14:textId="3EC7F060" w:rsidR="008D72C0" w:rsidRDefault="008D72C0" w:rsidP="008D72C0">
      <w:r>
        <w:t>We have done a review of the law about when adults can make their own decisions.</w:t>
      </w:r>
    </w:p>
    <w:p w14:paraId="175D7ACE" w14:textId="5A5CF375" w:rsidR="0068613A" w:rsidRDefault="00A55719" w:rsidP="008D72C0">
      <w:r>
        <w:rPr>
          <w:noProof/>
        </w:rPr>
        <w:drawing>
          <wp:anchor distT="0" distB="0" distL="114300" distR="114300" simplePos="0" relativeHeight="252195840" behindDoc="0" locked="0" layoutInCell="1" allowOverlap="1" wp14:anchorId="01FC3697" wp14:editId="174A1EF5">
            <wp:simplePos x="0" y="0"/>
            <wp:positionH relativeFrom="column">
              <wp:posOffset>17434</wp:posOffset>
            </wp:positionH>
            <wp:positionV relativeFrom="paragraph">
              <wp:posOffset>320329</wp:posOffset>
            </wp:positionV>
            <wp:extent cx="1667895" cy="2381250"/>
            <wp:effectExtent l="19050" t="19050" r="27940" b="19050"/>
            <wp:wrapNone/>
            <wp:docPr id="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shot (328)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67895" cy="23812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0C700" w14:textId="40280537" w:rsidR="0068613A" w:rsidRDefault="0068613A" w:rsidP="008D72C0"/>
    <w:p w14:paraId="0F718ABA" w14:textId="7D6461E3" w:rsidR="0068613A" w:rsidRDefault="0068613A" w:rsidP="0068613A">
      <w:r>
        <w:t xml:space="preserve">Our review </w:t>
      </w:r>
      <w:r w:rsidR="00082795">
        <w:t xml:space="preserve">is </w:t>
      </w:r>
      <w:r>
        <w:t xml:space="preserve">called </w:t>
      </w:r>
      <w:r>
        <w:rPr>
          <w:b/>
          <w:bCs/>
        </w:rPr>
        <w:t>He Arotake i te Ture mō ngā Huarahi Whakatau a ngā Pakeke | Review of Adult Decision-Making Capacity Law</w:t>
      </w:r>
      <w:r>
        <w:t>.</w:t>
      </w:r>
    </w:p>
    <w:p w14:paraId="0E18CEAE" w14:textId="0BBBD93E" w:rsidR="0037026F" w:rsidRDefault="0037026F">
      <w:pPr>
        <w:spacing w:line="240" w:lineRule="auto"/>
        <w:ind w:left="0"/>
      </w:pPr>
      <w:r>
        <w:br w:type="page"/>
      </w:r>
    </w:p>
    <w:p w14:paraId="7D0BBA29" w14:textId="77777777" w:rsidR="003C3A69" w:rsidRDefault="003C3A69">
      <w:pPr>
        <w:spacing w:line="240" w:lineRule="auto"/>
        <w:ind w:left="0"/>
      </w:pPr>
    </w:p>
    <w:p w14:paraId="762190BF" w14:textId="77777777" w:rsidR="003C3A69" w:rsidRDefault="003C3A69">
      <w:pPr>
        <w:spacing w:line="240" w:lineRule="auto"/>
        <w:ind w:left="0"/>
      </w:pPr>
    </w:p>
    <w:p w14:paraId="480E4205" w14:textId="2297303C" w:rsidR="002670C6" w:rsidRDefault="003C3A69" w:rsidP="0068613A">
      <w:pPr>
        <w:rPr>
          <w:lang w:val="en-NZ"/>
        </w:rPr>
      </w:pP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2224" behindDoc="1" locked="0" layoutInCell="1" allowOverlap="1" wp14:anchorId="4C85E92F" wp14:editId="68BBDB51">
                <wp:simplePos x="0" y="0"/>
                <wp:positionH relativeFrom="margin">
                  <wp:posOffset>2133600</wp:posOffset>
                </wp:positionH>
                <wp:positionV relativeFrom="paragraph">
                  <wp:posOffset>-190500</wp:posOffset>
                </wp:positionV>
                <wp:extent cx="3599815" cy="2857500"/>
                <wp:effectExtent l="0" t="0" r="635" b="0"/>
                <wp:wrapNone/>
                <wp:docPr id="44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575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6AEB67" id="Rectangle 9" o:spid="_x0000_s1026" alt="&quot;&quot;" style="position:absolute;margin-left:168pt;margin-top:-15pt;width:283.45pt;height:225pt;z-index:-25110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" fillcolor="#c5e6fd" stroked="f" strokeweight="1pt">
                <w10:wrap anchorx="margin"/>
              </v:rect>
            </w:pict>
          </mc:Fallback>
        </mc:AlternateContent>
      </w:r>
      <w:r w:rsidR="00EB7EEC">
        <w:rPr>
          <w:noProof/>
        </w:rPr>
        <w:drawing>
          <wp:anchor distT="0" distB="0" distL="114300" distR="114300" simplePos="0" relativeHeight="252265472" behindDoc="0" locked="0" layoutInCell="1" allowOverlap="1" wp14:anchorId="48505B37" wp14:editId="1D22264C">
            <wp:simplePos x="0" y="0"/>
            <wp:positionH relativeFrom="column">
              <wp:posOffset>-30297</wp:posOffset>
            </wp:positionH>
            <wp:positionV relativeFrom="paragraph">
              <wp:posOffset>-249209</wp:posOffset>
            </wp:positionV>
            <wp:extent cx="1330037" cy="1271831"/>
            <wp:effectExtent l="0" t="0" r="3810" b="5080"/>
            <wp:wrapNone/>
            <wp:docPr id="50942248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22487" name="Picture 50942248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30037" cy="1271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70C6" w:rsidRPr="002670C6">
        <w:rPr>
          <w:lang w:val="en-NZ"/>
        </w:rPr>
        <w:t xml:space="preserve">Having </w:t>
      </w:r>
      <w:r w:rsidR="002670C6" w:rsidRPr="002670C6">
        <w:rPr>
          <w:b/>
          <w:bCs/>
          <w:lang w:val="en-NZ"/>
        </w:rPr>
        <w:t>decision-making capacity</w:t>
      </w:r>
      <w:r w:rsidR="002670C6" w:rsidRPr="002670C6">
        <w:rPr>
          <w:lang w:val="en-NZ"/>
        </w:rPr>
        <w:t xml:space="preserve"> for a decision means you can</w:t>
      </w:r>
      <w:r w:rsidR="002670C6">
        <w:rPr>
          <w:lang w:val="en-NZ"/>
        </w:rPr>
        <w:t>:</w:t>
      </w:r>
    </w:p>
    <w:p w14:paraId="5AB39138" w14:textId="5A747B2B" w:rsidR="002670C6" w:rsidRPr="002670C6" w:rsidRDefault="0090398D" w:rsidP="002670C6">
      <w:pPr>
        <w:pStyle w:val="ListParagraph"/>
        <w:numPr>
          <w:ilvl w:val="0"/>
          <w:numId w:val="16"/>
        </w:numPr>
        <w:ind w:left="4253" w:hanging="567"/>
      </w:pPr>
      <w:r>
        <w:rPr>
          <w:noProof/>
          <w:lang w:val="en-NZ"/>
        </w:rPr>
        <w:drawing>
          <wp:anchor distT="0" distB="0" distL="114300" distR="114300" simplePos="0" relativeHeight="252264448" behindDoc="0" locked="0" layoutInCell="1" allowOverlap="1" wp14:anchorId="0C01F249" wp14:editId="69F9A294">
            <wp:simplePos x="0" y="0"/>
            <wp:positionH relativeFrom="column">
              <wp:posOffset>231</wp:posOffset>
            </wp:positionH>
            <wp:positionV relativeFrom="paragraph">
              <wp:posOffset>573405</wp:posOffset>
            </wp:positionV>
            <wp:extent cx="1301981" cy="1301981"/>
            <wp:effectExtent l="0" t="0" r="0" b="0"/>
            <wp:wrapNone/>
            <wp:docPr id="204116908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169086" name="Picture 204116908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01981" cy="1301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70C6" w:rsidRPr="002670C6">
        <w:rPr>
          <w:lang w:val="en-NZ"/>
        </w:rPr>
        <w:t xml:space="preserve">make it </w:t>
      </w:r>
    </w:p>
    <w:p w14:paraId="571B8793" w14:textId="5ED1C91F" w:rsidR="002670C6" w:rsidRPr="002670C6" w:rsidRDefault="002670C6" w:rsidP="002670C6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 w:rsidRPr="002670C6">
        <w:rPr>
          <w:b/>
          <w:bCs/>
          <w:lang w:val="en-NZ"/>
        </w:rPr>
        <w:t xml:space="preserve">and </w:t>
      </w:r>
    </w:p>
    <w:p w14:paraId="11E3C35C" w14:textId="41F1277E" w:rsidR="0068613A" w:rsidRDefault="002670C6" w:rsidP="002670C6">
      <w:pPr>
        <w:pStyle w:val="ListParagraph"/>
        <w:numPr>
          <w:ilvl w:val="0"/>
          <w:numId w:val="16"/>
        </w:numPr>
        <w:ind w:left="4253" w:hanging="567"/>
      </w:pPr>
      <w:r w:rsidRPr="002670C6">
        <w:rPr>
          <w:lang w:val="en-NZ"/>
        </w:rPr>
        <w:t>understand it</w:t>
      </w:r>
      <w:r>
        <w:rPr>
          <w:lang w:val="en-NZ"/>
        </w:rPr>
        <w:t>.</w:t>
      </w:r>
    </w:p>
    <w:p w14:paraId="69CA6654" w14:textId="0F6AE6AA" w:rsidR="0068613A" w:rsidRDefault="0068613A" w:rsidP="0068613A"/>
    <w:p w14:paraId="6568D076" w14:textId="131FD1DD" w:rsidR="002670C6" w:rsidRDefault="002670C6" w:rsidP="0068613A">
      <w:r>
        <w:rPr>
          <w:noProof/>
        </w:rPr>
        <w:drawing>
          <wp:anchor distT="0" distB="0" distL="114300" distR="114300" simplePos="0" relativeHeight="252197888" behindDoc="0" locked="0" layoutInCell="1" allowOverlap="1" wp14:anchorId="3F7CD8E3" wp14:editId="7BDDE24D">
            <wp:simplePos x="0" y="0"/>
            <wp:positionH relativeFrom="column">
              <wp:posOffset>47625</wp:posOffset>
            </wp:positionH>
            <wp:positionV relativeFrom="paragraph">
              <wp:posOffset>71755</wp:posOffset>
            </wp:positionV>
            <wp:extent cx="1257300" cy="1257300"/>
            <wp:effectExtent l="0" t="0" r="0" b="0"/>
            <wp:wrapNone/>
            <wp:docPr id="5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eport 2 with lines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4906A" w14:textId="7B7EF6A6" w:rsidR="0068613A" w:rsidRDefault="0068613A" w:rsidP="0068613A">
      <w:r>
        <w:t xml:space="preserve">This Easy Read is a </w:t>
      </w:r>
      <w:r>
        <w:rPr>
          <w:b/>
          <w:bCs/>
        </w:rPr>
        <w:t xml:space="preserve">summary </w:t>
      </w:r>
      <w:r>
        <w:t xml:space="preserve">of </w:t>
      </w:r>
      <w:r w:rsidR="002670C6">
        <w:t xml:space="preserve">some of the key things in </w:t>
      </w:r>
      <w:r>
        <w:t>our final report about this review.</w:t>
      </w:r>
    </w:p>
    <w:p w14:paraId="53E4FB90" w14:textId="0DBD59DC" w:rsidR="0068613A" w:rsidRDefault="0068613A" w:rsidP="0068613A"/>
    <w:p w14:paraId="1293A0FA" w14:textId="77777777" w:rsidR="0068613A" w:rsidRDefault="0068613A" w:rsidP="0068613A">
      <w:r>
        <w:rPr>
          <w:noProof/>
        </w:rPr>
        <w:drawing>
          <wp:anchor distT="0" distB="0" distL="114300" distR="114300" simplePos="0" relativeHeight="252196864" behindDoc="0" locked="0" layoutInCell="1" allowOverlap="1" wp14:anchorId="195D84DE" wp14:editId="2FB58DDF">
            <wp:simplePos x="0" y="0"/>
            <wp:positionH relativeFrom="column">
              <wp:posOffset>-196215</wp:posOffset>
            </wp:positionH>
            <wp:positionV relativeFrom="paragraph">
              <wp:posOffset>304800</wp:posOffset>
            </wp:positionV>
            <wp:extent cx="1600200" cy="1600200"/>
            <wp:effectExtent l="0" t="0" r="0" b="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list summary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94816" behindDoc="1" locked="0" layoutInCell="1" allowOverlap="1" wp14:anchorId="41ED9156" wp14:editId="51ED6237">
                <wp:simplePos x="0" y="0"/>
                <wp:positionH relativeFrom="margin">
                  <wp:align>right</wp:align>
                </wp:positionH>
                <wp:positionV relativeFrom="paragraph">
                  <wp:posOffset>273050</wp:posOffset>
                </wp:positionV>
                <wp:extent cx="3599815" cy="1714500"/>
                <wp:effectExtent l="0" t="0" r="635" b="0"/>
                <wp:wrapNone/>
                <wp:docPr id="11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7145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928BE5" id="Rectangle 9" o:spid="_x0000_s1026" alt="&quot;&quot;" style="position:absolute;margin-left:232.25pt;margin-top:21.5pt;width:283.45pt;height:135pt;z-index:-251121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" fillcolor="#c5e6fd" stroked="f" strokeweight="1pt">
                <w10:wrap anchorx="margin"/>
              </v:rect>
            </w:pict>
          </mc:Fallback>
        </mc:AlternateContent>
      </w:r>
    </w:p>
    <w:p w14:paraId="44934C3F" w14:textId="2D844C99" w:rsidR="0068613A" w:rsidRDefault="0068613A" w:rsidP="0068613A">
      <w:pPr>
        <w:spacing w:line="336" w:lineRule="auto"/>
      </w:pPr>
      <w:r>
        <w:t xml:space="preserve">A </w:t>
      </w:r>
      <w:r>
        <w:rPr>
          <w:b/>
          <w:bCs/>
        </w:rPr>
        <w:t>summary</w:t>
      </w:r>
      <w:r>
        <w:t>:</w:t>
      </w:r>
    </w:p>
    <w:p w14:paraId="61E0D3EB" w14:textId="531CDFEE" w:rsidR="0068613A" w:rsidRDefault="00264CC8" w:rsidP="0068613A">
      <w:pPr>
        <w:pStyle w:val="Listtoplevel"/>
        <w:spacing w:line="336" w:lineRule="auto"/>
      </w:pPr>
      <w:r>
        <w:t xml:space="preserve">is </w:t>
      </w:r>
      <w:r w:rsidR="0068613A">
        <w:t>shorter than the full report</w:t>
      </w:r>
    </w:p>
    <w:p w14:paraId="092EBFB5" w14:textId="4BB6BE3B" w:rsidR="0068613A" w:rsidRDefault="0068613A" w:rsidP="0068613A">
      <w:pPr>
        <w:pStyle w:val="Listtoplevel"/>
        <w:spacing w:line="336" w:lineRule="auto"/>
      </w:pPr>
      <w:r>
        <w:t xml:space="preserve">tells you the main ideas. </w:t>
      </w:r>
    </w:p>
    <w:p w14:paraId="173B7441" w14:textId="78E014BE" w:rsidR="002670C6" w:rsidRDefault="002670C6">
      <w:pPr>
        <w:spacing w:line="240" w:lineRule="auto"/>
        <w:ind w:left="0"/>
      </w:pPr>
      <w:r>
        <w:br w:type="page"/>
      </w:r>
    </w:p>
    <w:p w14:paraId="2A5258EF" w14:textId="63105DB4" w:rsidR="0068613A" w:rsidRDefault="002670C6" w:rsidP="0068613A">
      <w:r>
        <w:rPr>
          <w:noProof/>
        </w:rPr>
        <w:lastRenderedPageBreak/>
        <w:drawing>
          <wp:anchor distT="0" distB="0" distL="114300" distR="114300" simplePos="0" relativeHeight="252198912" behindDoc="0" locked="0" layoutInCell="1" allowOverlap="1" wp14:anchorId="1ADDA6E2" wp14:editId="03B7EDBC">
            <wp:simplePos x="0" y="0"/>
            <wp:positionH relativeFrom="column">
              <wp:posOffset>-228600</wp:posOffset>
            </wp:positionH>
            <wp:positionV relativeFrom="paragraph">
              <wp:posOffset>-66675</wp:posOffset>
            </wp:positionV>
            <wp:extent cx="1276350" cy="1276350"/>
            <wp:effectExtent l="0" t="0" r="0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Website Link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613A">
        <w:t>You can read the full report on our website at:</w:t>
      </w:r>
    </w:p>
    <w:p w14:paraId="342A8DAF" w14:textId="5E9AB4C8" w:rsidR="0068613A" w:rsidRPr="00152CEB" w:rsidRDefault="0068613A" w:rsidP="0068613A">
      <w:pPr>
        <w:rPr>
          <w:rFonts w:cs="Arial"/>
          <w:szCs w:val="32"/>
        </w:rPr>
      </w:pPr>
    </w:p>
    <w:p w14:paraId="5F8A49A4" w14:textId="26504765" w:rsidR="0068613A" w:rsidRPr="00152CEB" w:rsidRDefault="0068613A" w:rsidP="0068613A">
      <w:pPr>
        <w:rPr>
          <w:rFonts w:cs="Arial"/>
          <w:b/>
          <w:bCs/>
          <w:szCs w:val="32"/>
        </w:rPr>
      </w:pPr>
      <w:hyperlink r:id="rId36">
        <w:r w:rsidRPr="00152CEB">
          <w:rPr>
            <w:rStyle w:val="Hyperlink"/>
            <w:rFonts w:eastAsia="Aptos" w:cs="Arial"/>
            <w:b/>
            <w:bCs/>
            <w:color w:val="auto"/>
            <w:szCs w:val="32"/>
            <w:u w:val="none"/>
          </w:rPr>
          <w:t>https://tinyurl.com/NZLC-R151</w:t>
        </w:r>
      </w:hyperlink>
      <w:r w:rsidRPr="00152CEB">
        <w:rPr>
          <w:rStyle w:val="Hyperlink"/>
          <w:rFonts w:eastAsia="Aptos" w:cs="Arial"/>
          <w:b/>
          <w:bCs/>
          <w:color w:val="auto"/>
          <w:szCs w:val="32"/>
          <w:u w:val="none"/>
        </w:rPr>
        <w:t xml:space="preserve"> </w:t>
      </w:r>
    </w:p>
    <w:p w14:paraId="5737F4F7" w14:textId="70106010" w:rsidR="0068613A" w:rsidRDefault="002670C6" w:rsidP="0068613A">
      <w:pPr>
        <w:rPr>
          <w:rFonts w:cs="Arial"/>
          <w:szCs w:val="32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2199936" behindDoc="0" locked="0" layoutInCell="1" allowOverlap="1" wp14:anchorId="7BB2D0B7" wp14:editId="7272AFF7">
            <wp:simplePos x="0" y="0"/>
            <wp:positionH relativeFrom="column">
              <wp:posOffset>66675</wp:posOffset>
            </wp:positionH>
            <wp:positionV relativeFrom="paragraph">
              <wp:posOffset>164465</wp:posOffset>
            </wp:positionV>
            <wp:extent cx="1028700" cy="1317884"/>
            <wp:effectExtent l="0" t="0" r="0" b="0"/>
            <wp:wrapNone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ot Easy Read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317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D2A4E" w14:textId="3C826AEC" w:rsidR="002670C6" w:rsidRDefault="002670C6" w:rsidP="0068613A">
      <w:pPr>
        <w:rPr>
          <w:rFonts w:cs="Arial"/>
          <w:szCs w:val="32"/>
        </w:rPr>
      </w:pPr>
    </w:p>
    <w:p w14:paraId="38E9F22B" w14:textId="51732F23" w:rsidR="0068613A" w:rsidRPr="00152CEB" w:rsidRDefault="0068613A" w:rsidP="0068613A">
      <w:pPr>
        <w:rPr>
          <w:rFonts w:cs="Arial"/>
          <w:szCs w:val="32"/>
        </w:rPr>
      </w:pPr>
      <w:r>
        <w:rPr>
          <w:rFonts w:cs="Arial"/>
          <w:szCs w:val="32"/>
        </w:rPr>
        <w:t xml:space="preserve">The full report is </w:t>
      </w:r>
      <w:r>
        <w:rPr>
          <w:rFonts w:cs="Arial"/>
          <w:b/>
          <w:bCs/>
          <w:szCs w:val="32"/>
        </w:rPr>
        <w:t>not</w:t>
      </w:r>
      <w:r>
        <w:rPr>
          <w:rFonts w:cs="Arial"/>
          <w:szCs w:val="32"/>
        </w:rPr>
        <w:t xml:space="preserve"> in Easy Read.</w:t>
      </w:r>
    </w:p>
    <w:p w14:paraId="72C04AA2" w14:textId="6DCAE986" w:rsidR="008D72C0" w:rsidRDefault="008D72C0" w:rsidP="0068613A">
      <w:pPr>
        <w:ind w:left="0"/>
      </w:pPr>
    </w:p>
    <w:p w14:paraId="59C656B4" w14:textId="4A6DD4C1" w:rsidR="002670C6" w:rsidRDefault="002670C6">
      <w:pPr>
        <w:spacing w:line="240" w:lineRule="auto"/>
        <w:ind w:left="0"/>
      </w:pPr>
    </w:p>
    <w:p w14:paraId="42BD727E" w14:textId="65D3BDDE" w:rsidR="008D72C0" w:rsidRDefault="00560DAA" w:rsidP="008D72C0">
      <w:r>
        <w:rPr>
          <w:noProof/>
        </w:rPr>
        <w:drawing>
          <wp:anchor distT="0" distB="0" distL="114300" distR="114300" simplePos="0" relativeHeight="251880448" behindDoc="0" locked="0" layoutInCell="1" allowOverlap="1" wp14:anchorId="5DA174B4" wp14:editId="2083A563">
            <wp:simplePos x="0" y="0"/>
            <wp:positionH relativeFrom="column">
              <wp:posOffset>0</wp:posOffset>
            </wp:positionH>
            <wp:positionV relativeFrom="paragraph">
              <wp:posOffset>65578</wp:posOffset>
            </wp:positionV>
            <wp:extent cx="1054677" cy="1413899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Law legal bill policy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58410" cy="1418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613A">
        <w:t>The law we reviewed is</w:t>
      </w:r>
      <w:r w:rsidR="00CF33E0">
        <w:t xml:space="preserve"> the </w:t>
      </w:r>
      <w:r w:rsidR="00CF33E0">
        <w:rPr>
          <w:b/>
          <w:bCs/>
        </w:rPr>
        <w:t>Protection of Personal and Property Rights Act 1988</w:t>
      </w:r>
      <w:r w:rsidR="00CF33E0">
        <w:t xml:space="preserve">. </w:t>
      </w:r>
    </w:p>
    <w:p w14:paraId="3770390E" w14:textId="01A7945C" w:rsidR="00CF33E0" w:rsidRDefault="00CF33E0" w:rsidP="0068613A">
      <w:pPr>
        <w:ind w:left="0"/>
      </w:pPr>
    </w:p>
    <w:p w14:paraId="6D6D649D" w14:textId="01E57FE3" w:rsidR="0068613A" w:rsidRDefault="00084B45" w:rsidP="0068613A">
      <w:pPr>
        <w:ind w:left="0"/>
      </w:pP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432E21EE" wp14:editId="03E07FED">
                <wp:simplePos x="0" y="0"/>
                <wp:positionH relativeFrom="margin">
                  <wp:posOffset>2204605</wp:posOffset>
                </wp:positionH>
                <wp:positionV relativeFrom="paragraph">
                  <wp:posOffset>227965</wp:posOffset>
                </wp:positionV>
                <wp:extent cx="3599815" cy="3333750"/>
                <wp:effectExtent l="0" t="0" r="635" b="0"/>
                <wp:wrapNone/>
                <wp:docPr id="4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3337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8E97CD" id="Rectangle 9" o:spid="_x0000_s1026" alt="&quot;&quot;" style="position:absolute;margin-left:173.6pt;margin-top:17.95pt;width:283.45pt;height:262.5pt;z-index:-25147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" fillcolor="#c5e6fd" stroked="f" strokeweight="1pt">
                <w10:wrap anchorx="margin"/>
              </v:rect>
            </w:pict>
          </mc:Fallback>
        </mc:AlternateContent>
      </w:r>
    </w:p>
    <w:p w14:paraId="571541F2" w14:textId="052B54A2" w:rsidR="00084B45" w:rsidRDefault="00EB7EEC" w:rsidP="00084B45">
      <w:r>
        <w:rPr>
          <w:noProof/>
        </w:rPr>
        <mc:AlternateContent>
          <mc:Choice Requires="wpg">
            <w:drawing>
              <wp:anchor distT="0" distB="0" distL="114300" distR="114300" simplePos="0" relativeHeight="252267520" behindDoc="0" locked="0" layoutInCell="1" allowOverlap="1" wp14:anchorId="6A5A7855" wp14:editId="2BC7388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485900" cy="1651000"/>
                <wp:effectExtent l="0" t="0" r="0" b="0"/>
                <wp:wrapNone/>
                <wp:docPr id="949414879" name="Group 9494148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651000"/>
                          <a:chOff x="0" y="0"/>
                          <a:chExt cx="1485900" cy="1651000"/>
                        </a:xfrm>
                      </wpg:grpSpPr>
                      <pic:pic xmlns:pic="http://schemas.openxmlformats.org/drawingml/2006/picture">
                        <pic:nvPicPr>
                          <pic:cNvPr id="1382548235" name="Picture 13825482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3493009" name="Graphic 154349300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4550" y="10795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A68BAB" id="Group 949414879" o:spid="_x0000_s1026" alt="&quot;&quot;" style="position:absolute;margin-left:0;margin-top:0;width:117pt;height:130pt;z-index:252267520" coordsize="14859,1651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82548235" o:spid="_x0000_s1027" type="#_x0000_t75" alt="&quot;&quot;" style="position:absolute;width:14859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">
                  <v:imagedata r:id="rId41" o:title=""/>
                </v:shape>
                <v:shape id="Graphic 1543493009" o:spid="_x0000_s1028" type="#_x0000_t75" alt="&quot;&quot;" style="position:absolute;left:8445;top:10795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">
                  <v:imagedata r:id="rId42" o:title=""/>
                </v:shape>
              </v:group>
            </w:pict>
          </mc:Fallback>
        </mc:AlternateContent>
      </w:r>
      <w:r w:rsidR="00CF33E0">
        <w:t xml:space="preserve">The </w:t>
      </w:r>
      <w:r w:rsidR="00CF33E0">
        <w:rPr>
          <w:b/>
          <w:bCs/>
        </w:rPr>
        <w:t>Protection of Personal and Property Rights Act 1988</w:t>
      </w:r>
      <w:r w:rsidR="00CF33E0">
        <w:t xml:space="preserve"> is the law that says when someone else is allowed to make decisions for you</w:t>
      </w:r>
      <w:r w:rsidR="00084B45">
        <w:t xml:space="preserve"> when you </w:t>
      </w:r>
      <w:r w:rsidR="00084B45" w:rsidRPr="00084B45">
        <w:rPr>
          <w:b/>
          <w:bCs/>
        </w:rPr>
        <w:t>cannot</w:t>
      </w:r>
      <w:r w:rsidR="00084B45">
        <w:t xml:space="preserve">: </w:t>
      </w:r>
    </w:p>
    <w:p w14:paraId="0F7FA37D" w14:textId="6F72F1EF" w:rsidR="00CF33E0" w:rsidRDefault="0090398D" w:rsidP="00084B45">
      <w:pPr>
        <w:pStyle w:val="ListParagraph"/>
        <w:numPr>
          <w:ilvl w:val="0"/>
          <w:numId w:val="16"/>
        </w:numPr>
        <w:ind w:left="3686" w:firstLine="0"/>
      </w:pPr>
      <w:r>
        <w:rPr>
          <w:b/>
          <w:bCs/>
          <w:noProof/>
          <w:lang w:val="en-NZ"/>
        </w:rPr>
        <w:drawing>
          <wp:anchor distT="0" distB="0" distL="114300" distR="114300" simplePos="0" relativeHeight="252263424" behindDoc="0" locked="0" layoutInCell="1" allowOverlap="1" wp14:anchorId="4C34D205" wp14:editId="1A8E1DEF">
            <wp:simplePos x="0" y="0"/>
            <wp:positionH relativeFrom="column">
              <wp:posOffset>-216708</wp:posOffset>
            </wp:positionH>
            <wp:positionV relativeFrom="paragraph">
              <wp:posOffset>140854</wp:posOffset>
            </wp:positionV>
            <wp:extent cx="1406236" cy="1203386"/>
            <wp:effectExtent l="0" t="0" r="0" b="0"/>
            <wp:wrapNone/>
            <wp:docPr id="1755162694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07810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406236" cy="1203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B45">
        <w:t>make decisions</w:t>
      </w:r>
    </w:p>
    <w:p w14:paraId="5D6A9FB7" w14:textId="1E9AC0DB" w:rsidR="00084B45" w:rsidRDefault="00EB7EEC" w:rsidP="00084B45">
      <w:pPr>
        <w:pStyle w:val="ListParagraph"/>
        <w:numPr>
          <w:ilvl w:val="0"/>
          <w:numId w:val="16"/>
        </w:numPr>
        <w:ind w:left="4253" w:hanging="567"/>
      </w:pPr>
      <w:r>
        <w:rPr>
          <w:noProof/>
        </w:rPr>
        <w:drawing>
          <wp:anchor distT="0" distB="0" distL="114300" distR="114300" simplePos="0" relativeHeight="252269568" behindDoc="0" locked="0" layoutInCell="1" allowOverlap="1" wp14:anchorId="31E55479" wp14:editId="41F47BF5">
            <wp:simplePos x="0" y="0"/>
            <wp:positionH relativeFrom="column">
              <wp:posOffset>914400</wp:posOffset>
            </wp:positionH>
            <wp:positionV relativeFrom="paragraph">
              <wp:posOffset>395662</wp:posOffset>
            </wp:positionV>
            <wp:extent cx="571500" cy="571500"/>
            <wp:effectExtent l="0" t="0" r="0" b="0"/>
            <wp:wrapNone/>
            <wp:docPr id="1623337847" name="Graphic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493009" name="Graphic 15434930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4B45">
        <w:t>understand decisions.</w:t>
      </w:r>
    </w:p>
    <w:p w14:paraId="2B2B69DB" w14:textId="77777777" w:rsidR="0037026F" w:rsidRDefault="0037026F">
      <w:pPr>
        <w:spacing w:line="240" w:lineRule="auto"/>
        <w:ind w:left="0"/>
      </w:pPr>
      <w:r>
        <w:br w:type="page"/>
      </w:r>
    </w:p>
    <w:p w14:paraId="0869AC19" w14:textId="2D782428" w:rsidR="00084B45" w:rsidRDefault="003C3A69" w:rsidP="008D72C0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35776" behindDoc="1" locked="0" layoutInCell="1" allowOverlap="1" wp14:anchorId="42948511" wp14:editId="2655BAD3">
                <wp:simplePos x="0" y="0"/>
                <wp:positionH relativeFrom="margin">
                  <wp:posOffset>2143125</wp:posOffset>
                </wp:positionH>
                <wp:positionV relativeFrom="paragraph">
                  <wp:posOffset>-123825</wp:posOffset>
                </wp:positionV>
                <wp:extent cx="3599815" cy="6610350"/>
                <wp:effectExtent l="0" t="0" r="635" b="0"/>
                <wp:wrapNone/>
                <wp:docPr id="14358531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66103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535501" w14:textId="77777777" w:rsidR="00084B45" w:rsidRDefault="00084B45" w:rsidP="00084B45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948511" id="Rectangle 9" o:spid="_x0000_s1026" alt="&quot;&quot;" style="position:absolute;left:0;text-align:left;margin-left:168.75pt;margin-top:-9.75pt;width:283.45pt;height:520.5pt;z-index:-25108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" fillcolor="#c5e6fd" stroked="f" strokeweight="1pt">
                <v:textbox>
                  <w:txbxContent>
                    <w:p w14:paraId="74535501" w14:textId="77777777" w:rsidR="00084B45" w:rsidRDefault="00084B45" w:rsidP="00084B45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EB7EEC">
        <w:rPr>
          <w:noProof/>
        </w:rPr>
        <w:drawing>
          <wp:anchor distT="0" distB="0" distL="114300" distR="114300" simplePos="0" relativeHeight="252239872" behindDoc="0" locked="0" layoutInCell="1" allowOverlap="1" wp14:anchorId="5D6789D1" wp14:editId="750FE95F">
            <wp:simplePos x="0" y="0"/>
            <wp:positionH relativeFrom="column">
              <wp:posOffset>0</wp:posOffset>
            </wp:positionH>
            <wp:positionV relativeFrom="paragraph">
              <wp:posOffset>-79837</wp:posOffset>
            </wp:positionV>
            <wp:extent cx="1600200" cy="1600200"/>
            <wp:effectExtent l="0" t="0" r="0" b="0"/>
            <wp:wrapNone/>
            <wp:docPr id="42162224" name="Picture 421622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judge court law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3E0">
        <w:t>The person who makes decisions for you could be</w:t>
      </w:r>
      <w:r w:rsidR="00084B45">
        <w:t>:</w:t>
      </w:r>
    </w:p>
    <w:p w14:paraId="552DB1FE" w14:textId="548D312A" w:rsidR="00CF33E0" w:rsidRDefault="00084B45" w:rsidP="00084B45">
      <w:pPr>
        <w:pStyle w:val="ListParagraph"/>
        <w:numPr>
          <w:ilvl w:val="0"/>
          <w:numId w:val="17"/>
        </w:numPr>
        <w:ind w:left="4253" w:hanging="567"/>
      </w:pPr>
      <w:r>
        <w:t>a Court</w:t>
      </w:r>
    </w:p>
    <w:p w14:paraId="3FBB8282" w14:textId="545A160D" w:rsidR="00084B45" w:rsidRDefault="00084B45" w:rsidP="00084B45">
      <w:pPr>
        <w:pStyle w:val="ListParagraph"/>
        <w:numPr>
          <w:ilvl w:val="0"/>
          <w:numId w:val="0"/>
        </w:numPr>
        <w:ind w:left="4253"/>
      </w:pPr>
      <w:r>
        <w:t>or</w:t>
      </w:r>
    </w:p>
    <w:p w14:paraId="2838BC9F" w14:textId="0684B120" w:rsidR="00084B45" w:rsidRDefault="00560DAA" w:rsidP="00CF33E0">
      <w:pPr>
        <w:pStyle w:val="Listtoplevel"/>
      </w:pPr>
      <w:r>
        <w:rPr>
          <w:rFonts w:eastAsia="Times New Roman"/>
          <w:lang w:eastAsia="en-NZ"/>
        </w:rPr>
        <w:drawing>
          <wp:anchor distT="0" distB="0" distL="114300" distR="114300" simplePos="0" relativeHeight="251881472" behindDoc="0" locked="0" layoutInCell="1" allowOverlap="1" wp14:anchorId="1930EDD5" wp14:editId="66C39D98">
            <wp:simplePos x="0" y="0"/>
            <wp:positionH relativeFrom="column">
              <wp:posOffset>-64135</wp:posOffset>
            </wp:positionH>
            <wp:positionV relativeFrom="paragraph">
              <wp:posOffset>449292</wp:posOffset>
            </wp:positionV>
            <wp:extent cx="1593118" cy="1690370"/>
            <wp:effectExtent l="0" t="0" r="7620" b="5080"/>
            <wp:wrapNone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hoice choose decide blue orange agree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593118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B45">
        <w:t xml:space="preserve">someone called </w:t>
      </w:r>
    </w:p>
    <w:p w14:paraId="4B346130" w14:textId="5CD22FE8" w:rsidR="00CF33E0" w:rsidRDefault="00CF33E0" w:rsidP="00084B45">
      <w:pPr>
        <w:pStyle w:val="Listtoplevel"/>
        <w:numPr>
          <w:ilvl w:val="1"/>
          <w:numId w:val="2"/>
        </w:numPr>
        <w:ind w:left="4820" w:hanging="567"/>
      </w:pPr>
      <w:r>
        <w:t xml:space="preserve">an </w:t>
      </w:r>
      <w:r>
        <w:rPr>
          <w:b/>
          <w:bCs/>
        </w:rPr>
        <w:t>attorney</w:t>
      </w:r>
    </w:p>
    <w:p w14:paraId="7ED6DD77" w14:textId="43EDB646" w:rsidR="00CF33E0" w:rsidRDefault="00CF33E0" w:rsidP="00084B45">
      <w:pPr>
        <w:pStyle w:val="Listtoplevel"/>
        <w:numPr>
          <w:ilvl w:val="1"/>
          <w:numId w:val="2"/>
        </w:numPr>
        <w:ind w:left="4820" w:hanging="567"/>
      </w:pPr>
      <w:r>
        <w:t xml:space="preserve">a </w:t>
      </w:r>
      <w:r>
        <w:rPr>
          <w:b/>
          <w:bCs/>
        </w:rPr>
        <w:t>welfare guardian</w:t>
      </w:r>
    </w:p>
    <w:p w14:paraId="46BF14DC" w14:textId="6602CB51" w:rsidR="00CF33E0" w:rsidRDefault="00CF33E0" w:rsidP="00084B45">
      <w:pPr>
        <w:pStyle w:val="Listtoplevel"/>
        <w:numPr>
          <w:ilvl w:val="1"/>
          <w:numId w:val="2"/>
        </w:numPr>
        <w:ind w:left="4820" w:hanging="567"/>
      </w:pPr>
      <w:r>
        <w:t xml:space="preserve">a </w:t>
      </w:r>
      <w:r>
        <w:rPr>
          <w:b/>
          <w:bCs/>
        </w:rPr>
        <w:t>property manager</w:t>
      </w:r>
      <w:r>
        <w:t>.</w:t>
      </w:r>
    </w:p>
    <w:p w14:paraId="65E00766" w14:textId="1796B8DF" w:rsidR="00084B45" w:rsidRDefault="00560DAA" w:rsidP="00084B45">
      <w:pPr>
        <w:ind w:left="4167" w:hanging="567"/>
      </w:pPr>
      <w:r w:rsidRPr="00084B45">
        <w:rPr>
          <w:noProof/>
        </w:rPr>
        <w:drawing>
          <wp:anchor distT="0" distB="0" distL="114300" distR="114300" simplePos="0" relativeHeight="252241920" behindDoc="0" locked="0" layoutInCell="1" allowOverlap="1" wp14:anchorId="414E7CE7" wp14:editId="319AC623">
            <wp:simplePos x="0" y="0"/>
            <wp:positionH relativeFrom="column">
              <wp:posOffset>-5657</wp:posOffset>
            </wp:positionH>
            <wp:positionV relativeFrom="paragraph">
              <wp:posOffset>292908</wp:posOffset>
            </wp:positionV>
            <wp:extent cx="1681244" cy="1666875"/>
            <wp:effectExtent l="0" t="0" r="0" b="0"/>
            <wp:wrapNone/>
            <wp:docPr id="2047258916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258916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244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95C06" w14:textId="3623D45D" w:rsidR="00084B45" w:rsidRDefault="00084B45" w:rsidP="00084B45">
      <w:pPr>
        <w:ind w:left="4167" w:hanging="567"/>
      </w:pPr>
    </w:p>
    <w:p w14:paraId="40236A33" w14:textId="03360193" w:rsidR="00084B45" w:rsidRDefault="00084B45" w:rsidP="00084B45">
      <w:pPr>
        <w:ind w:right="95"/>
      </w:pPr>
      <w:r>
        <w:t xml:space="preserve">The Protection of Personal and Property Rights Act 1988 is called the </w:t>
      </w:r>
      <w:r w:rsidR="00264CC8" w:rsidRPr="00514389">
        <w:rPr>
          <w:b/>
          <w:bCs/>
        </w:rPr>
        <w:t>P</w:t>
      </w:r>
      <w:r w:rsidRPr="00084B45">
        <w:rPr>
          <w:b/>
          <w:bCs/>
        </w:rPr>
        <w:t xml:space="preserve">PPR Act </w:t>
      </w:r>
      <w:r>
        <w:t>for short.</w:t>
      </w:r>
    </w:p>
    <w:p w14:paraId="6530923C" w14:textId="77777777" w:rsidR="00084B45" w:rsidRDefault="00084B45">
      <w:pPr>
        <w:spacing w:line="240" w:lineRule="auto"/>
        <w:ind w:left="0"/>
      </w:pPr>
      <w:r>
        <w:br w:type="page"/>
      </w:r>
    </w:p>
    <w:p w14:paraId="3C001FD3" w14:textId="61614C50" w:rsidR="00084B45" w:rsidRDefault="00084B45" w:rsidP="00CF33E0">
      <w:r>
        <w:rPr>
          <w:rFonts w:eastAsia="Times New Roman"/>
          <w:noProof/>
          <w:lang w:eastAsia="en-NZ"/>
        </w:rPr>
        <w:lastRenderedPageBreak/>
        <w:drawing>
          <wp:anchor distT="0" distB="0" distL="114300" distR="114300" simplePos="0" relativeHeight="251884544" behindDoc="0" locked="0" layoutInCell="1" allowOverlap="1" wp14:anchorId="02A1D6C7" wp14:editId="24905607">
            <wp:simplePos x="0" y="0"/>
            <wp:positionH relativeFrom="column">
              <wp:posOffset>-66168</wp:posOffset>
            </wp:positionH>
            <wp:positionV relativeFrom="paragraph">
              <wp:posOffset>485775</wp:posOffset>
            </wp:positionV>
            <wp:extent cx="1600200" cy="1410147"/>
            <wp:effectExtent l="0" t="0" r="0" b="0"/>
            <wp:wrapNone/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hoice choose decide staff 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410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6F42D1AA" wp14:editId="5ED07E3F">
                <wp:simplePos x="0" y="0"/>
                <wp:positionH relativeFrom="margin">
                  <wp:posOffset>2209800</wp:posOffset>
                </wp:positionH>
                <wp:positionV relativeFrom="paragraph">
                  <wp:posOffset>-104774</wp:posOffset>
                </wp:positionV>
                <wp:extent cx="3599815" cy="2514600"/>
                <wp:effectExtent l="0" t="0" r="635" b="0"/>
                <wp:wrapNone/>
                <wp:docPr id="6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146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D68779" id="Rectangle 9" o:spid="_x0000_s1026" alt="&quot;&quot;" style="position:absolute;margin-left:174pt;margin-top:-8.25pt;width:283.45pt;height:198pt;z-index:-25147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" fillcolor="#c5e6fd" stroked="f" strokeweight="1pt">
                <w10:wrap anchorx="margin"/>
              </v:rect>
            </w:pict>
          </mc:Fallback>
        </mc:AlternateContent>
      </w:r>
      <w:r w:rsidR="00CF33E0">
        <w:t xml:space="preserve">An </w:t>
      </w:r>
      <w:r w:rsidR="00CF33E0">
        <w:rPr>
          <w:b/>
          <w:bCs/>
        </w:rPr>
        <w:t>attorney</w:t>
      </w:r>
      <w:r w:rsidR="00CF33E0">
        <w:t xml:space="preserve"> is someone who you </w:t>
      </w:r>
      <w:r w:rsidR="006F7E1D">
        <w:br/>
      </w:r>
      <w:r w:rsidR="00CF33E0">
        <w:t xml:space="preserve">say can make decisions for you if </w:t>
      </w:r>
      <w:r w:rsidR="0068613A">
        <w:br/>
      </w:r>
      <w:r w:rsidR="00CF33E0">
        <w:t>you cannot</w:t>
      </w:r>
      <w:r>
        <w:t>:</w:t>
      </w:r>
    </w:p>
    <w:p w14:paraId="380B16DA" w14:textId="7AB79C93" w:rsidR="00084B45" w:rsidRDefault="00CF33E0" w:rsidP="00084B45">
      <w:pPr>
        <w:pStyle w:val="ListParagraph"/>
        <w:numPr>
          <w:ilvl w:val="0"/>
          <w:numId w:val="17"/>
        </w:numPr>
        <w:ind w:left="4253" w:hanging="567"/>
      </w:pPr>
      <w:r>
        <w:t>make decisions for yourself</w:t>
      </w:r>
    </w:p>
    <w:p w14:paraId="2F781863" w14:textId="01AF3897" w:rsidR="00CF33E0" w:rsidRDefault="00084B45" w:rsidP="00084B45">
      <w:pPr>
        <w:pStyle w:val="ListParagraph"/>
        <w:numPr>
          <w:ilvl w:val="0"/>
          <w:numId w:val="17"/>
        </w:numPr>
        <w:ind w:left="4253" w:hanging="567"/>
      </w:pPr>
      <w:r>
        <w:t>understand decisions</w:t>
      </w:r>
      <w:r w:rsidR="00CF33E0">
        <w:t>.</w:t>
      </w:r>
    </w:p>
    <w:p w14:paraId="71108DB2" w14:textId="396C6DF1" w:rsidR="00CF33E0" w:rsidRDefault="00CF33E0" w:rsidP="00CF33E0"/>
    <w:p w14:paraId="0ADBA28F" w14:textId="0645E803" w:rsidR="00CF33E0" w:rsidRDefault="00CF33E0" w:rsidP="00CF33E0"/>
    <w:p w14:paraId="61D9C08B" w14:textId="5AEAE333" w:rsidR="00CF33E0" w:rsidRDefault="00560DAA" w:rsidP="00CF33E0"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219392" behindDoc="0" locked="0" layoutInCell="1" allowOverlap="1" wp14:anchorId="1335B730" wp14:editId="7A37EC16">
            <wp:simplePos x="0" y="0"/>
            <wp:positionH relativeFrom="column">
              <wp:posOffset>1270</wp:posOffset>
            </wp:positionH>
            <wp:positionV relativeFrom="paragraph">
              <wp:posOffset>19685</wp:posOffset>
            </wp:positionV>
            <wp:extent cx="1600200" cy="906780"/>
            <wp:effectExtent l="0" t="0" r="0" b="7620"/>
            <wp:wrapNone/>
            <wp:docPr id="1727765722" name="Picture 17277657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22" name="choice choose decide staff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3E0">
        <w:t xml:space="preserve">You use an </w:t>
      </w:r>
      <w:r w:rsidR="00CF33E0">
        <w:rPr>
          <w:b/>
          <w:bCs/>
        </w:rPr>
        <w:t>enduring power of attorney</w:t>
      </w:r>
      <w:r w:rsidR="00CF33E0">
        <w:t xml:space="preserve"> to say who you want your attorney to be.</w:t>
      </w:r>
    </w:p>
    <w:p w14:paraId="4ADAB89B" w14:textId="77777777" w:rsidR="00084B45" w:rsidRDefault="00084B45" w:rsidP="00CF33E0"/>
    <w:p w14:paraId="583FB06B" w14:textId="233B14C2" w:rsidR="00084B45" w:rsidRDefault="003C3A69" w:rsidP="00CF33E0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44608" behindDoc="1" locked="0" layoutInCell="1" allowOverlap="1" wp14:anchorId="5890FDB2" wp14:editId="30D19E92">
                <wp:simplePos x="0" y="0"/>
                <wp:positionH relativeFrom="margin">
                  <wp:posOffset>2209800</wp:posOffset>
                </wp:positionH>
                <wp:positionV relativeFrom="paragraph">
                  <wp:posOffset>199390</wp:posOffset>
                </wp:positionV>
                <wp:extent cx="3599815" cy="1536065"/>
                <wp:effectExtent l="0" t="0" r="635" b="6985"/>
                <wp:wrapNone/>
                <wp:docPr id="7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536065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92036" id="Rectangle 9" o:spid="_x0000_s1026" alt="&quot;&quot;" style="position:absolute;margin-left:174pt;margin-top:15.7pt;width:283.45pt;height:120.95pt;z-index:-25147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" fillcolor="#c5e6fd" stroked="f" strokeweight="1pt">
                <w10:wrap anchorx="margin"/>
              </v:rect>
            </w:pict>
          </mc:Fallback>
        </mc:AlternateContent>
      </w:r>
      <w:r w:rsidR="00514389">
        <w:rPr>
          <w:noProof/>
        </w:rPr>
        <w:drawing>
          <wp:anchor distT="0" distB="0" distL="114300" distR="114300" simplePos="0" relativeHeight="251885568" behindDoc="0" locked="0" layoutInCell="1" allowOverlap="1" wp14:anchorId="1449E807" wp14:editId="23E3E500">
            <wp:simplePos x="0" y="0"/>
            <wp:positionH relativeFrom="column">
              <wp:posOffset>180109</wp:posOffset>
            </wp:positionH>
            <wp:positionV relativeFrom="paragraph">
              <wp:posOffset>176356</wp:posOffset>
            </wp:positionV>
            <wp:extent cx="1372407" cy="1593273"/>
            <wp:effectExtent l="0" t="0" r="0" b="6985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legal-advice-solictor-law-advice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373986" cy="1595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FE21C4" w14:textId="5066D25A" w:rsidR="00CF33E0" w:rsidRDefault="00CF33E0" w:rsidP="00514389">
      <w:r>
        <w:t xml:space="preserve">An </w:t>
      </w:r>
      <w:r>
        <w:rPr>
          <w:b/>
          <w:bCs/>
        </w:rPr>
        <w:t>enduring power of attorney</w:t>
      </w:r>
      <w:r>
        <w:t xml:space="preserve"> is a legal document that says who you want to </w:t>
      </w:r>
      <w:r w:rsidR="00514389">
        <w:t>have as</w:t>
      </w:r>
      <w:r w:rsidR="004E43E9">
        <w:t xml:space="preserve"> your attorney</w:t>
      </w:r>
      <w:r w:rsidR="00514389">
        <w:t>.</w:t>
      </w:r>
    </w:p>
    <w:p w14:paraId="5D7C7DC7" w14:textId="66C1135A" w:rsidR="00084B45" w:rsidRDefault="00084B45">
      <w:pPr>
        <w:spacing w:line="240" w:lineRule="auto"/>
        <w:ind w:left="0"/>
      </w:pPr>
      <w:r>
        <w:br w:type="page"/>
      </w:r>
    </w:p>
    <w:p w14:paraId="58591967" w14:textId="5A0A1366" w:rsidR="00CF33E0" w:rsidRDefault="00084B45" w:rsidP="00CF33E0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1E492BED" wp14:editId="741A30B6">
                <wp:simplePos x="0" y="0"/>
                <wp:positionH relativeFrom="margin">
                  <wp:posOffset>2209800</wp:posOffset>
                </wp:positionH>
                <wp:positionV relativeFrom="paragraph">
                  <wp:posOffset>-95250</wp:posOffset>
                </wp:positionV>
                <wp:extent cx="3599815" cy="7829550"/>
                <wp:effectExtent l="0" t="0" r="635" b="0"/>
                <wp:wrapNone/>
                <wp:docPr id="8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8295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F184C5" id="Rectangle 9" o:spid="_x0000_s1026" alt="&quot;&quot;" style="position:absolute;margin-left:174pt;margin-top:-7.5pt;width:283.45pt;height:616.5pt;z-index:-25146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" fillcolor="#c5e6fd" stroked="f" strokeweight="1pt">
                <w10:wrap anchorx="margin"/>
              </v:rect>
            </w:pict>
          </mc:Fallback>
        </mc:AlternateContent>
      </w:r>
      <w:r w:rsidR="00E01A49">
        <w:rPr>
          <w:noProof/>
        </w:rPr>
        <w:drawing>
          <wp:anchor distT="0" distB="0" distL="114300" distR="114300" simplePos="0" relativeHeight="251886592" behindDoc="0" locked="0" layoutInCell="1" allowOverlap="1" wp14:anchorId="652D05A4" wp14:editId="483D3A88">
            <wp:simplePos x="0" y="0"/>
            <wp:positionH relativeFrom="column">
              <wp:posOffset>635</wp:posOffset>
            </wp:positionH>
            <wp:positionV relativeFrom="paragraph">
              <wp:posOffset>-34724</wp:posOffset>
            </wp:positionV>
            <wp:extent cx="1600200" cy="1165086"/>
            <wp:effectExtent l="0" t="0" r="0" b="0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are Homes Together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65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3E0">
        <w:t xml:space="preserve">A </w:t>
      </w:r>
      <w:r w:rsidR="00CF33E0">
        <w:rPr>
          <w:b/>
          <w:bCs/>
        </w:rPr>
        <w:t xml:space="preserve">welfare guardian </w:t>
      </w:r>
      <w:r w:rsidR="00CF33E0">
        <w:t xml:space="preserve">is someone </w:t>
      </w:r>
      <w:r w:rsidR="00E01A49">
        <w:br/>
      </w:r>
      <w:r w:rsidR="00CF33E0">
        <w:t>who decides things like:</w:t>
      </w:r>
    </w:p>
    <w:p w14:paraId="33575232" w14:textId="172878C0" w:rsidR="00CF33E0" w:rsidRDefault="00CF33E0" w:rsidP="00CF33E0">
      <w:pPr>
        <w:pStyle w:val="Listtoplevel"/>
      </w:pPr>
      <w:r>
        <w:t>where you live</w:t>
      </w:r>
    </w:p>
    <w:p w14:paraId="3A740CF0" w14:textId="360985C1" w:rsidR="00CF33E0" w:rsidRDefault="00A13019" w:rsidP="00CF33E0">
      <w:pPr>
        <w:pStyle w:val="Listtoplevel"/>
      </w:pPr>
      <w:r>
        <w:drawing>
          <wp:anchor distT="0" distB="0" distL="114300" distR="114300" simplePos="0" relativeHeight="251887616" behindDoc="0" locked="0" layoutInCell="1" allowOverlap="1" wp14:anchorId="7333FE2C" wp14:editId="59C58C3B">
            <wp:simplePos x="0" y="0"/>
            <wp:positionH relativeFrom="column">
              <wp:posOffset>231</wp:posOffset>
            </wp:positionH>
            <wp:positionV relativeFrom="paragraph">
              <wp:posOffset>203015</wp:posOffset>
            </wp:positionV>
            <wp:extent cx="1600200" cy="1495006"/>
            <wp:effectExtent l="0" t="0" r="0" b="0"/>
            <wp:wrapNone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upport-health-gp doctor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495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3E0">
        <w:t>who looks after you</w:t>
      </w:r>
    </w:p>
    <w:p w14:paraId="770A4955" w14:textId="5FFDFCEA" w:rsidR="00CF33E0" w:rsidRDefault="00CF33E0" w:rsidP="00CF33E0">
      <w:pPr>
        <w:pStyle w:val="Listtoplevel"/>
      </w:pPr>
      <w:r>
        <w:t xml:space="preserve">what medical treatment you </w:t>
      </w:r>
      <w:r w:rsidR="00E01A49">
        <w:br/>
      </w:r>
      <w:r>
        <w:t>need to have.</w:t>
      </w:r>
    </w:p>
    <w:p w14:paraId="7E9FB7BF" w14:textId="3E634EE3" w:rsidR="00CF33E0" w:rsidRDefault="00084B45" w:rsidP="00CF33E0">
      <w:r>
        <w:rPr>
          <w:noProof/>
        </w:rPr>
        <w:drawing>
          <wp:anchor distT="0" distB="0" distL="114300" distR="114300" simplePos="0" relativeHeight="251888640" behindDoc="0" locked="0" layoutInCell="1" allowOverlap="1" wp14:anchorId="5C0E732C" wp14:editId="3C34E774">
            <wp:simplePos x="0" y="0"/>
            <wp:positionH relativeFrom="column">
              <wp:posOffset>0</wp:posOffset>
            </wp:positionH>
            <wp:positionV relativeFrom="paragraph">
              <wp:posOffset>193040</wp:posOffset>
            </wp:positionV>
            <wp:extent cx="1600200" cy="1600200"/>
            <wp:effectExtent l="0" t="0" r="0" b="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judge court law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1C2DA" w14:textId="40125454" w:rsidR="00CF33E0" w:rsidRDefault="00CF33E0" w:rsidP="00CF33E0"/>
    <w:p w14:paraId="6A173A2A" w14:textId="7B95D6ED" w:rsidR="00CF33E0" w:rsidRDefault="00E01A49" w:rsidP="00E01A49">
      <w:r>
        <w:t>You get a welfare guardian if t</w:t>
      </w:r>
      <w:r w:rsidR="00CF33E0">
        <w:t>he Court decide</w:t>
      </w:r>
      <w:r w:rsidR="006F7E1D">
        <w:t>s</w:t>
      </w:r>
      <w:r>
        <w:t xml:space="preserve"> </w:t>
      </w:r>
      <w:r w:rsidR="00CF33E0">
        <w:t>that you need a welfare guardian</w:t>
      </w:r>
      <w:r>
        <w:t>.</w:t>
      </w:r>
    </w:p>
    <w:p w14:paraId="2F42C997" w14:textId="77777777" w:rsidR="00E01A49" w:rsidRDefault="00E01A49" w:rsidP="00E01A49"/>
    <w:p w14:paraId="28A1012B" w14:textId="25138AD0" w:rsidR="00084B45" w:rsidRDefault="00084B45">
      <w:pPr>
        <w:spacing w:line="240" w:lineRule="auto"/>
        <w:ind w:left="0"/>
      </w:pPr>
    </w:p>
    <w:p w14:paraId="2DD6923C" w14:textId="624CC21B" w:rsidR="00CF33E0" w:rsidRDefault="00E01A49" w:rsidP="00E01A49">
      <w:r>
        <w:t xml:space="preserve">The Court decides </w:t>
      </w:r>
      <w:r w:rsidR="00CF33E0">
        <w:t xml:space="preserve">who your welfare guardian should be. </w:t>
      </w:r>
    </w:p>
    <w:p w14:paraId="73E10C29" w14:textId="1E00F6C1" w:rsidR="00CF33E0" w:rsidRDefault="00E01A49" w:rsidP="00CF33E0">
      <w:r>
        <w:rPr>
          <w:noProof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66BDED80" wp14:editId="7C58D68C">
                <wp:simplePos x="0" y="0"/>
                <wp:positionH relativeFrom="column">
                  <wp:posOffset>0</wp:posOffset>
                </wp:positionH>
                <wp:positionV relativeFrom="paragraph">
                  <wp:posOffset>310218</wp:posOffset>
                </wp:positionV>
                <wp:extent cx="1828800" cy="1371600"/>
                <wp:effectExtent l="0" t="0" r="0" b="0"/>
                <wp:wrapNone/>
                <wp:docPr id="47" name="Group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371600"/>
                          <a:chOff x="0" y="0"/>
                          <a:chExt cx="1828800" cy="1371600"/>
                        </a:xfrm>
                      </wpg:grpSpPr>
                      <pic:pic xmlns:pic="http://schemas.openxmlformats.org/drawingml/2006/picture">
                        <pic:nvPicPr>
                          <pic:cNvPr id="45" name="Picture 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87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Graphic 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7300" y="8001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38B1AB" id="Group 47" o:spid="_x0000_s1026" alt="&quot;&quot;" style="position:absolute;margin-left:0;margin-top:24.45pt;width:2in;height:108pt;z-index:251891712" coordsize="18288,1371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">
                <v:shape id="Picture 45" o:spid="_x0000_s1027" type="#_x0000_t75" alt="&quot;&quot;" style="position:absolute;width:16002;height:10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">
                  <v:imagedata r:id="rId53" o:title=""/>
                </v:shape>
                <v:shape id="Graphic 46" o:spid="_x0000_s1028" type="#_x0000_t75" alt="&quot;&quot;" style="position:absolute;left:12573;top:8001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">
                  <v:imagedata r:id="rId42" o:title=""/>
                </v:shape>
              </v:group>
            </w:pict>
          </mc:Fallback>
        </mc:AlternateContent>
      </w:r>
    </w:p>
    <w:p w14:paraId="63925BB9" w14:textId="3EF0267A" w:rsidR="00CF33E0" w:rsidRDefault="00CF33E0" w:rsidP="00CF33E0"/>
    <w:p w14:paraId="21401ACE" w14:textId="1CF6C39E" w:rsidR="00E73748" w:rsidRDefault="00CF33E0" w:rsidP="00CF33E0">
      <w:r>
        <w:t>The Court will only say you need a welfare guardian if you cannot make your own decisions</w:t>
      </w:r>
      <w:r w:rsidR="00F66BDB">
        <w:t xml:space="preserve"> / understand decisions</w:t>
      </w:r>
      <w:r>
        <w:t>.</w:t>
      </w:r>
    </w:p>
    <w:p w14:paraId="41BB564C" w14:textId="77777777" w:rsidR="00E73748" w:rsidRDefault="00E73748">
      <w:pPr>
        <w:spacing w:line="240" w:lineRule="auto"/>
        <w:ind w:left="0"/>
      </w:pPr>
      <w:r>
        <w:br w:type="page"/>
      </w:r>
    </w:p>
    <w:p w14:paraId="3B9CE9DF" w14:textId="264ED1AC" w:rsidR="00CF33E0" w:rsidRDefault="003C3A69" w:rsidP="00CF33E0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15E02AD0" wp14:editId="32479174">
                <wp:simplePos x="0" y="0"/>
                <wp:positionH relativeFrom="margin">
                  <wp:posOffset>2133600</wp:posOffset>
                </wp:positionH>
                <wp:positionV relativeFrom="paragraph">
                  <wp:posOffset>-114299</wp:posOffset>
                </wp:positionV>
                <wp:extent cx="3599815" cy="7639050"/>
                <wp:effectExtent l="0" t="0" r="635" b="0"/>
                <wp:wrapNone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6390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51D631" id="Rectangle 9" o:spid="_x0000_s1026" alt="&quot;&quot;" style="position:absolute;margin-left:168pt;margin-top:-9pt;width:283.45pt;height:601.5pt;z-index:-251467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" fillcolor="#c5e6fd" stroked="f" strokeweight="1pt">
                <w10:wrap anchorx="margin"/>
              </v:rect>
            </w:pict>
          </mc:Fallback>
        </mc:AlternateContent>
      </w:r>
      <w:r w:rsidR="00EB7EEC">
        <w:rPr>
          <w:noProof/>
        </w:rPr>
        <w:drawing>
          <wp:anchor distT="0" distB="0" distL="114300" distR="114300" simplePos="0" relativeHeight="251892736" behindDoc="0" locked="0" layoutInCell="1" allowOverlap="1" wp14:anchorId="6879E063" wp14:editId="3B6BBAB9">
            <wp:simplePos x="0" y="0"/>
            <wp:positionH relativeFrom="column">
              <wp:posOffset>0</wp:posOffset>
            </wp:positionH>
            <wp:positionV relativeFrom="paragraph">
              <wp:posOffset>168621</wp:posOffset>
            </wp:positionV>
            <wp:extent cx="1600200" cy="1600200"/>
            <wp:effectExtent l="0" t="0" r="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Money NZ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176">
        <w:t xml:space="preserve">A </w:t>
      </w:r>
      <w:r w:rsidR="00CF33E0">
        <w:rPr>
          <w:b/>
          <w:bCs/>
        </w:rPr>
        <w:t>property manager</w:t>
      </w:r>
      <w:r w:rsidR="00CF33E0">
        <w:t xml:space="preserve"> </w:t>
      </w:r>
      <w:r w:rsidR="00E01A49">
        <w:t xml:space="preserve">is someone who </w:t>
      </w:r>
      <w:r w:rsidR="00CF33E0">
        <w:t xml:space="preserve">makes decisions </w:t>
      </w:r>
      <w:r w:rsidR="00E01A49">
        <w:br/>
      </w:r>
      <w:r w:rsidR="00CF33E0">
        <w:t>about things like:</w:t>
      </w:r>
    </w:p>
    <w:p w14:paraId="7DF3B6AD" w14:textId="67FD3E9A" w:rsidR="00CF33E0" w:rsidRDefault="00CF33E0" w:rsidP="00CF33E0">
      <w:pPr>
        <w:pStyle w:val="Listtoplevel"/>
      </w:pPr>
      <w:r>
        <w:t>your money</w:t>
      </w:r>
    </w:p>
    <w:p w14:paraId="7104F228" w14:textId="1CCF9641" w:rsidR="00CF33E0" w:rsidRDefault="00CF33E0" w:rsidP="00CF33E0">
      <w:pPr>
        <w:pStyle w:val="Listtoplevel"/>
      </w:pPr>
      <w:r>
        <w:t>the things you own.</w:t>
      </w:r>
    </w:p>
    <w:p w14:paraId="5EB8A83D" w14:textId="62C4003F" w:rsidR="00CF33E0" w:rsidRDefault="00EB7EEC" w:rsidP="00CF33E0">
      <w:r>
        <w:rPr>
          <w:noProof/>
        </w:rPr>
        <w:drawing>
          <wp:anchor distT="0" distB="0" distL="114300" distR="114300" simplePos="0" relativeHeight="252272640" behindDoc="0" locked="0" layoutInCell="1" allowOverlap="1" wp14:anchorId="05DFABEF" wp14:editId="5A16A370">
            <wp:simplePos x="0" y="0"/>
            <wp:positionH relativeFrom="column">
              <wp:posOffset>-60491</wp:posOffset>
            </wp:positionH>
            <wp:positionV relativeFrom="paragraph">
              <wp:posOffset>145877</wp:posOffset>
            </wp:positionV>
            <wp:extent cx="1550217" cy="1482436"/>
            <wp:effectExtent l="0" t="0" r="0" b="3810"/>
            <wp:wrapNone/>
            <wp:docPr id="1262546329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546329" name="Picture 126254632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550217" cy="1482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74C1C" w14:textId="31A3CEA5" w:rsidR="00CF33E0" w:rsidRDefault="00CF33E0" w:rsidP="00CF33E0"/>
    <w:p w14:paraId="3D9BDC0A" w14:textId="5054CC59" w:rsidR="00CF33E0" w:rsidRDefault="00E01A49" w:rsidP="00E01A49">
      <w:r>
        <w:t>You get a property manager if t</w:t>
      </w:r>
      <w:r w:rsidR="00CF33E0">
        <w:t>he Court decide</w:t>
      </w:r>
      <w:r w:rsidR="006F7E1D">
        <w:t>s</w:t>
      </w:r>
      <w:r>
        <w:t xml:space="preserve"> </w:t>
      </w:r>
      <w:r w:rsidR="00CF33E0">
        <w:t>that you need a property manager</w:t>
      </w:r>
      <w:r>
        <w:t>.</w:t>
      </w:r>
    </w:p>
    <w:p w14:paraId="31D5227B" w14:textId="3498EDDC" w:rsidR="00E01A49" w:rsidRDefault="00EB7EEC" w:rsidP="00E01A49">
      <w:r>
        <w:rPr>
          <w:noProof/>
        </w:rPr>
        <w:drawing>
          <wp:anchor distT="0" distB="0" distL="114300" distR="114300" simplePos="0" relativeHeight="252271616" behindDoc="0" locked="0" layoutInCell="1" allowOverlap="1" wp14:anchorId="4EB7E0AE" wp14:editId="4A672FD5">
            <wp:simplePos x="0" y="0"/>
            <wp:positionH relativeFrom="column">
              <wp:posOffset>-114300</wp:posOffset>
            </wp:positionH>
            <wp:positionV relativeFrom="paragraph">
              <wp:posOffset>76951</wp:posOffset>
            </wp:positionV>
            <wp:extent cx="1600200" cy="1600200"/>
            <wp:effectExtent l="0" t="0" r="0" b="0"/>
            <wp:wrapNone/>
            <wp:docPr id="44928200" name="Picture 449282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judge court law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8B6FB" w14:textId="77777777" w:rsidR="00E01A49" w:rsidRDefault="00E01A49" w:rsidP="00E01A49"/>
    <w:p w14:paraId="1F553225" w14:textId="5B2BA655" w:rsidR="00CF33E0" w:rsidRDefault="00E01A49" w:rsidP="00E01A49">
      <w:r>
        <w:t xml:space="preserve">The Court decides </w:t>
      </w:r>
      <w:r w:rsidR="00CF33E0">
        <w:t xml:space="preserve">who your </w:t>
      </w:r>
      <w:r>
        <w:br/>
      </w:r>
      <w:r w:rsidR="00CF33E0">
        <w:t xml:space="preserve">property manager should be. </w:t>
      </w:r>
    </w:p>
    <w:p w14:paraId="227165FF" w14:textId="4109B786" w:rsidR="00CF33E0" w:rsidRDefault="00CF33E0" w:rsidP="00CF33E0"/>
    <w:p w14:paraId="7362B615" w14:textId="5CB46E4F" w:rsidR="00CF33E0" w:rsidRDefault="00CF33E0" w:rsidP="00CF33E0"/>
    <w:p w14:paraId="2CF04AA7" w14:textId="10F8A81D" w:rsidR="00CF33E0" w:rsidRDefault="00EB7EEC" w:rsidP="00CF33E0">
      <w:r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13ACD4A0" wp14:editId="174A2CB8">
                <wp:simplePos x="0" y="0"/>
                <wp:positionH relativeFrom="column">
                  <wp:posOffset>0</wp:posOffset>
                </wp:positionH>
                <wp:positionV relativeFrom="paragraph">
                  <wp:posOffset>136409</wp:posOffset>
                </wp:positionV>
                <wp:extent cx="1485900" cy="1651000"/>
                <wp:effectExtent l="0" t="0" r="0" b="0"/>
                <wp:wrapNone/>
                <wp:docPr id="52" name="Group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651000"/>
                          <a:chOff x="0" y="0"/>
                          <a:chExt cx="1485900" cy="1651000"/>
                        </a:xfrm>
                      </wpg:grpSpPr>
                      <pic:pic xmlns:pic="http://schemas.openxmlformats.org/drawingml/2006/picture">
                        <pic:nvPicPr>
                          <pic:cNvPr id="50" name="Picture 5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Graphic 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4550" y="10795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CF04E2" id="Group 52" o:spid="_x0000_s1026" alt="&quot;&quot;" style="position:absolute;margin-left:0;margin-top:10.75pt;width:117pt;height:130pt;z-index:251898880" coordsize="14859,1651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">
                <v:shape id="Picture 50" o:spid="_x0000_s1027" type="#_x0000_t75" alt="&quot;&quot;" style="position:absolute;width:14859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">
                  <v:imagedata r:id="rId41" o:title=""/>
                </v:shape>
                <v:shape id="Graphic 51" o:spid="_x0000_s1028" type="#_x0000_t75" alt="&quot;&quot;" style="position:absolute;left:8445;top:10795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">
                  <v:imagedata r:id="rId42" o:title=""/>
                </v:shape>
              </v:group>
            </w:pict>
          </mc:Fallback>
        </mc:AlternateContent>
      </w:r>
      <w:r w:rsidR="00CF33E0">
        <w:t xml:space="preserve">The Court will only say you need a property manager if you cannot </w:t>
      </w:r>
      <w:r w:rsidR="006F7E1D">
        <w:br/>
      </w:r>
      <w:r w:rsidR="00CF33E0">
        <w:t>make your own decisions</w:t>
      </w:r>
      <w:r w:rsidR="00F66BDB">
        <w:t xml:space="preserve"> / understand decisions</w:t>
      </w:r>
      <w:r w:rsidR="00CF33E0">
        <w:t>.</w:t>
      </w:r>
    </w:p>
    <w:p w14:paraId="00256B0C" w14:textId="77777777" w:rsidR="00E73748" w:rsidRDefault="00E73748">
      <w:pPr>
        <w:spacing w:line="240" w:lineRule="auto"/>
        <w:ind w:left="0"/>
      </w:pPr>
      <w:r>
        <w:br w:type="page"/>
      </w:r>
    </w:p>
    <w:p w14:paraId="64AA2953" w14:textId="79C23C93" w:rsidR="003B1676" w:rsidRPr="003B1676" w:rsidRDefault="003C3A69" w:rsidP="00CF33E0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16320" behindDoc="1" locked="0" layoutInCell="1" allowOverlap="1" wp14:anchorId="70836773" wp14:editId="1534A312">
                <wp:simplePos x="0" y="0"/>
                <wp:positionH relativeFrom="margin">
                  <wp:posOffset>2133600</wp:posOffset>
                </wp:positionH>
                <wp:positionV relativeFrom="paragraph">
                  <wp:posOffset>-76200</wp:posOffset>
                </wp:positionV>
                <wp:extent cx="3599815" cy="1771650"/>
                <wp:effectExtent l="0" t="0" r="635" b="0"/>
                <wp:wrapNone/>
                <wp:docPr id="331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7716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F9DF51" id="Rectangle 9" o:spid="_x0000_s1026" alt="&quot;&quot;" style="position:absolute;margin-left:168pt;margin-top:-6pt;width:283.45pt;height:139.5pt;z-index:-25110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" fillcolor="#ffe599 [1303]" stroked="f" strokeweight="1pt">
                <w10:wrap anchorx="margin"/>
              </v:rect>
            </w:pict>
          </mc:Fallback>
        </mc:AlternateContent>
      </w:r>
      <w:r w:rsidR="0008402A">
        <w:rPr>
          <w:rFonts w:eastAsia="Times New Roman"/>
          <w:noProof/>
          <w:lang w:eastAsia="en-NZ"/>
        </w:rPr>
        <w:drawing>
          <wp:anchor distT="0" distB="0" distL="114300" distR="114300" simplePos="0" relativeHeight="252220416" behindDoc="0" locked="0" layoutInCell="1" allowOverlap="1" wp14:anchorId="490141BE" wp14:editId="15E3D7D7">
            <wp:simplePos x="0" y="0"/>
            <wp:positionH relativeFrom="column">
              <wp:posOffset>0</wp:posOffset>
            </wp:positionH>
            <wp:positionV relativeFrom="paragraph">
              <wp:posOffset>-113665</wp:posOffset>
            </wp:positionV>
            <wp:extent cx="1508134" cy="1600200"/>
            <wp:effectExtent l="0" t="0" r="0" b="0"/>
            <wp:wrapNone/>
            <wp:docPr id="1727765728" name="Picture 17277657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28" name="choice choose decide support 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50813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676">
        <w:t xml:space="preserve">When you see the words </w:t>
      </w:r>
      <w:r w:rsidR="003B1676">
        <w:br/>
      </w:r>
      <w:r w:rsidR="003B1676">
        <w:rPr>
          <w:b/>
          <w:bCs/>
        </w:rPr>
        <w:t>decision-maker</w:t>
      </w:r>
      <w:r w:rsidR="003B1676">
        <w:t xml:space="preserve"> in this Easy Read they mean anyone who is allowed to make decisions for another person.</w:t>
      </w:r>
    </w:p>
    <w:p w14:paraId="02CCABF4" w14:textId="01454D0D" w:rsidR="00CF33E0" w:rsidRDefault="00CF33E0" w:rsidP="00CF33E0"/>
    <w:p w14:paraId="5AA9989A" w14:textId="43D7A557" w:rsidR="003B1676" w:rsidRDefault="003C3A69" w:rsidP="00CF33E0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8368" behindDoc="1" locked="0" layoutInCell="1" allowOverlap="1" wp14:anchorId="077DB54B" wp14:editId="35F652DB">
                <wp:simplePos x="0" y="0"/>
                <wp:positionH relativeFrom="margin">
                  <wp:posOffset>2131060</wp:posOffset>
                </wp:positionH>
                <wp:positionV relativeFrom="paragraph">
                  <wp:posOffset>227330</wp:posOffset>
                </wp:positionV>
                <wp:extent cx="3599815" cy="1784350"/>
                <wp:effectExtent l="0" t="0" r="635" b="6350"/>
                <wp:wrapNone/>
                <wp:docPr id="1727765716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7843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96366B" id="Rectangle 9" o:spid="_x0000_s1026" alt="&quot;&quot;" style="position:absolute;margin-left:167.8pt;margin-top:17.9pt;width:283.45pt;height:140.5pt;z-index:-25109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" fillcolor="#ffe599 [1303]" stroked="f" strokeweight="1pt">
                <w10:wrap anchorx="margin"/>
              </v:rect>
            </w:pict>
          </mc:Fallback>
        </mc:AlternateContent>
      </w:r>
      <w:r w:rsidR="006C41B7">
        <w:rPr>
          <w:noProof/>
        </w:rPr>
        <w:drawing>
          <wp:anchor distT="0" distB="0" distL="114300" distR="114300" simplePos="0" relativeHeight="252221440" behindDoc="0" locked="0" layoutInCell="1" allowOverlap="1" wp14:anchorId="161F1A06" wp14:editId="42EED2A5">
            <wp:simplePos x="0" y="0"/>
            <wp:positionH relativeFrom="column">
              <wp:posOffset>49</wp:posOffset>
            </wp:positionH>
            <wp:positionV relativeFrom="paragraph">
              <wp:posOffset>285750</wp:posOffset>
            </wp:positionV>
            <wp:extent cx="1235408" cy="1758223"/>
            <wp:effectExtent l="0" t="0" r="3175" b="0"/>
            <wp:wrapNone/>
            <wp:docPr id="1727765730" name="Picture 17277657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30" name="advocacy assist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235408" cy="1758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3D801" w14:textId="0C58E9E1" w:rsidR="003B1676" w:rsidRPr="003B1676" w:rsidRDefault="003B1676" w:rsidP="00CF33E0">
      <w:r>
        <w:t xml:space="preserve">When you see the words </w:t>
      </w:r>
      <w:r>
        <w:rPr>
          <w:b/>
          <w:bCs/>
        </w:rPr>
        <w:t>represented person</w:t>
      </w:r>
      <w:r>
        <w:t xml:space="preserve"> in this Easy Read they mean a person </w:t>
      </w:r>
      <w:r w:rsidR="006C41B7">
        <w:t xml:space="preserve">a </w:t>
      </w:r>
      <w:r w:rsidR="006C41B7">
        <w:br/>
        <w:t>decision-maker</w:t>
      </w:r>
      <w:r>
        <w:t xml:space="preserve"> can make decisions for. </w:t>
      </w:r>
    </w:p>
    <w:p w14:paraId="003E45C4" w14:textId="77777777" w:rsidR="00CF33E0" w:rsidRDefault="00CF33E0">
      <w:pPr>
        <w:spacing w:line="240" w:lineRule="auto"/>
        <w:ind w:left="0"/>
      </w:pPr>
      <w:r>
        <w:br w:type="page"/>
      </w:r>
    </w:p>
    <w:p w14:paraId="7C4638FD" w14:textId="406D7D9E" w:rsidR="00CF33E0" w:rsidRDefault="00E275E3" w:rsidP="00E275E3">
      <w:pPr>
        <w:pStyle w:val="Heading1"/>
      </w:pPr>
      <w:bookmarkStart w:id="1" w:name="_Problems_with_the"/>
      <w:bookmarkEnd w:id="1"/>
      <w:r>
        <w:lastRenderedPageBreak/>
        <w:t>Problems with the PPPR Act</w:t>
      </w:r>
    </w:p>
    <w:p w14:paraId="4378F2EF" w14:textId="7153E74C" w:rsidR="00E275E3" w:rsidRDefault="00E275E3" w:rsidP="00E275E3"/>
    <w:p w14:paraId="2B7744C9" w14:textId="1B6B1732" w:rsidR="00E275E3" w:rsidRDefault="00E275E3" w:rsidP="00E275E3"/>
    <w:p w14:paraId="4072F3A2" w14:textId="76659E8B" w:rsidR="00E275E3" w:rsidRDefault="002E43F7" w:rsidP="00E275E3">
      <w:r>
        <w:rPr>
          <w:noProof/>
        </w:rPr>
        <w:drawing>
          <wp:anchor distT="0" distB="0" distL="114300" distR="114300" simplePos="0" relativeHeight="251906048" behindDoc="0" locked="0" layoutInCell="1" allowOverlap="1" wp14:anchorId="4374F3A9" wp14:editId="4EB23FAA">
            <wp:simplePos x="0" y="0"/>
            <wp:positionH relativeFrom="column">
              <wp:posOffset>0</wp:posOffset>
            </wp:positionH>
            <wp:positionV relativeFrom="paragraph">
              <wp:posOffset>188017</wp:posOffset>
            </wp:positionV>
            <wp:extent cx="1371600" cy="1371600"/>
            <wp:effectExtent l="0" t="0" r="0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lipboard bad thumbs down disagre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5E3">
        <w:t>There are 3 main problems with the PPPR Act.</w:t>
      </w:r>
    </w:p>
    <w:p w14:paraId="52F653FA" w14:textId="4F0092DC" w:rsidR="00E275E3" w:rsidRDefault="00E275E3" w:rsidP="00E275E3"/>
    <w:p w14:paraId="640ED11F" w14:textId="27796BE1" w:rsidR="00E275E3" w:rsidRDefault="00E275E3" w:rsidP="00E275E3"/>
    <w:p w14:paraId="782C5381" w14:textId="56B6DCBF" w:rsidR="00E275E3" w:rsidRDefault="00046932" w:rsidP="00E275E3">
      <w:pPr>
        <w:pStyle w:val="Heading2"/>
      </w:pPr>
      <w:r>
        <w:rPr>
          <w:noProof/>
        </w:rPr>
        <w:drawing>
          <wp:anchor distT="0" distB="0" distL="114300" distR="114300" simplePos="0" relativeHeight="251908096" behindDoc="0" locked="0" layoutInCell="1" allowOverlap="1" wp14:anchorId="7F0C44ED" wp14:editId="56A07B59">
            <wp:simplePos x="0" y="0"/>
            <wp:positionH relativeFrom="column">
              <wp:posOffset>0</wp:posOffset>
            </wp:positionH>
            <wp:positionV relativeFrom="paragraph">
              <wp:posOffset>891540</wp:posOffset>
            </wp:positionV>
            <wp:extent cx="1600200" cy="1600200"/>
            <wp:effectExtent l="0" t="0" r="0" b="0"/>
            <wp:wrapNone/>
            <wp:docPr id="61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upport writing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5E3">
        <w:t>Problem 1: The PPPR Act does not say that people should be supported to make decisions</w:t>
      </w:r>
    </w:p>
    <w:p w14:paraId="49E945B2" w14:textId="4B896123" w:rsidR="00E275E3" w:rsidRDefault="00E275E3" w:rsidP="00E275E3"/>
    <w:p w14:paraId="104D0EFD" w14:textId="4B2223C9" w:rsidR="00E275E3" w:rsidRDefault="00880660" w:rsidP="00E275E3">
      <w:r>
        <w:t>Many people can make their own decisions if they get the right support.</w:t>
      </w:r>
    </w:p>
    <w:p w14:paraId="126A0525" w14:textId="085407FA" w:rsidR="00880660" w:rsidRDefault="00880660" w:rsidP="00E275E3"/>
    <w:p w14:paraId="1AC2C9C1" w14:textId="3DC2B2FA" w:rsidR="00880660" w:rsidRDefault="00880660" w:rsidP="00E275E3"/>
    <w:p w14:paraId="7158EDB2" w14:textId="3AC54469" w:rsidR="00880660" w:rsidRDefault="00046932" w:rsidP="00E275E3">
      <w:r w:rsidRPr="009F1191">
        <w:rPr>
          <w:noProof/>
        </w:rPr>
        <w:drawing>
          <wp:anchor distT="0" distB="0" distL="114300" distR="114300" simplePos="0" relativeHeight="251910144" behindDoc="0" locked="0" layoutInCell="1" allowOverlap="1" wp14:anchorId="3B9FF88C" wp14:editId="1884F34E">
            <wp:simplePos x="0" y="0"/>
            <wp:positionH relativeFrom="margin">
              <wp:posOffset>-19685</wp:posOffset>
            </wp:positionH>
            <wp:positionV relativeFrom="paragraph">
              <wp:posOffset>188999</wp:posOffset>
            </wp:positionV>
            <wp:extent cx="1620000" cy="1620000"/>
            <wp:effectExtent l="0" t="0" r="5715" b="5715"/>
            <wp:wrapNone/>
            <wp:docPr id="1463749234" name="Picture 14637492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49234" name="Picture 14637492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660">
        <w:t xml:space="preserve">The </w:t>
      </w:r>
      <w:r w:rsidR="00880660">
        <w:rPr>
          <w:b/>
          <w:bCs/>
        </w:rPr>
        <w:t>United Nations Convention on the Rights of Persons with Disabilities</w:t>
      </w:r>
      <w:r w:rsidR="00880660">
        <w:t xml:space="preserve"> says supporting people to make their own decisions is important.</w:t>
      </w:r>
    </w:p>
    <w:p w14:paraId="1DDFBB5C" w14:textId="77777777" w:rsidR="00E73748" w:rsidRDefault="00E73748">
      <w:pPr>
        <w:spacing w:line="240" w:lineRule="auto"/>
        <w:ind w:left="0"/>
      </w:pPr>
      <w:r>
        <w:br w:type="page"/>
      </w:r>
    </w:p>
    <w:p w14:paraId="367ECD0F" w14:textId="75021721" w:rsidR="00880660" w:rsidRDefault="003C3A69" w:rsidP="00706CC3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2DC49A3D" wp14:editId="1952A620">
                <wp:simplePos x="0" y="0"/>
                <wp:positionH relativeFrom="margin">
                  <wp:align>right</wp:align>
                </wp:positionH>
                <wp:positionV relativeFrom="paragraph">
                  <wp:posOffset>-114300</wp:posOffset>
                </wp:positionV>
                <wp:extent cx="3599815" cy="4743450"/>
                <wp:effectExtent l="0" t="0" r="635" b="0"/>
                <wp:wrapNone/>
                <wp:docPr id="12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7434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515ABE" id="Rectangle 9" o:spid="_x0000_s1026" alt="&quot;&quot;" style="position:absolute;margin-left:232.25pt;margin-top:-9pt;width:283.45pt;height:373.5pt;z-index:-251463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" fillcolor="#c5e6fd" stroked="f" strokeweight="1pt">
                <w10:wrap anchorx="margin"/>
              </v:rect>
            </w:pict>
          </mc:Fallback>
        </mc:AlternateContent>
      </w:r>
      <w:r w:rsidR="00EB7EEC">
        <w:rPr>
          <w:rFonts w:eastAsia="Times New Roman"/>
          <w:noProof/>
          <w:lang w:eastAsia="en-NZ"/>
        </w:rPr>
        <w:drawing>
          <wp:anchor distT="0" distB="0" distL="114300" distR="114300" simplePos="0" relativeHeight="251911168" behindDoc="0" locked="0" layoutInCell="1" allowOverlap="1" wp14:anchorId="781585E8" wp14:editId="6EEC0CF7">
            <wp:simplePos x="0" y="0"/>
            <wp:positionH relativeFrom="column">
              <wp:posOffset>-62923</wp:posOffset>
            </wp:positionH>
            <wp:positionV relativeFrom="paragraph">
              <wp:posOffset>6927</wp:posOffset>
            </wp:positionV>
            <wp:extent cx="1607703" cy="2171700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united-nations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07703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660" w:rsidRPr="009F1191">
        <w:t xml:space="preserve">The </w:t>
      </w:r>
      <w:r w:rsidR="00880660" w:rsidRPr="009F1191">
        <w:rPr>
          <w:b/>
          <w:bCs/>
        </w:rPr>
        <w:t>United Nations Convention on the Rights of Persons with Disabilities</w:t>
      </w:r>
      <w:r w:rsidR="00880660" w:rsidRPr="009F1191">
        <w:t xml:space="preserve"> is a law lots of countries have agreed to.</w:t>
      </w:r>
    </w:p>
    <w:p w14:paraId="59ED645A" w14:textId="032FBA46" w:rsidR="00880660" w:rsidRPr="00EB7EEC" w:rsidRDefault="00880660" w:rsidP="00706CC3">
      <w:pPr>
        <w:rPr>
          <w:sz w:val="22"/>
          <w:szCs w:val="14"/>
        </w:rPr>
      </w:pPr>
    </w:p>
    <w:p w14:paraId="5909C048" w14:textId="6622747B" w:rsidR="00880660" w:rsidRPr="00EB7EEC" w:rsidRDefault="00880660" w:rsidP="00706CC3">
      <w:pPr>
        <w:rPr>
          <w:sz w:val="22"/>
          <w:szCs w:val="14"/>
        </w:rPr>
      </w:pPr>
    </w:p>
    <w:p w14:paraId="52DB79DC" w14:textId="728CAA2C" w:rsidR="00880660" w:rsidRDefault="00046932" w:rsidP="00880660">
      <w:r w:rsidRPr="009F1191">
        <w:rPr>
          <w:rFonts w:eastAsia="Arial"/>
          <w:noProof/>
        </w:rPr>
        <w:drawing>
          <wp:anchor distT="0" distB="0" distL="114300" distR="114300" simplePos="0" relativeHeight="251827200" behindDoc="0" locked="0" layoutInCell="1" allowOverlap="1" wp14:anchorId="233D2FEF" wp14:editId="5901DDC4">
            <wp:simplePos x="0" y="0"/>
            <wp:positionH relativeFrom="margin">
              <wp:posOffset>-6870</wp:posOffset>
            </wp:positionH>
            <wp:positionV relativeFrom="paragraph">
              <wp:posOffset>855749</wp:posOffset>
            </wp:positionV>
            <wp:extent cx="1600200" cy="1923415"/>
            <wp:effectExtent l="0" t="0" r="0" b="635"/>
            <wp:wrapThrough wrapText="bothSides">
              <wp:wrapPolygon edited="0">
                <wp:start x="0" y="0"/>
                <wp:lineTo x="0" y="21393"/>
                <wp:lineTo x="21343" y="21393"/>
                <wp:lineTo x="21343" y="0"/>
                <wp:lineTo x="0" y="0"/>
              </wp:wrapPolygon>
            </wp:wrapThrough>
            <wp:docPr id="793321157" name="Picture 793321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321157" name="Picture 7933211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660" w:rsidRPr="009F1191">
        <w:t xml:space="preserve">The United Nations Convention on the Rights of Persons with </w:t>
      </w:r>
      <w:r w:rsidR="00880660">
        <w:br/>
      </w:r>
      <w:r w:rsidR="00880660" w:rsidRPr="009F1191">
        <w:t xml:space="preserve">Disabilities is also called the </w:t>
      </w:r>
      <w:r w:rsidR="00880660">
        <w:rPr>
          <w:b/>
          <w:bCs/>
        </w:rPr>
        <w:t>Disability Convention</w:t>
      </w:r>
      <w:r w:rsidR="00880660" w:rsidRPr="009F1191">
        <w:t>.</w:t>
      </w:r>
    </w:p>
    <w:p w14:paraId="398D89BF" w14:textId="6A70557E" w:rsidR="00880660" w:rsidRPr="00EB7EEC" w:rsidRDefault="00880660" w:rsidP="00880660">
      <w:pPr>
        <w:rPr>
          <w:sz w:val="22"/>
          <w:szCs w:val="14"/>
        </w:rPr>
      </w:pPr>
    </w:p>
    <w:p w14:paraId="05EA414D" w14:textId="77777777" w:rsidR="00880660" w:rsidRPr="00EB7EEC" w:rsidRDefault="00880660" w:rsidP="00880660">
      <w:pPr>
        <w:rPr>
          <w:sz w:val="22"/>
          <w:szCs w:val="14"/>
        </w:rPr>
      </w:pPr>
    </w:p>
    <w:p w14:paraId="06D7E372" w14:textId="77777777" w:rsidR="00880660" w:rsidRDefault="00880660" w:rsidP="00880660">
      <w:pPr>
        <w:rPr>
          <w:rFonts w:eastAsia="Arial"/>
        </w:rPr>
      </w:pPr>
      <w:r w:rsidRPr="009F1191">
        <w:rPr>
          <w:rFonts w:eastAsia="Arial"/>
        </w:rPr>
        <w:t>It says what governments must do to make sure disabled people get the same rights as everybody else.</w:t>
      </w:r>
    </w:p>
    <w:p w14:paraId="546281FD" w14:textId="77777777" w:rsidR="00880660" w:rsidRPr="00EB7EEC" w:rsidRDefault="00880660" w:rsidP="00880660">
      <w:pPr>
        <w:rPr>
          <w:sz w:val="28"/>
          <w:szCs w:val="20"/>
        </w:rPr>
      </w:pPr>
    </w:p>
    <w:p w14:paraId="40A02527" w14:textId="68686365" w:rsidR="00CF33E0" w:rsidRPr="00EB7EEC" w:rsidRDefault="000C32DD" w:rsidP="00880660">
      <w:pPr>
        <w:rPr>
          <w:sz w:val="28"/>
          <w:szCs w:val="20"/>
        </w:rPr>
      </w:pPr>
      <w:r w:rsidRPr="00EB7EEC">
        <w:rPr>
          <w:noProof/>
          <w:sz w:val="28"/>
          <w:szCs w:val="20"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07BA0225" wp14:editId="4AE98E45">
                <wp:simplePos x="0" y="0"/>
                <wp:positionH relativeFrom="column">
                  <wp:posOffset>6350</wp:posOffset>
                </wp:positionH>
                <wp:positionV relativeFrom="paragraph">
                  <wp:posOffset>138487</wp:posOffset>
                </wp:positionV>
                <wp:extent cx="1822450" cy="1485900"/>
                <wp:effectExtent l="0" t="0" r="0" b="0"/>
                <wp:wrapNone/>
                <wp:docPr id="257" name="Group 2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2450" cy="1485900"/>
                          <a:chOff x="0" y="0"/>
                          <a:chExt cx="1822450" cy="1485900"/>
                        </a:xfrm>
                      </wpg:grpSpPr>
                      <pic:pic xmlns:pic="http://schemas.openxmlformats.org/drawingml/2006/picture">
                        <pic:nvPicPr>
                          <pic:cNvPr id="63" name="Picture 6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535" cy="120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Graphic 25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0950" y="9144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DAC285" id="Group 257" o:spid="_x0000_s1026" alt="&quot;&quot;" style="position:absolute;margin-left:.5pt;margin-top:10.9pt;width:143.5pt;height:117pt;z-index:251915264" coordsize="18224,14859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">
                <v:shape id="Picture 63" o:spid="_x0000_s1027" type="#_x0000_t75" alt="&quot;&quot;" style="position:absolute;width:16135;height:12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">
                  <v:imagedata r:id="rId62" o:title=""/>
                </v:shape>
                <v:shape id="Graphic 256" o:spid="_x0000_s1028" type="#_x0000_t75" alt="&quot;&quot;" style="position:absolute;left:12509;top:9144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">
                  <v:imagedata r:id="rId42" o:title=""/>
                </v:shape>
              </v:group>
            </w:pict>
          </mc:Fallback>
        </mc:AlternateContent>
      </w:r>
    </w:p>
    <w:p w14:paraId="22FACBBC" w14:textId="39AB9DE7" w:rsidR="00880660" w:rsidRDefault="00880660" w:rsidP="00CF33E0">
      <w:r>
        <w:t>The PPPR Act does not say that people must be supported to make their own decisions.</w:t>
      </w:r>
    </w:p>
    <w:p w14:paraId="5D182B02" w14:textId="77777777" w:rsidR="00EB7EEC" w:rsidRPr="00EB7EEC" w:rsidRDefault="00EB7EEC" w:rsidP="00EB7EEC">
      <w:pPr>
        <w:ind w:left="0"/>
        <w:rPr>
          <w:sz w:val="30"/>
          <w:szCs w:val="22"/>
        </w:rPr>
      </w:pPr>
    </w:p>
    <w:p w14:paraId="6731FE40" w14:textId="77777777" w:rsidR="00EB7EEC" w:rsidRPr="00EB7EEC" w:rsidRDefault="00EB7EEC" w:rsidP="00EB7EEC">
      <w:pPr>
        <w:ind w:left="0"/>
        <w:rPr>
          <w:sz w:val="30"/>
          <w:szCs w:val="22"/>
        </w:rPr>
      </w:pPr>
    </w:p>
    <w:p w14:paraId="79E0A860" w14:textId="7CE36E26" w:rsidR="0021339D" w:rsidRPr="00EB7EEC" w:rsidRDefault="000C32DD" w:rsidP="00EB7EEC"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917312" behindDoc="0" locked="0" layoutInCell="1" allowOverlap="1" wp14:anchorId="2AA84123" wp14:editId="6BC7EC20">
            <wp:simplePos x="0" y="0"/>
            <wp:positionH relativeFrom="column">
              <wp:posOffset>0</wp:posOffset>
            </wp:positionH>
            <wp:positionV relativeFrom="paragraph">
              <wp:posOffset>113665</wp:posOffset>
            </wp:positionV>
            <wp:extent cx="1600200" cy="1372283"/>
            <wp:effectExtent l="0" t="0" r="0" b="0"/>
            <wp:wrapNone/>
            <wp:docPr id="258" name="Picture 2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upport Care Bad Dependency_not inclusion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372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62C">
        <w:t xml:space="preserve">This means other people can make decisions for a person even if the person could </w:t>
      </w:r>
      <w:r w:rsidR="0021339D">
        <w:t xml:space="preserve">make / understand </w:t>
      </w:r>
      <w:r w:rsidR="00F7662C">
        <w:t>th</w:t>
      </w:r>
      <w:r w:rsidR="0021339D">
        <w:t>ose</w:t>
      </w:r>
      <w:r w:rsidR="00F7662C">
        <w:t xml:space="preserve"> decision</w:t>
      </w:r>
      <w:r w:rsidR="005A0C30">
        <w:t>s</w:t>
      </w:r>
      <w:r w:rsidR="00F7662C">
        <w:t xml:space="preserve"> </w:t>
      </w:r>
      <w:r w:rsidR="0021339D">
        <w:t xml:space="preserve">themselves </w:t>
      </w:r>
      <w:r w:rsidR="00F7662C">
        <w:t xml:space="preserve">with support. </w:t>
      </w:r>
      <w:r w:rsidR="0021339D">
        <w:br w:type="page"/>
      </w:r>
    </w:p>
    <w:p w14:paraId="50E00156" w14:textId="7A3A855C" w:rsidR="00F7662C" w:rsidRDefault="002E43F7" w:rsidP="00F7662C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274688" behindDoc="0" locked="0" layoutInCell="1" allowOverlap="1" wp14:anchorId="7DEEA7A7" wp14:editId="04CBE0C4">
            <wp:simplePos x="0" y="0"/>
            <wp:positionH relativeFrom="column">
              <wp:posOffset>13855</wp:posOffset>
            </wp:positionH>
            <wp:positionV relativeFrom="paragraph">
              <wp:posOffset>33481</wp:posOffset>
            </wp:positionV>
            <wp:extent cx="1371600" cy="1371600"/>
            <wp:effectExtent l="0" t="0" r="0" b="0"/>
            <wp:wrapNone/>
            <wp:docPr id="786718985" name="Picture 7867189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lipboard bad thumbs down disagre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62C">
        <w:t xml:space="preserve">Problem 2: Best interests is not the right </w:t>
      </w:r>
      <w:r w:rsidR="00E63457">
        <w:t>way</w:t>
      </w:r>
      <w:r w:rsidR="00F7662C">
        <w:t xml:space="preserve"> to think about making decisions for another person anymore</w:t>
      </w:r>
    </w:p>
    <w:p w14:paraId="50781654" w14:textId="7AA8F72F" w:rsidR="00F7662C" w:rsidRDefault="000C32DD" w:rsidP="00F7662C">
      <w:r>
        <w:rPr>
          <w:noProof/>
        </w:rPr>
        <w:drawing>
          <wp:anchor distT="0" distB="0" distL="114300" distR="114300" simplePos="0" relativeHeight="251918336" behindDoc="0" locked="0" layoutInCell="1" allowOverlap="1" wp14:anchorId="20C8BFDB" wp14:editId="1EFD890B">
            <wp:simplePos x="0" y="0"/>
            <wp:positionH relativeFrom="column">
              <wp:posOffset>0</wp:posOffset>
            </wp:positionH>
            <wp:positionV relativeFrom="paragraph">
              <wp:posOffset>409575</wp:posOffset>
            </wp:positionV>
            <wp:extent cx="1600200" cy="1258824"/>
            <wp:effectExtent l="0" t="0" r="0" b="0"/>
            <wp:wrapNone/>
            <wp:docPr id="259" name="Picture 2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iscrimination_ableism_image (1)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176CDA" w14:textId="4A1D635C" w:rsidR="00F7662C" w:rsidRPr="00F7662C" w:rsidRDefault="00F7662C" w:rsidP="00F7662C">
      <w:r>
        <w:t xml:space="preserve">The PPPR Act says that </w:t>
      </w:r>
      <w:r w:rsidR="00681D5D">
        <w:t>decision-makers should</w:t>
      </w:r>
      <w:r>
        <w:t xml:space="preserve"> make decisions in the </w:t>
      </w:r>
      <w:r>
        <w:rPr>
          <w:b/>
          <w:bCs/>
        </w:rPr>
        <w:t xml:space="preserve">best interests </w:t>
      </w:r>
      <w:r>
        <w:t xml:space="preserve">of the </w:t>
      </w:r>
      <w:r w:rsidR="00681D5D">
        <w:t xml:space="preserve">represented </w:t>
      </w:r>
      <w:r>
        <w:t>person.</w:t>
      </w:r>
    </w:p>
    <w:p w14:paraId="6177AE05" w14:textId="475BE828" w:rsidR="00F7662C" w:rsidRDefault="00F7662C" w:rsidP="00F7662C"/>
    <w:p w14:paraId="2BE6276A" w14:textId="1789078A" w:rsidR="00F7662C" w:rsidRDefault="003C3A69" w:rsidP="00F7662C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6DF1A906" wp14:editId="63B3EBF0">
                <wp:simplePos x="0" y="0"/>
                <wp:positionH relativeFrom="margin">
                  <wp:posOffset>2133600</wp:posOffset>
                </wp:positionH>
                <wp:positionV relativeFrom="paragraph">
                  <wp:posOffset>209550</wp:posOffset>
                </wp:positionV>
                <wp:extent cx="3599815" cy="3981450"/>
                <wp:effectExtent l="0" t="0" r="635" b="0"/>
                <wp:wrapNone/>
                <wp:docPr id="14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9814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C3DB7" id="Rectangle 9" o:spid="_x0000_s1026" alt="&quot;&quot;" style="position:absolute;margin-left:168pt;margin-top:16.5pt;width:283.45pt;height:313.5pt;z-index:-25146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" fillcolor="#c5e6fd" stroked="f" strokeweight="1pt">
                <w10:wrap anchorx="margin"/>
              </v:rect>
            </w:pict>
          </mc:Fallback>
        </mc:AlternateContent>
      </w:r>
    </w:p>
    <w:p w14:paraId="3325FC30" w14:textId="2A299014" w:rsidR="00F7662C" w:rsidRDefault="0008402A" w:rsidP="00F7662C"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919360" behindDoc="0" locked="0" layoutInCell="1" allowOverlap="1" wp14:anchorId="77DC0B70" wp14:editId="1E74BC64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1485900" cy="1485900"/>
            <wp:effectExtent l="0" t="0" r="0" b="0"/>
            <wp:wrapNone/>
            <wp:docPr id="260" name="Picture 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Talk Over You ignore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62C">
        <w:t xml:space="preserve">Here making decisions in the </w:t>
      </w:r>
      <w:r w:rsidR="00F7662C">
        <w:rPr>
          <w:b/>
          <w:bCs/>
        </w:rPr>
        <w:t xml:space="preserve">best interests </w:t>
      </w:r>
      <w:r w:rsidR="00F7662C">
        <w:t xml:space="preserve">of the </w:t>
      </w:r>
      <w:r w:rsidR="00681D5D">
        <w:t xml:space="preserve">represented </w:t>
      </w:r>
      <w:r w:rsidR="00F7662C">
        <w:t>person means making decision</w:t>
      </w:r>
      <w:r w:rsidR="00772BAF">
        <w:t>s</w:t>
      </w:r>
      <w:r w:rsidR="00F7662C">
        <w:t xml:space="preserve"> </w:t>
      </w:r>
      <w:r w:rsidR="00681D5D">
        <w:t xml:space="preserve">the decision-maker thinks </w:t>
      </w:r>
      <w:r w:rsidR="00772BAF">
        <w:t xml:space="preserve">are </w:t>
      </w:r>
      <w:r w:rsidR="00F7662C">
        <w:t xml:space="preserve">best for </w:t>
      </w:r>
      <w:r w:rsidR="001C27ED">
        <w:br/>
      </w:r>
      <w:r w:rsidR="00F7662C">
        <w:t xml:space="preserve">the </w:t>
      </w:r>
      <w:r w:rsidR="00681D5D">
        <w:t xml:space="preserve">represented </w:t>
      </w:r>
      <w:r w:rsidR="00F7662C">
        <w:t xml:space="preserve">person. </w:t>
      </w:r>
    </w:p>
    <w:p w14:paraId="7B32ECE0" w14:textId="0F05D139" w:rsidR="00F7662C" w:rsidRDefault="000C32DD" w:rsidP="00F7662C">
      <w:r>
        <w:rPr>
          <w:noProof/>
        </w:rPr>
        <w:drawing>
          <wp:anchor distT="0" distB="0" distL="114300" distR="114300" simplePos="0" relativeHeight="251920384" behindDoc="0" locked="0" layoutInCell="1" allowOverlap="1" wp14:anchorId="2FDA46BB" wp14:editId="50D9EDF3">
            <wp:simplePos x="0" y="0"/>
            <wp:positionH relativeFrom="column">
              <wp:posOffset>0</wp:posOffset>
            </wp:positionH>
            <wp:positionV relativeFrom="paragraph">
              <wp:posOffset>192405</wp:posOffset>
            </wp:positionV>
            <wp:extent cx="1504950" cy="1504950"/>
            <wp:effectExtent l="0" t="0" r="0" b="0"/>
            <wp:wrapNone/>
            <wp:docPr id="261" name="Picture 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Unhappy 2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D6C7C" w14:textId="00AD2F8C" w:rsidR="00F7662C" w:rsidRDefault="00F7662C" w:rsidP="00F7662C"/>
    <w:p w14:paraId="3F22AFEF" w14:textId="68CD6E64" w:rsidR="00F7662C" w:rsidRPr="00F7662C" w:rsidRDefault="00F7662C" w:rsidP="00F7662C">
      <w:r>
        <w:t xml:space="preserve">This means that decisions can be made for a </w:t>
      </w:r>
      <w:r w:rsidR="00681D5D">
        <w:t xml:space="preserve">represented </w:t>
      </w:r>
      <w:r>
        <w:t>person even if they do not like the decision</w:t>
      </w:r>
      <w:r w:rsidR="00D214CE">
        <w:t>s</w:t>
      </w:r>
      <w:r>
        <w:t xml:space="preserve">. </w:t>
      </w:r>
    </w:p>
    <w:p w14:paraId="10FBF14E" w14:textId="77777777" w:rsidR="0021339D" w:rsidRDefault="0021339D">
      <w:pPr>
        <w:spacing w:line="240" w:lineRule="auto"/>
        <w:ind w:left="0"/>
      </w:pPr>
      <w:r>
        <w:br w:type="page"/>
      </w:r>
    </w:p>
    <w:p w14:paraId="59BCE4CB" w14:textId="009B6E1C" w:rsidR="00F7662C" w:rsidRDefault="00390D85" w:rsidP="006A2920">
      <w:r>
        <w:rPr>
          <w:b/>
          <w:bCs/>
          <w:noProof/>
        </w:rPr>
        <w:lastRenderedPageBreak/>
        <w:drawing>
          <wp:anchor distT="0" distB="0" distL="114300" distR="114300" simplePos="0" relativeHeight="251921408" behindDoc="0" locked="0" layoutInCell="1" allowOverlap="1" wp14:anchorId="5DC416D9" wp14:editId="79C6F824">
            <wp:simplePos x="0" y="0"/>
            <wp:positionH relativeFrom="column">
              <wp:posOffset>6350</wp:posOffset>
            </wp:positionH>
            <wp:positionV relativeFrom="paragraph">
              <wp:posOffset>367665</wp:posOffset>
            </wp:positionV>
            <wp:extent cx="1498600" cy="1971019"/>
            <wp:effectExtent l="0" t="0" r="0" b="0"/>
            <wp:wrapNone/>
            <wp:docPr id="262" name="Picture 2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Woman self me poin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971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62C">
        <w:t xml:space="preserve">The Disability Convention says that decisions should </w:t>
      </w:r>
      <w:r w:rsidR="001E0C75">
        <w:t xml:space="preserve">be </w:t>
      </w:r>
      <w:r w:rsidR="00044724">
        <w:t xml:space="preserve">based on </w:t>
      </w:r>
      <w:r w:rsidR="006A2920">
        <w:t>the:</w:t>
      </w:r>
    </w:p>
    <w:p w14:paraId="78B0B208" w14:textId="33265AFC" w:rsidR="006A2920" w:rsidRDefault="006A2920" w:rsidP="006A2920">
      <w:pPr>
        <w:pStyle w:val="Listtoplevel"/>
      </w:pPr>
      <w:r>
        <w:rPr>
          <w:b/>
          <w:bCs/>
        </w:rPr>
        <w:t xml:space="preserve">wishes </w:t>
      </w:r>
      <w:r>
        <w:t xml:space="preserve">of the </w:t>
      </w:r>
      <w:r w:rsidR="00681D5D">
        <w:t xml:space="preserve">represented </w:t>
      </w:r>
      <w:r>
        <w:t>person</w:t>
      </w:r>
    </w:p>
    <w:p w14:paraId="0E77BF2F" w14:textId="12FBAEDA" w:rsidR="006A2920" w:rsidRDefault="006A2920" w:rsidP="006A2920">
      <w:pPr>
        <w:pStyle w:val="Listtoplevel"/>
      </w:pPr>
      <w:r>
        <w:rPr>
          <w:b/>
          <w:bCs/>
        </w:rPr>
        <w:t xml:space="preserve">values </w:t>
      </w:r>
      <w:r>
        <w:t xml:space="preserve">of the </w:t>
      </w:r>
      <w:r w:rsidR="00681D5D">
        <w:t xml:space="preserve">represented </w:t>
      </w:r>
      <w:r>
        <w:t>person.</w:t>
      </w:r>
    </w:p>
    <w:p w14:paraId="6CBD3B70" w14:textId="0CA3A929" w:rsidR="006A2920" w:rsidRDefault="00390D85" w:rsidP="006A2920">
      <w:r>
        <w:rPr>
          <w:noProof/>
        </w:rPr>
        <w:drawing>
          <wp:anchor distT="0" distB="0" distL="114300" distR="114300" simplePos="0" relativeHeight="251922432" behindDoc="0" locked="0" layoutInCell="1" allowOverlap="1" wp14:anchorId="34F15556" wp14:editId="23846907">
            <wp:simplePos x="0" y="0"/>
            <wp:positionH relativeFrom="column">
              <wp:posOffset>6350</wp:posOffset>
            </wp:positionH>
            <wp:positionV relativeFrom="paragraph">
              <wp:posOffset>278130</wp:posOffset>
            </wp:positionV>
            <wp:extent cx="1477010" cy="1477010"/>
            <wp:effectExtent l="0" t="0" r="8890" b="0"/>
            <wp:wrapNone/>
            <wp:docPr id="263" name="Picture 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Choose activities art paint music guitar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2D2282" w14:textId="3EEFAC19" w:rsidR="006A2920" w:rsidRDefault="006F7E1D" w:rsidP="006A2920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6A6B090B" wp14:editId="10B4146C">
                <wp:simplePos x="0" y="0"/>
                <wp:positionH relativeFrom="margin">
                  <wp:posOffset>2133600</wp:posOffset>
                </wp:positionH>
                <wp:positionV relativeFrom="paragraph">
                  <wp:posOffset>238125</wp:posOffset>
                </wp:positionV>
                <wp:extent cx="3599815" cy="990600"/>
                <wp:effectExtent l="0" t="0" r="635" b="0"/>
                <wp:wrapNone/>
                <wp:docPr id="16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9906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2C178A" id="Rectangle 9" o:spid="_x0000_s1026" alt="&quot;&quot;" style="position:absolute;margin-left:168pt;margin-top:18.75pt;width:283.45pt;height:78pt;z-index:-25145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" fillcolor="#c5e6fd" stroked="f" strokeweight="1pt">
                <w10:wrap anchorx="margin"/>
              </v:rect>
            </w:pict>
          </mc:Fallback>
        </mc:AlternateContent>
      </w:r>
    </w:p>
    <w:p w14:paraId="30544A0D" w14:textId="0FA4C90F" w:rsidR="006A2920" w:rsidRDefault="006A2920" w:rsidP="006A2920">
      <w:r>
        <w:t xml:space="preserve">Here </w:t>
      </w:r>
      <w:r>
        <w:rPr>
          <w:b/>
          <w:bCs/>
        </w:rPr>
        <w:t xml:space="preserve">wishes </w:t>
      </w:r>
      <w:r>
        <w:t xml:space="preserve">means what the </w:t>
      </w:r>
      <w:r w:rsidR="00681D5D">
        <w:t xml:space="preserve">represented </w:t>
      </w:r>
      <w:r>
        <w:t>person says they want.</w:t>
      </w:r>
      <w:r w:rsidR="006F7E1D" w:rsidRPr="006F7E1D">
        <w:rPr>
          <w:rFonts w:eastAsia="Times New Roman"/>
          <w:noProof/>
          <w:lang w:eastAsia="en-NZ"/>
        </w:rPr>
        <w:t xml:space="preserve"> </w:t>
      </w:r>
    </w:p>
    <w:p w14:paraId="1A770B58" w14:textId="3FC1FD65" w:rsidR="006A2920" w:rsidRDefault="006A2920" w:rsidP="0021339D">
      <w:pPr>
        <w:ind w:left="0"/>
      </w:pPr>
    </w:p>
    <w:p w14:paraId="3623FC7F" w14:textId="77777777" w:rsidR="0021339D" w:rsidRDefault="0021339D" w:rsidP="0021339D">
      <w:pPr>
        <w:ind w:left="0"/>
      </w:pPr>
    </w:p>
    <w:p w14:paraId="14F4F78C" w14:textId="3A8C37B2" w:rsidR="006A2920" w:rsidRDefault="00390D85" w:rsidP="006A2920"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923456" behindDoc="0" locked="0" layoutInCell="1" allowOverlap="1" wp14:anchorId="5C9F3A9D" wp14:editId="797CEF25">
            <wp:simplePos x="0" y="0"/>
            <wp:positionH relativeFrom="column">
              <wp:posOffset>228600</wp:posOffset>
            </wp:positionH>
            <wp:positionV relativeFrom="paragraph">
              <wp:posOffset>-127000</wp:posOffset>
            </wp:positionV>
            <wp:extent cx="1028700" cy="1717886"/>
            <wp:effectExtent l="0" t="0" r="0" b="0"/>
            <wp:wrapNone/>
            <wp:docPr id="265" name="Picture 2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choice choose decide clothes wear 2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717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E1D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47603757" wp14:editId="48EF4565">
                <wp:simplePos x="0" y="0"/>
                <wp:positionH relativeFrom="margin">
                  <wp:align>right</wp:align>
                </wp:positionH>
                <wp:positionV relativeFrom="paragraph">
                  <wp:posOffset>-82550</wp:posOffset>
                </wp:positionV>
                <wp:extent cx="3599815" cy="3155950"/>
                <wp:effectExtent l="0" t="0" r="635" b="6350"/>
                <wp:wrapNone/>
                <wp:docPr id="17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1559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76E52" id="Rectangle 9" o:spid="_x0000_s1026" alt="&quot;&quot;" style="position:absolute;margin-left:232.25pt;margin-top:-6.5pt;width:283.45pt;height:248.5pt;z-index:-2514575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" fillcolor="#c5e6fd" stroked="f" strokeweight="1pt">
                <w10:wrap anchorx="margin"/>
              </v:rect>
            </w:pict>
          </mc:Fallback>
        </mc:AlternateContent>
      </w:r>
      <w:r w:rsidR="006A2920">
        <w:t xml:space="preserve">Here </w:t>
      </w:r>
      <w:r w:rsidR="006A2920">
        <w:rPr>
          <w:b/>
          <w:bCs/>
        </w:rPr>
        <w:t xml:space="preserve">values </w:t>
      </w:r>
      <w:r w:rsidR="006A2920">
        <w:t xml:space="preserve">means things that are important to the </w:t>
      </w:r>
      <w:r w:rsidR="00681D5D">
        <w:t xml:space="preserve">represented </w:t>
      </w:r>
      <w:r w:rsidR="006A2920">
        <w:t>person like what they:</w:t>
      </w:r>
    </w:p>
    <w:p w14:paraId="6FECA262" w14:textId="2B513761" w:rsidR="006A2920" w:rsidRDefault="006A2920" w:rsidP="006A2920">
      <w:pPr>
        <w:pStyle w:val="Listtoplevel"/>
      </w:pPr>
      <w:r>
        <w:t>like</w:t>
      </w:r>
    </w:p>
    <w:p w14:paraId="7A35E6C0" w14:textId="65C65ED3" w:rsidR="006A2920" w:rsidRDefault="00390D85" w:rsidP="006A2920">
      <w:pPr>
        <w:pStyle w:val="Listtoplevel"/>
      </w:pPr>
      <w:r>
        <w:drawing>
          <wp:anchor distT="0" distB="0" distL="114300" distR="114300" simplePos="0" relativeHeight="251924480" behindDoc="0" locked="0" layoutInCell="1" allowOverlap="1" wp14:anchorId="0D3F79DF" wp14:editId="1E45FD59">
            <wp:simplePos x="0" y="0"/>
            <wp:positionH relativeFrom="column">
              <wp:posOffset>0</wp:posOffset>
            </wp:positionH>
            <wp:positionV relativeFrom="paragraph">
              <wp:posOffset>108585</wp:posOffset>
            </wp:positionV>
            <wp:extent cx="1371600" cy="1381259"/>
            <wp:effectExtent l="0" t="0" r="0" b="9525"/>
            <wp:wrapNone/>
            <wp:docPr id="266" name="Picture 2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Future ahea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372878" cy="1382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2920">
        <w:t>do not like</w:t>
      </w:r>
    </w:p>
    <w:p w14:paraId="056D6F9C" w14:textId="52210359" w:rsidR="006A2920" w:rsidRDefault="006A2920" w:rsidP="006A2920">
      <w:pPr>
        <w:pStyle w:val="Listtoplevel"/>
      </w:pPr>
      <w:r>
        <w:t>want to do in the future.</w:t>
      </w:r>
    </w:p>
    <w:p w14:paraId="578A50FC" w14:textId="375097AA" w:rsidR="00E73748" w:rsidRDefault="00E73748">
      <w:pPr>
        <w:spacing w:line="240" w:lineRule="auto"/>
        <w:ind w:left="0"/>
      </w:pPr>
      <w:r>
        <w:br w:type="page"/>
      </w:r>
    </w:p>
    <w:p w14:paraId="3AA952F5" w14:textId="12273116" w:rsidR="006A2920" w:rsidRDefault="00390D85" w:rsidP="006A2920">
      <w:r>
        <w:rPr>
          <w:noProof/>
        </w:rPr>
        <w:lastRenderedPageBreak/>
        <w:drawing>
          <wp:anchor distT="0" distB="0" distL="114300" distR="114300" simplePos="0" relativeHeight="251925504" behindDoc="0" locked="0" layoutInCell="1" allowOverlap="1" wp14:anchorId="297EE322" wp14:editId="7E150802">
            <wp:simplePos x="0" y="0"/>
            <wp:positionH relativeFrom="column">
              <wp:posOffset>0</wp:posOffset>
            </wp:positionH>
            <wp:positionV relativeFrom="paragraph">
              <wp:posOffset>355600</wp:posOffset>
            </wp:positionV>
            <wp:extent cx="1600200" cy="1600200"/>
            <wp:effectExtent l="0" t="0" r="0" b="0"/>
            <wp:wrapNone/>
            <wp:docPr id="267" name="Picture 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n't know unsure shrug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2920">
        <w:t xml:space="preserve">The PPPR Act does not say that </w:t>
      </w:r>
      <w:r w:rsidR="00681D5D">
        <w:t xml:space="preserve">decision-makers </w:t>
      </w:r>
      <w:r w:rsidR="006A2920">
        <w:t>must think about</w:t>
      </w:r>
      <w:r w:rsidR="006A2920" w:rsidRPr="006A2920">
        <w:t xml:space="preserve"> </w:t>
      </w:r>
      <w:r w:rsidR="006A2920">
        <w:t>the:</w:t>
      </w:r>
    </w:p>
    <w:p w14:paraId="0642D6C4" w14:textId="7CEAA03E" w:rsidR="006A2920" w:rsidRDefault="006A2920" w:rsidP="006A2920">
      <w:pPr>
        <w:pStyle w:val="Listtoplevel"/>
      </w:pPr>
      <w:r>
        <w:t>wishes of the</w:t>
      </w:r>
      <w:r w:rsidR="00681D5D">
        <w:t xml:space="preserve"> represented</w:t>
      </w:r>
      <w:r>
        <w:t xml:space="preserve"> person</w:t>
      </w:r>
    </w:p>
    <w:p w14:paraId="68C247F2" w14:textId="5984F655" w:rsidR="006A2920" w:rsidRDefault="006A2920" w:rsidP="006A2920">
      <w:pPr>
        <w:pStyle w:val="Listtoplevel"/>
      </w:pPr>
      <w:r>
        <w:t xml:space="preserve">values of the </w:t>
      </w:r>
      <w:r w:rsidR="00681D5D">
        <w:t xml:space="preserve">represented </w:t>
      </w:r>
      <w:r>
        <w:t xml:space="preserve">person. </w:t>
      </w:r>
    </w:p>
    <w:p w14:paraId="33D8674A" w14:textId="56C64BD4" w:rsidR="006A2920" w:rsidRDefault="006A2920" w:rsidP="006A2920"/>
    <w:p w14:paraId="523ADC35" w14:textId="4276C56B" w:rsidR="006A2920" w:rsidRDefault="00390D85" w:rsidP="006A2920">
      <w:r>
        <w:rPr>
          <w:noProof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1686A332" wp14:editId="56168710">
                <wp:simplePos x="0" y="0"/>
                <wp:positionH relativeFrom="column">
                  <wp:posOffset>0</wp:posOffset>
                </wp:positionH>
                <wp:positionV relativeFrom="paragraph">
                  <wp:posOffset>355600</wp:posOffset>
                </wp:positionV>
                <wp:extent cx="1828800" cy="1828800"/>
                <wp:effectExtent l="0" t="0" r="0" b="0"/>
                <wp:wrapNone/>
                <wp:docPr id="270" name="Group 2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828800"/>
                          <a:chOff x="0" y="0"/>
                          <a:chExt cx="1828800" cy="1828800"/>
                        </a:xfrm>
                      </wpg:grpSpPr>
                      <pic:pic xmlns:pic="http://schemas.openxmlformats.org/drawingml/2006/picture">
                        <pic:nvPicPr>
                          <pic:cNvPr id="268" name="Picture 2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Graphic 26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7300" y="12573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D91A50" id="Group 270" o:spid="_x0000_s1026" alt="&quot;&quot;" style="position:absolute;margin-left:0;margin-top:28pt;width:2in;height:2in;z-index:251929600" coordsize="18288,1828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">
                <v:shape id="Picture 268" o:spid="_x0000_s1027" type="#_x0000_t75" alt="&quot;&quot;" style="position:absolute;width:16002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">
                  <v:imagedata r:id="rId73" o:title=""/>
                </v:shape>
                <v:shape id="Graphic 269" o:spid="_x0000_s1028" type="#_x0000_t75" alt="&quot;&quot;" style="position:absolute;left:12573;top:12573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">
                  <v:imagedata r:id="rId42" o:title=""/>
                </v:shape>
              </v:group>
            </w:pict>
          </mc:Fallback>
        </mc:AlternateContent>
      </w:r>
      <w:r w:rsidR="006A2920">
        <w:t>T</w:t>
      </w:r>
      <w:r w:rsidR="0021339D">
        <w:t xml:space="preserve">he </w:t>
      </w:r>
      <w:r w:rsidR="00B0590B">
        <w:t>P</w:t>
      </w:r>
      <w:r w:rsidR="0021339D">
        <w:t xml:space="preserve">PPR Act does not tell decision-makers how to think </w:t>
      </w:r>
      <w:r w:rsidR="006A2920">
        <w:t>about the:</w:t>
      </w:r>
    </w:p>
    <w:p w14:paraId="183182DB" w14:textId="63D8B3D5" w:rsidR="006A2920" w:rsidRDefault="006A2920" w:rsidP="006A2920">
      <w:pPr>
        <w:pStyle w:val="Listtoplevel"/>
      </w:pPr>
      <w:r>
        <w:t xml:space="preserve">wishes of the </w:t>
      </w:r>
      <w:r w:rsidR="00681D5D">
        <w:t xml:space="preserve">represented </w:t>
      </w:r>
      <w:r>
        <w:t>person</w:t>
      </w:r>
    </w:p>
    <w:p w14:paraId="1DFFCCD1" w14:textId="21C90BA0" w:rsidR="00E63457" w:rsidRDefault="006A2920" w:rsidP="002F7646">
      <w:pPr>
        <w:pStyle w:val="Listtoplevel"/>
      </w:pPr>
      <w:r>
        <w:t xml:space="preserve">values of the </w:t>
      </w:r>
      <w:r w:rsidR="00681D5D">
        <w:t xml:space="preserve">represented </w:t>
      </w:r>
      <w:r>
        <w:t xml:space="preserve">person. </w:t>
      </w:r>
    </w:p>
    <w:p w14:paraId="4A432C48" w14:textId="77777777" w:rsidR="00246A49" w:rsidRDefault="00246A49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69D161A7" w14:textId="363C818F" w:rsidR="00E63457" w:rsidRDefault="002E43F7" w:rsidP="00E63457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276736" behindDoc="0" locked="0" layoutInCell="1" allowOverlap="1" wp14:anchorId="458C8A5B" wp14:editId="3A1EAC26">
            <wp:simplePos x="0" y="0"/>
            <wp:positionH relativeFrom="column">
              <wp:posOffset>96577</wp:posOffset>
            </wp:positionH>
            <wp:positionV relativeFrom="paragraph">
              <wp:posOffset>-151996</wp:posOffset>
            </wp:positionV>
            <wp:extent cx="1371600" cy="1371600"/>
            <wp:effectExtent l="0" t="0" r="0" b="0"/>
            <wp:wrapNone/>
            <wp:docPr id="1017623529" name="Picture 10176235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lipboard bad thumbs down disagre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3457">
        <w:t xml:space="preserve">Problem 3: The PPPR Act is </w:t>
      </w:r>
      <w:r w:rsidR="00E01A49">
        <w:t>hard to understand</w:t>
      </w:r>
    </w:p>
    <w:p w14:paraId="5AB9DA29" w14:textId="6B15A95C" w:rsidR="00E63457" w:rsidRDefault="00E63457" w:rsidP="00E63457"/>
    <w:p w14:paraId="5E3384D7" w14:textId="3466731A" w:rsidR="00E63457" w:rsidRDefault="0021339D" w:rsidP="003C3A69">
      <w:r>
        <w:rPr>
          <w:noProof/>
        </w:rPr>
        <w:drawing>
          <wp:anchor distT="0" distB="0" distL="114300" distR="114300" simplePos="0" relativeHeight="252246016" behindDoc="0" locked="0" layoutInCell="1" allowOverlap="1" wp14:anchorId="499C407D" wp14:editId="4F57941A">
            <wp:simplePos x="0" y="0"/>
            <wp:positionH relativeFrom="column">
              <wp:posOffset>114300</wp:posOffset>
            </wp:positionH>
            <wp:positionV relativeFrom="paragraph">
              <wp:posOffset>421698</wp:posOffset>
            </wp:positionV>
            <wp:extent cx="1352550" cy="1352550"/>
            <wp:effectExtent l="0" t="0" r="0" b="0"/>
            <wp:wrapNone/>
            <wp:docPr id="2079202771" name="Picture 20792027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Outcomes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3457">
        <w:t xml:space="preserve">It does not </w:t>
      </w:r>
      <w:r w:rsidR="00E30EFF">
        <w:t>cl</w:t>
      </w:r>
      <w:r w:rsidR="00E63457">
        <w:t xml:space="preserve">early say what </w:t>
      </w:r>
      <w:r>
        <w:t xml:space="preserve">the </w:t>
      </w:r>
      <w:r w:rsidRPr="0021339D">
        <w:rPr>
          <w:b/>
          <w:bCs/>
        </w:rPr>
        <w:t>purpose</w:t>
      </w:r>
      <w:r>
        <w:t xml:space="preserve"> of the law should be. </w:t>
      </w:r>
    </w:p>
    <w:p w14:paraId="245B058B" w14:textId="0F9305EB" w:rsidR="0021339D" w:rsidRDefault="003C3A69" w:rsidP="00E63457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43968" behindDoc="1" locked="0" layoutInCell="1" allowOverlap="1" wp14:anchorId="658C0DC7" wp14:editId="63DDDFEF">
                <wp:simplePos x="0" y="0"/>
                <wp:positionH relativeFrom="margin">
                  <wp:posOffset>2162175</wp:posOffset>
                </wp:positionH>
                <wp:positionV relativeFrom="paragraph">
                  <wp:posOffset>216535</wp:posOffset>
                </wp:positionV>
                <wp:extent cx="3599815" cy="800100"/>
                <wp:effectExtent l="0" t="0" r="635" b="0"/>
                <wp:wrapNone/>
                <wp:docPr id="1757828074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001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6F2295" id="Rectangle 9" o:spid="_x0000_s1026" alt="&quot;&quot;" style="position:absolute;margin-left:170.25pt;margin-top:17.05pt;width:283.45pt;height:63pt;z-index:-25107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" fillcolor="#c5e6fd" stroked="f" strokeweight="1pt">
                <w10:wrap anchorx="margin"/>
              </v:rect>
            </w:pict>
          </mc:Fallback>
        </mc:AlternateContent>
      </w:r>
    </w:p>
    <w:p w14:paraId="5DDCAABA" w14:textId="2CE2B052" w:rsidR="0021339D" w:rsidRDefault="0021339D" w:rsidP="0021339D">
      <w:r>
        <w:t xml:space="preserve">Here the </w:t>
      </w:r>
      <w:r>
        <w:rPr>
          <w:b/>
          <w:bCs/>
        </w:rPr>
        <w:t>purpose</w:t>
      </w:r>
      <w:r>
        <w:t xml:space="preserve"> is what the law wants to make happen.</w:t>
      </w:r>
    </w:p>
    <w:p w14:paraId="06636407" w14:textId="71FE363D" w:rsidR="00E63457" w:rsidRPr="00E73748" w:rsidRDefault="009F7176" w:rsidP="00E73748">
      <w:pPr>
        <w:rPr>
          <w:szCs w:val="32"/>
        </w:rPr>
      </w:pPr>
      <w:r w:rsidRPr="00E73748">
        <w:rPr>
          <w:noProof/>
          <w:szCs w:val="32"/>
        </w:rPr>
        <w:drawing>
          <wp:anchor distT="0" distB="0" distL="114300" distR="114300" simplePos="0" relativeHeight="251931648" behindDoc="0" locked="0" layoutInCell="1" allowOverlap="1" wp14:anchorId="3CC6B659" wp14:editId="16464099">
            <wp:simplePos x="0" y="0"/>
            <wp:positionH relativeFrom="column">
              <wp:posOffset>114935</wp:posOffset>
            </wp:positionH>
            <wp:positionV relativeFrom="paragraph">
              <wp:posOffset>247650</wp:posOffset>
            </wp:positionV>
            <wp:extent cx="1257300" cy="1257300"/>
            <wp:effectExtent l="0" t="0" r="0" b="0"/>
            <wp:wrapNone/>
            <wp:docPr id="273" name="Picture 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Rules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Cs w:val="32"/>
        </w:rPr>
        <w:br/>
      </w:r>
      <w:r w:rsidR="00E63457" w:rsidRPr="00E73748">
        <w:rPr>
          <w:szCs w:val="32"/>
        </w:rPr>
        <w:t xml:space="preserve">Sometimes there are different rules for </w:t>
      </w:r>
      <w:r w:rsidR="00E01A49" w:rsidRPr="00E73748">
        <w:rPr>
          <w:szCs w:val="32"/>
        </w:rPr>
        <w:t>things that are almost the same</w:t>
      </w:r>
      <w:r w:rsidR="00E63457" w:rsidRPr="00E73748">
        <w:rPr>
          <w:szCs w:val="32"/>
        </w:rPr>
        <w:t>.</w:t>
      </w:r>
    </w:p>
    <w:p w14:paraId="6FF09AA8" w14:textId="5871BC95" w:rsidR="00E63457" w:rsidRPr="00E73748" w:rsidRDefault="00E63457" w:rsidP="00E73748">
      <w:pPr>
        <w:rPr>
          <w:szCs w:val="32"/>
        </w:rPr>
      </w:pPr>
    </w:p>
    <w:p w14:paraId="0CBEC3D3" w14:textId="135B3706" w:rsidR="00E63457" w:rsidRPr="00E73748" w:rsidRDefault="002E43F7" w:rsidP="00E73748">
      <w:pPr>
        <w:rPr>
          <w:szCs w:val="32"/>
        </w:rPr>
      </w:pPr>
      <w:r w:rsidRPr="00E73748">
        <w:rPr>
          <w:noProof/>
          <w:szCs w:val="32"/>
        </w:rPr>
        <w:drawing>
          <wp:anchor distT="0" distB="0" distL="114300" distR="114300" simplePos="0" relativeHeight="251932672" behindDoc="0" locked="0" layoutInCell="1" allowOverlap="1" wp14:anchorId="4B2A0CF0" wp14:editId="670EB785">
            <wp:simplePos x="0" y="0"/>
            <wp:positionH relativeFrom="column">
              <wp:posOffset>124460</wp:posOffset>
            </wp:positionH>
            <wp:positionV relativeFrom="paragraph">
              <wp:posOffset>194945</wp:posOffset>
            </wp:positionV>
            <wp:extent cx="1205345" cy="1205345"/>
            <wp:effectExtent l="0" t="0" r="0" b="0"/>
            <wp:wrapNone/>
            <wp:docPr id="274" name="Picture 2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roblem not fixed questions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205345" cy="1205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1F521" w14:textId="6D4BE348" w:rsidR="00E63457" w:rsidRPr="00E73748" w:rsidRDefault="00E63457" w:rsidP="00E73748">
      <w:pPr>
        <w:rPr>
          <w:szCs w:val="32"/>
        </w:rPr>
      </w:pPr>
      <w:r w:rsidRPr="00E73748">
        <w:rPr>
          <w:szCs w:val="32"/>
        </w:rPr>
        <w:t xml:space="preserve">There is often not a good reason for </w:t>
      </w:r>
      <w:r w:rsidR="00E01A49" w:rsidRPr="00E73748">
        <w:rPr>
          <w:szCs w:val="32"/>
        </w:rPr>
        <w:t>the different rules</w:t>
      </w:r>
      <w:r w:rsidRPr="00E73748">
        <w:rPr>
          <w:szCs w:val="32"/>
        </w:rPr>
        <w:t>.</w:t>
      </w:r>
    </w:p>
    <w:p w14:paraId="71E74AE8" w14:textId="071969C0" w:rsidR="0021339D" w:rsidRPr="00E73748" w:rsidRDefault="0021339D" w:rsidP="00E73748">
      <w:pPr>
        <w:ind w:left="0"/>
        <w:rPr>
          <w:szCs w:val="32"/>
        </w:rPr>
      </w:pPr>
    </w:p>
    <w:p w14:paraId="4FC28FA7" w14:textId="59978A51" w:rsidR="008711CD" w:rsidRPr="00E73748" w:rsidRDefault="008711CD" w:rsidP="00E73748">
      <w:pPr>
        <w:ind w:left="0"/>
        <w:rPr>
          <w:szCs w:val="32"/>
        </w:rPr>
      </w:pPr>
    </w:p>
    <w:p w14:paraId="7B02F84E" w14:textId="25A22363" w:rsidR="00E63457" w:rsidRDefault="008711CD" w:rsidP="00E73748">
      <w:pPr>
        <w:rPr>
          <w:szCs w:val="32"/>
        </w:rPr>
      </w:pPr>
      <w:r w:rsidRPr="00E73748">
        <w:rPr>
          <w:noProof/>
          <w:szCs w:val="32"/>
        </w:rPr>
        <w:drawing>
          <wp:anchor distT="0" distB="0" distL="114300" distR="114300" simplePos="0" relativeHeight="251933696" behindDoc="0" locked="0" layoutInCell="1" allowOverlap="1" wp14:anchorId="02D5CF08" wp14:editId="27B51AB1">
            <wp:simplePos x="0" y="0"/>
            <wp:positionH relativeFrom="column">
              <wp:posOffset>41275</wp:posOffset>
            </wp:positionH>
            <wp:positionV relativeFrom="paragraph">
              <wp:posOffset>94962</wp:posOffset>
            </wp:positionV>
            <wp:extent cx="1352550" cy="1913078"/>
            <wp:effectExtent l="0" t="0" r="0" b="0"/>
            <wp:wrapNone/>
            <wp:docPr id="275" name="Picture 2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confused sad read papers letters long (1)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913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3457" w:rsidRPr="00E73748">
        <w:rPr>
          <w:szCs w:val="32"/>
        </w:rPr>
        <w:t>This makes it hard for people to:</w:t>
      </w:r>
    </w:p>
    <w:p w14:paraId="16F08BBE" w14:textId="77777777" w:rsidR="00E73748" w:rsidRPr="00E73748" w:rsidRDefault="00E73748" w:rsidP="00E73748">
      <w:pPr>
        <w:rPr>
          <w:szCs w:val="32"/>
        </w:rPr>
      </w:pPr>
    </w:p>
    <w:p w14:paraId="094DF39D" w14:textId="68BA0898" w:rsidR="00E63457" w:rsidRPr="00E73748" w:rsidRDefault="00E63457" w:rsidP="00E73748">
      <w:pPr>
        <w:pStyle w:val="Listtoplevel"/>
        <w:spacing w:before="0"/>
        <w:rPr>
          <w:szCs w:val="32"/>
        </w:rPr>
      </w:pPr>
      <w:r w:rsidRPr="00E73748">
        <w:rPr>
          <w:szCs w:val="32"/>
        </w:rPr>
        <w:t>understand the law</w:t>
      </w:r>
    </w:p>
    <w:p w14:paraId="65890E9E" w14:textId="77777777" w:rsidR="00E73748" w:rsidRPr="00E73748" w:rsidRDefault="00E73748" w:rsidP="00E73748">
      <w:pPr>
        <w:pStyle w:val="Listtoplevel"/>
        <w:numPr>
          <w:ilvl w:val="0"/>
          <w:numId w:val="0"/>
        </w:numPr>
        <w:spacing w:before="0"/>
        <w:ind w:left="4253"/>
        <w:rPr>
          <w:rFonts w:eastAsia="Arial Unicode MS"/>
          <w:b/>
          <w:kern w:val="28"/>
          <w:sz w:val="44"/>
        </w:rPr>
      </w:pPr>
    </w:p>
    <w:p w14:paraId="46D329CF" w14:textId="252DB518" w:rsidR="00E63457" w:rsidRPr="008711CD" w:rsidRDefault="00E63457" w:rsidP="00E73748">
      <w:pPr>
        <w:pStyle w:val="Listtoplevel"/>
        <w:spacing w:before="0"/>
        <w:rPr>
          <w:rFonts w:eastAsia="Arial Unicode MS"/>
          <w:b/>
          <w:kern w:val="28"/>
          <w:sz w:val="44"/>
        </w:rPr>
      </w:pPr>
      <w:r w:rsidRPr="00E73748">
        <w:rPr>
          <w:szCs w:val="32"/>
        </w:rPr>
        <w:t>know what they need to do.</w:t>
      </w:r>
      <w:r>
        <w:br w:type="page"/>
      </w:r>
    </w:p>
    <w:p w14:paraId="55A1E360" w14:textId="03767FD7" w:rsidR="00E63457" w:rsidRDefault="002670C6" w:rsidP="00E63457">
      <w:pPr>
        <w:pStyle w:val="Heading1"/>
      </w:pPr>
      <w:bookmarkStart w:id="2" w:name="_Recommendations"/>
      <w:bookmarkEnd w:id="2"/>
      <w:r>
        <w:lastRenderedPageBreak/>
        <w:t>Key r</w:t>
      </w:r>
      <w:r w:rsidR="00E63457">
        <w:t>ecommendations</w:t>
      </w:r>
    </w:p>
    <w:p w14:paraId="0A78C323" w14:textId="65C733B7" w:rsidR="00E63457" w:rsidRDefault="00E63457" w:rsidP="00E63457"/>
    <w:p w14:paraId="2617CF92" w14:textId="6B7CEB51" w:rsidR="00E63457" w:rsidRDefault="00E63457" w:rsidP="00E63457"/>
    <w:p w14:paraId="0788B4FB" w14:textId="325C7D02" w:rsidR="00E63457" w:rsidRDefault="008B262B" w:rsidP="00E63457">
      <w:r>
        <w:rPr>
          <w:noProof/>
        </w:rPr>
        <w:drawing>
          <wp:anchor distT="0" distB="0" distL="114300" distR="114300" simplePos="0" relativeHeight="251935744" behindDoc="0" locked="0" layoutInCell="1" allowOverlap="1" wp14:anchorId="39C75DC4" wp14:editId="43C45DDB">
            <wp:simplePos x="0" y="0"/>
            <wp:positionH relativeFrom="column">
              <wp:posOffset>0</wp:posOffset>
            </wp:positionH>
            <wp:positionV relativeFrom="paragraph">
              <wp:posOffset>79029</wp:posOffset>
            </wp:positionV>
            <wp:extent cx="1165287" cy="1562100"/>
            <wp:effectExtent l="0" t="0" r="0" b="0"/>
            <wp:wrapNone/>
            <wp:docPr id="276" name="Picture 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Law legal bill policy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165287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3457">
        <w:t>We think the Government needs to write a new law to replace the PPPR Act.</w:t>
      </w:r>
    </w:p>
    <w:p w14:paraId="61D75062" w14:textId="1C33ACB3" w:rsidR="00E63457" w:rsidRDefault="00E63457" w:rsidP="00E63457"/>
    <w:p w14:paraId="0575147D" w14:textId="779FC17E" w:rsidR="00E63457" w:rsidRDefault="00E63457" w:rsidP="00E63457"/>
    <w:p w14:paraId="6D657CAE" w14:textId="63A3F3DE" w:rsidR="00E63457" w:rsidRDefault="00E63457" w:rsidP="00E63457">
      <w:r>
        <w:t>A new law will:</w:t>
      </w:r>
    </w:p>
    <w:p w14:paraId="2C338B84" w14:textId="772DE7A1" w:rsidR="00E63457" w:rsidRDefault="00444452" w:rsidP="00E63457">
      <w:pPr>
        <w:pStyle w:val="Listtoplevel"/>
      </w:pPr>
      <w:r>
        <w:drawing>
          <wp:anchor distT="0" distB="0" distL="114300" distR="114300" simplePos="0" relativeHeight="251936768" behindDoc="0" locked="0" layoutInCell="1" allowOverlap="1" wp14:anchorId="5C3DDC5F" wp14:editId="20406E55">
            <wp:simplePos x="0" y="0"/>
            <wp:positionH relativeFrom="column">
              <wp:posOffset>0</wp:posOffset>
            </wp:positionH>
            <wp:positionV relativeFrom="paragraph">
              <wp:posOffset>549275</wp:posOffset>
            </wp:positionV>
            <wp:extent cx="1600200" cy="1600200"/>
            <wp:effectExtent l="0" t="0" r="0" b="0"/>
            <wp:wrapNone/>
            <wp:docPr id="277" name="Picture 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Happy 1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339D">
        <w:t>do more to help people be supported to make their own decisions</w:t>
      </w:r>
    </w:p>
    <w:p w14:paraId="5A760012" w14:textId="1F4EB2D3" w:rsidR="00E63457" w:rsidRDefault="000166D1" w:rsidP="00E63457">
      <w:pPr>
        <w:pStyle w:val="Listtoplevel"/>
      </w:pPr>
      <w:r>
        <w:t>m</w:t>
      </w:r>
      <w:r w:rsidR="0021339D">
        <w:t xml:space="preserve">ean </w:t>
      </w:r>
      <w:r w:rsidR="00E63457">
        <w:t xml:space="preserve">better decisions </w:t>
      </w:r>
      <w:r w:rsidR="0021339D">
        <w:t xml:space="preserve">are made for </w:t>
      </w:r>
      <w:r w:rsidR="00E63457">
        <w:t xml:space="preserve">people who cannot make </w:t>
      </w:r>
      <w:r w:rsidR="0021339D">
        <w:t xml:space="preserve">/ understand </w:t>
      </w:r>
      <w:r w:rsidR="00E63457">
        <w:t>decisions</w:t>
      </w:r>
      <w:r w:rsidR="0021339D">
        <w:t xml:space="preserve"> themselves</w:t>
      </w:r>
      <w:r w:rsidR="00E63457">
        <w:t>.</w:t>
      </w:r>
    </w:p>
    <w:p w14:paraId="2E2D8930" w14:textId="7A3E3CE5" w:rsidR="00E63457" w:rsidRDefault="00444452" w:rsidP="00E63457">
      <w:r>
        <w:rPr>
          <w:noProof/>
        </w:rPr>
        <w:drawing>
          <wp:anchor distT="0" distB="0" distL="114300" distR="114300" simplePos="0" relativeHeight="251937792" behindDoc="0" locked="0" layoutInCell="1" allowOverlap="1" wp14:anchorId="57EEA37C" wp14:editId="4AD3E98C">
            <wp:simplePos x="0" y="0"/>
            <wp:positionH relativeFrom="column">
              <wp:posOffset>0</wp:posOffset>
            </wp:positionH>
            <wp:positionV relativeFrom="paragraph">
              <wp:posOffset>84455</wp:posOffset>
            </wp:positionV>
            <wp:extent cx="1600200" cy="1600200"/>
            <wp:effectExtent l="0" t="0" r="0" b="0"/>
            <wp:wrapNone/>
            <wp:docPr id="278" name="Picture 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Checklist tick assess good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F2E4AD" w14:textId="6D3736CD" w:rsidR="00E63457" w:rsidRDefault="00E63457" w:rsidP="00E63457"/>
    <w:p w14:paraId="4C4B47E0" w14:textId="597F2BE3" w:rsidR="0037026F" w:rsidRDefault="00E63457" w:rsidP="00E63457">
      <w:r>
        <w:t xml:space="preserve">We have 175 </w:t>
      </w:r>
      <w:r>
        <w:rPr>
          <w:b/>
          <w:bCs/>
        </w:rPr>
        <w:t>recommendations</w:t>
      </w:r>
      <w:r>
        <w:t xml:space="preserve"> about what should be in the new law.</w:t>
      </w:r>
    </w:p>
    <w:p w14:paraId="7EC38F5C" w14:textId="77777777" w:rsidR="0037026F" w:rsidRDefault="0037026F">
      <w:pPr>
        <w:spacing w:line="240" w:lineRule="auto"/>
        <w:ind w:left="0"/>
      </w:pPr>
      <w:r>
        <w:br w:type="page"/>
      </w:r>
    </w:p>
    <w:p w14:paraId="7386C4DA" w14:textId="113E16D5" w:rsidR="00E63457" w:rsidRDefault="00444452" w:rsidP="00E63457">
      <w:r>
        <w:rPr>
          <w:rFonts w:eastAsia="Times New Roman"/>
          <w:noProof/>
          <w:lang w:eastAsia="en-NZ"/>
        </w:rPr>
        <w:lastRenderedPageBreak/>
        <w:drawing>
          <wp:anchor distT="0" distB="0" distL="114300" distR="114300" simplePos="0" relativeHeight="251938816" behindDoc="0" locked="0" layoutInCell="1" allowOverlap="1" wp14:anchorId="797098FC" wp14:editId="27C01177">
            <wp:simplePos x="0" y="0"/>
            <wp:positionH relativeFrom="column">
              <wp:posOffset>5787</wp:posOffset>
            </wp:positionH>
            <wp:positionV relativeFrom="paragraph">
              <wp:posOffset>-225706</wp:posOffset>
            </wp:positionV>
            <wp:extent cx="1368706" cy="1368706"/>
            <wp:effectExtent l="0" t="0" r="3175" b="3175"/>
            <wp:wrapNone/>
            <wp:docPr id="279" name="Picture 2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Rules Yes List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74831" cy="1374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E1D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3AAD6127" wp14:editId="07C08926">
                <wp:simplePos x="0" y="0"/>
                <wp:positionH relativeFrom="margin">
                  <wp:align>right</wp:align>
                </wp:positionH>
                <wp:positionV relativeFrom="paragraph">
                  <wp:posOffset>-82550</wp:posOffset>
                </wp:positionV>
                <wp:extent cx="3599815" cy="1136650"/>
                <wp:effectExtent l="0" t="0" r="635" b="6350"/>
                <wp:wrapNone/>
                <wp:docPr id="18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366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BD0C04" id="Rectangle 9" o:spid="_x0000_s1026" alt="&quot;&quot;" style="position:absolute;margin-left:232.25pt;margin-top:-6.5pt;width:283.45pt;height:89.5pt;z-index:-251455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" fillcolor="#c5e6fd" stroked="f" strokeweight="1pt">
                <w10:wrap anchorx="margin"/>
              </v:rect>
            </w:pict>
          </mc:Fallback>
        </mc:AlternateContent>
      </w:r>
      <w:r w:rsidR="00E63457">
        <w:t xml:space="preserve">Here </w:t>
      </w:r>
      <w:r w:rsidR="00E63457">
        <w:rPr>
          <w:b/>
          <w:bCs/>
        </w:rPr>
        <w:t>recommendations</w:t>
      </w:r>
      <w:r w:rsidR="00E63457">
        <w:t xml:space="preserve"> means </w:t>
      </w:r>
      <w:r w:rsidR="00E73748">
        <w:t>w</w:t>
      </w:r>
      <w:r w:rsidR="00E63457">
        <w:t>hat we think should be in the new law.</w:t>
      </w:r>
    </w:p>
    <w:p w14:paraId="0C6B6487" w14:textId="40E6200F" w:rsidR="00294182" w:rsidRDefault="00294182" w:rsidP="00995F48"/>
    <w:p w14:paraId="5A36047D" w14:textId="5768A582" w:rsidR="00995F48" w:rsidRDefault="00995F48" w:rsidP="00995F48">
      <w:r>
        <w:rPr>
          <w:noProof/>
        </w:rPr>
        <w:drawing>
          <wp:anchor distT="0" distB="0" distL="114300" distR="114300" simplePos="0" relativeHeight="251943936" behindDoc="0" locked="0" layoutInCell="1" allowOverlap="1" wp14:anchorId="066FAEA1" wp14:editId="33949B2C">
            <wp:simplePos x="0" y="0"/>
            <wp:positionH relativeFrom="column">
              <wp:posOffset>6351</wp:posOffset>
            </wp:positionH>
            <wp:positionV relativeFrom="paragraph">
              <wp:posOffset>26671</wp:posOffset>
            </wp:positionV>
            <wp:extent cx="1301750" cy="1301750"/>
            <wp:effectExtent l="0" t="0" r="0" b="0"/>
            <wp:wrapNone/>
            <wp:docPr id="284" name="Picture 2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Reading Report Easy Read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301750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715AF" w14:textId="2498A386" w:rsidR="00995F48" w:rsidRDefault="00155CC8" w:rsidP="00995F48">
      <w:r>
        <w:t>T</w:t>
      </w:r>
      <w:r w:rsidR="00995F48">
        <w:t xml:space="preserve">his Easy Read explains our 7 most important recommendations. </w:t>
      </w:r>
    </w:p>
    <w:p w14:paraId="768F2811" w14:textId="44013946" w:rsidR="00995F48" w:rsidRDefault="00995F48" w:rsidP="00E63457"/>
    <w:p w14:paraId="7DE161E0" w14:textId="63A66C2B" w:rsidR="00294182" w:rsidRDefault="00294182" w:rsidP="00E63457"/>
    <w:p w14:paraId="78A6BFE6" w14:textId="46C247BC" w:rsidR="00294182" w:rsidRDefault="00B9285E" w:rsidP="00E63457">
      <w:r>
        <w:rPr>
          <w:noProof/>
        </w:rPr>
        <w:drawing>
          <wp:anchor distT="0" distB="0" distL="114300" distR="114300" simplePos="0" relativeHeight="251939840" behindDoc="0" locked="0" layoutInCell="1" allowOverlap="1" wp14:anchorId="4B423197" wp14:editId="742D0D97">
            <wp:simplePos x="0" y="0"/>
            <wp:positionH relativeFrom="column">
              <wp:posOffset>9525</wp:posOffset>
            </wp:positionH>
            <wp:positionV relativeFrom="paragraph">
              <wp:posOffset>652145</wp:posOffset>
            </wp:positionV>
            <wp:extent cx="1600200" cy="1144365"/>
            <wp:effectExtent l="0" t="0" r="0" b="0"/>
            <wp:wrapNone/>
            <wp:docPr id="280" name="Picture 2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equality-scales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4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182">
        <w:t>We think our recommendations mean</w:t>
      </w:r>
      <w:r w:rsidR="0021339D">
        <w:t xml:space="preserve"> a</w:t>
      </w:r>
      <w:r w:rsidR="00294182">
        <w:t xml:space="preserve"> new law</w:t>
      </w:r>
      <w:r w:rsidR="0021339D">
        <w:t xml:space="preserve"> will</w:t>
      </w:r>
      <w:r w:rsidR="005A59BF">
        <w:t xml:space="preserve"> help</w:t>
      </w:r>
      <w:r w:rsidR="00294182">
        <w:t xml:space="preserve">: </w:t>
      </w:r>
    </w:p>
    <w:p w14:paraId="3F7276D7" w14:textId="004734D4" w:rsidR="00995F48" w:rsidRDefault="0021339D" w:rsidP="005A59BF">
      <w:pPr>
        <w:pStyle w:val="Listtoplevel"/>
      </w:pPr>
      <w:r>
        <w:t>people live in the way they want to</w:t>
      </w:r>
    </w:p>
    <w:p w14:paraId="4A1218DA" w14:textId="3B161DA9" w:rsidR="005A59BF" w:rsidRDefault="005A59BF" w:rsidP="005A59BF">
      <w:pPr>
        <w:pStyle w:val="Listtoplevel"/>
      </w:pPr>
      <w:r>
        <w:t>keep them safe.</w:t>
      </w:r>
    </w:p>
    <w:p w14:paraId="61ED5538" w14:textId="77777777" w:rsidR="00995F48" w:rsidRDefault="00995F48">
      <w:pPr>
        <w:spacing w:line="240" w:lineRule="auto"/>
        <w:ind w:left="0"/>
      </w:pPr>
      <w:r>
        <w:br w:type="page"/>
      </w:r>
    </w:p>
    <w:p w14:paraId="4A539A02" w14:textId="07B11AFE" w:rsidR="000513D2" w:rsidRDefault="000513D2" w:rsidP="00294182">
      <w:pPr>
        <w:pStyle w:val="Heading1"/>
      </w:pPr>
      <w:bookmarkStart w:id="3" w:name="_Recommendation_1:_The"/>
      <w:bookmarkEnd w:id="3"/>
      <w:r>
        <w:lastRenderedPageBreak/>
        <w:t>Key r</w:t>
      </w:r>
      <w:r w:rsidR="00294182">
        <w:t xml:space="preserve">ecommendation 1: </w:t>
      </w:r>
    </w:p>
    <w:p w14:paraId="13B3A74D" w14:textId="31B6BBE9" w:rsidR="00294182" w:rsidRDefault="00294182" w:rsidP="00294182">
      <w:pPr>
        <w:pStyle w:val="Heading1"/>
      </w:pPr>
      <w:r>
        <w:t>The new law needs a clear purpose</w:t>
      </w:r>
    </w:p>
    <w:p w14:paraId="1729AB40" w14:textId="4E3FC4EA" w:rsidR="00294182" w:rsidRDefault="00A56E14" w:rsidP="00294182">
      <w:r>
        <w:rPr>
          <w:noProof/>
        </w:rPr>
        <w:drawing>
          <wp:anchor distT="0" distB="0" distL="114300" distR="114300" simplePos="0" relativeHeight="251944960" behindDoc="0" locked="0" layoutInCell="1" allowOverlap="1" wp14:anchorId="60299055" wp14:editId="4B870E37">
            <wp:simplePos x="0" y="0"/>
            <wp:positionH relativeFrom="column">
              <wp:posOffset>-228600</wp:posOffset>
            </wp:positionH>
            <wp:positionV relativeFrom="paragraph">
              <wp:posOffset>261620</wp:posOffset>
            </wp:positionV>
            <wp:extent cx="1828800" cy="1828800"/>
            <wp:effectExtent l="0" t="0" r="0" b="0"/>
            <wp:wrapNone/>
            <wp:docPr id="285" name="Picture 2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Outcomes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E3552" w14:textId="5151E80B" w:rsidR="00294182" w:rsidRDefault="00294182" w:rsidP="00294182"/>
    <w:p w14:paraId="5429E5C5" w14:textId="503BEA1B" w:rsidR="00294182" w:rsidRDefault="00294182" w:rsidP="00294182">
      <w:r>
        <w:t xml:space="preserve">The new law should clearly say what its </w:t>
      </w:r>
      <w:r w:rsidRPr="0021339D">
        <w:t>purpose</w:t>
      </w:r>
      <w:r>
        <w:t xml:space="preserve"> is.</w:t>
      </w:r>
    </w:p>
    <w:p w14:paraId="31B2863A" w14:textId="024B582E" w:rsidR="00294182" w:rsidRDefault="00294182" w:rsidP="00294182"/>
    <w:p w14:paraId="1F82973B" w14:textId="426724BC" w:rsidR="00294182" w:rsidRDefault="00294182" w:rsidP="00294182"/>
    <w:p w14:paraId="09E57D1E" w14:textId="43FD9E99" w:rsidR="00294182" w:rsidRDefault="00294182" w:rsidP="00294182"/>
    <w:p w14:paraId="73BA1DFC" w14:textId="413559F5" w:rsidR="00294182" w:rsidRDefault="008419BA" w:rsidP="00294182">
      <w:r>
        <w:rPr>
          <w:noProof/>
        </w:rPr>
        <w:drawing>
          <wp:anchor distT="0" distB="0" distL="114300" distR="114300" simplePos="0" relativeHeight="252278784" behindDoc="0" locked="0" layoutInCell="1" allowOverlap="1" wp14:anchorId="0AD81466" wp14:editId="3997A520">
            <wp:simplePos x="0" y="0"/>
            <wp:positionH relativeFrom="column">
              <wp:posOffset>57150</wp:posOffset>
            </wp:positionH>
            <wp:positionV relativeFrom="paragraph">
              <wp:posOffset>533920</wp:posOffset>
            </wp:positionV>
            <wp:extent cx="1550217" cy="1482436"/>
            <wp:effectExtent l="0" t="0" r="0" b="3810"/>
            <wp:wrapNone/>
            <wp:docPr id="45717088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546329" name="Picture 126254632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550217" cy="1482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182">
        <w:t xml:space="preserve">The purpose of the law should be to </w:t>
      </w:r>
      <w:r w:rsidR="00A56E14">
        <w:t>help</w:t>
      </w:r>
      <w:r w:rsidR="00294182">
        <w:t xml:space="preserve"> people who:</w:t>
      </w:r>
    </w:p>
    <w:p w14:paraId="3C3B7E5F" w14:textId="13410A50" w:rsidR="00294182" w:rsidRDefault="00294182" w:rsidP="00294182">
      <w:pPr>
        <w:pStyle w:val="Listtoplevel"/>
      </w:pPr>
      <w:r>
        <w:t>need support to make decisions</w:t>
      </w:r>
    </w:p>
    <w:p w14:paraId="61C5C81C" w14:textId="35288EC7" w:rsidR="00294182" w:rsidRDefault="00294182" w:rsidP="00294182">
      <w:pPr>
        <w:pStyle w:val="Listtoplevel"/>
      </w:pPr>
      <w:r>
        <w:t>cannot make</w:t>
      </w:r>
      <w:r w:rsidR="00A56E14">
        <w:t xml:space="preserve"> / understand</w:t>
      </w:r>
      <w:r>
        <w:t xml:space="preserve"> their own decision</w:t>
      </w:r>
      <w:r w:rsidR="00681D5D">
        <w:t>s</w:t>
      </w:r>
      <w:r>
        <w:t xml:space="preserve">. </w:t>
      </w:r>
    </w:p>
    <w:p w14:paraId="77D3F1F2" w14:textId="77777777" w:rsidR="00294182" w:rsidRDefault="00294182">
      <w:pPr>
        <w:spacing w:line="240" w:lineRule="auto"/>
        <w:ind w:left="0"/>
      </w:pPr>
      <w:r>
        <w:br w:type="page"/>
      </w:r>
    </w:p>
    <w:p w14:paraId="32F4B54B" w14:textId="4948C3BA" w:rsidR="00294182" w:rsidRDefault="00B62CB4" w:rsidP="00294182">
      <w:r>
        <w:rPr>
          <w:noProof/>
        </w:rPr>
        <w:lastRenderedPageBreak/>
        <w:drawing>
          <wp:anchor distT="0" distB="0" distL="114300" distR="114300" simplePos="0" relativeHeight="251947008" behindDoc="0" locked="0" layoutInCell="1" allowOverlap="1" wp14:anchorId="17098AA0" wp14:editId="1A1C5957">
            <wp:simplePos x="0" y="0"/>
            <wp:positionH relativeFrom="column">
              <wp:posOffset>-212090</wp:posOffset>
            </wp:positionH>
            <wp:positionV relativeFrom="paragraph">
              <wp:posOffset>-19050</wp:posOffset>
            </wp:positionV>
            <wp:extent cx="1828800" cy="1828800"/>
            <wp:effectExtent l="0" t="0" r="0" b="0"/>
            <wp:wrapNone/>
            <wp:docPr id="287" name="Picture 2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Respect handshake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182">
        <w:t>The law should:</w:t>
      </w:r>
    </w:p>
    <w:p w14:paraId="7C5E63C6" w14:textId="77777777" w:rsidR="00E646D3" w:rsidRPr="00E646D3" w:rsidRDefault="003F3490" w:rsidP="00C45D0D">
      <w:pPr>
        <w:pStyle w:val="Listtoplevel"/>
      </w:pPr>
      <w:r>
        <w:t>help people live the way they want to</w:t>
      </w:r>
    </w:p>
    <w:p w14:paraId="740E1A35" w14:textId="0EB2F992" w:rsidR="00294182" w:rsidRDefault="00E646D3" w:rsidP="00E646D3">
      <w:pPr>
        <w:pStyle w:val="Listtoplevel"/>
      </w:pPr>
      <w:r>
        <w:rPr>
          <w:lang w:val="en-NZ"/>
        </w:rPr>
        <w:t>help keep them safe</w:t>
      </w:r>
    </w:p>
    <w:p w14:paraId="5C104841" w14:textId="2F704CBF" w:rsidR="00294182" w:rsidRDefault="00B62CB4" w:rsidP="00294182">
      <w:pPr>
        <w:pStyle w:val="Listtoplevel"/>
      </w:pPr>
      <w:r>
        <w:drawing>
          <wp:anchor distT="0" distB="0" distL="114300" distR="114300" simplePos="0" relativeHeight="251948032" behindDoc="0" locked="0" layoutInCell="1" allowOverlap="1" wp14:anchorId="14379FCC" wp14:editId="49C7CA55">
            <wp:simplePos x="0" y="0"/>
            <wp:positionH relativeFrom="column">
              <wp:posOffset>0</wp:posOffset>
            </wp:positionH>
            <wp:positionV relativeFrom="paragraph">
              <wp:posOffset>308610</wp:posOffset>
            </wp:positionV>
            <wp:extent cx="1600200" cy="976324"/>
            <wp:effectExtent l="0" t="0" r="0" b="0"/>
            <wp:wrapNone/>
            <wp:docPr id="288" name="Picture 2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reading-support-men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76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182">
        <w:t>support people to make</w:t>
      </w:r>
      <w:r w:rsidR="008B6CB6">
        <w:t xml:space="preserve"> / understand</w:t>
      </w:r>
      <w:r w:rsidR="00294182">
        <w:t xml:space="preserve"> the decisions they can make</w:t>
      </w:r>
      <w:r w:rsidR="004C16E2">
        <w:t xml:space="preserve"> </w:t>
      </w:r>
      <w:r w:rsidR="006A5214">
        <w:t xml:space="preserve">/ understand </w:t>
      </w:r>
      <w:r w:rsidR="004C16E2">
        <w:t>with support</w:t>
      </w:r>
    </w:p>
    <w:p w14:paraId="23A3E911" w14:textId="13139BD3" w:rsidR="00294182" w:rsidRDefault="00E646D3" w:rsidP="00294182">
      <w:pPr>
        <w:pStyle w:val="Listtoplevel"/>
      </w:pPr>
      <w:r w:rsidRPr="009F1191">
        <w:drawing>
          <wp:anchor distT="0" distB="0" distL="114300" distR="114300" simplePos="0" relativeHeight="251950080" behindDoc="0" locked="0" layoutInCell="1" allowOverlap="1" wp14:anchorId="0613989D" wp14:editId="7F12B17D">
            <wp:simplePos x="0" y="0"/>
            <wp:positionH relativeFrom="margin">
              <wp:posOffset>-4733</wp:posOffset>
            </wp:positionH>
            <wp:positionV relativeFrom="paragraph">
              <wp:posOffset>661843</wp:posOffset>
            </wp:positionV>
            <wp:extent cx="1620000" cy="1620000"/>
            <wp:effectExtent l="0" t="0" r="5715" b="5715"/>
            <wp:wrapNone/>
            <wp:docPr id="289" name="Picture 2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49234" name="Picture 14637492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182">
        <w:t xml:space="preserve">make sure </w:t>
      </w:r>
      <w:r w:rsidR="006A5214">
        <w:t xml:space="preserve">Aotearoa </w:t>
      </w:r>
      <w:r w:rsidR="00294182">
        <w:t>New Zealand is doing the things:</w:t>
      </w:r>
    </w:p>
    <w:p w14:paraId="3AB9A2B8" w14:textId="1221C095" w:rsidR="00294182" w:rsidRDefault="00294182" w:rsidP="00294182">
      <w:pPr>
        <w:pStyle w:val="Listsecondlevel"/>
      </w:pPr>
      <w:r>
        <w:t>the Disability Convention says</w:t>
      </w:r>
      <w:r w:rsidR="006A5214">
        <w:t xml:space="preserve"> Aotearoa</w:t>
      </w:r>
      <w:r>
        <w:t xml:space="preserve"> New Zealand needs to do</w:t>
      </w:r>
    </w:p>
    <w:p w14:paraId="76451768" w14:textId="09EEBFA0" w:rsidR="00294182" w:rsidRDefault="00B62CB4" w:rsidP="00294182">
      <w:pPr>
        <w:pStyle w:val="Listparagraph2"/>
        <w:rPr>
          <w:lang w:eastAsia="en-US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952128" behindDoc="0" locked="0" layoutInCell="1" allowOverlap="1" wp14:anchorId="27A7C547" wp14:editId="3E44BFE0">
            <wp:simplePos x="0" y="0"/>
            <wp:positionH relativeFrom="column">
              <wp:posOffset>127000</wp:posOffset>
            </wp:positionH>
            <wp:positionV relativeFrom="paragraph">
              <wp:posOffset>389890</wp:posOffset>
            </wp:positionV>
            <wp:extent cx="1257300" cy="1885950"/>
            <wp:effectExtent l="0" t="0" r="0" b="0"/>
            <wp:wrapNone/>
            <wp:docPr id="291" name="Picture 2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Marae Meeting Maori Colourised.png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-250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182">
        <w:rPr>
          <w:lang w:eastAsia="en-US"/>
        </w:rPr>
        <w:t xml:space="preserve">other laws lots of countries have agreed to say </w:t>
      </w:r>
      <w:r w:rsidR="006A5214">
        <w:t xml:space="preserve">Aotearoa </w:t>
      </w:r>
      <w:r w:rsidR="00294182">
        <w:rPr>
          <w:lang w:eastAsia="en-US"/>
        </w:rPr>
        <w:t>New Zealand needs to do</w:t>
      </w:r>
    </w:p>
    <w:p w14:paraId="34446459" w14:textId="444B8AA7" w:rsidR="00654757" w:rsidRDefault="00654757" w:rsidP="00654757">
      <w:pPr>
        <w:pStyle w:val="Listtoplevel"/>
      </w:pPr>
      <w:r>
        <w:t xml:space="preserve">say </w:t>
      </w:r>
      <w:r w:rsidR="00681D5D">
        <w:t>decision-makers</w:t>
      </w:r>
      <w:r>
        <w:t xml:space="preserve"> sometimes need to think about </w:t>
      </w:r>
      <w:r>
        <w:rPr>
          <w:b/>
          <w:bCs/>
        </w:rPr>
        <w:t>tikanga</w:t>
      </w:r>
      <w:r>
        <w:t>.</w:t>
      </w:r>
    </w:p>
    <w:p w14:paraId="1071ABA0" w14:textId="7EA4B037" w:rsidR="00654757" w:rsidRDefault="00654757" w:rsidP="00654757"/>
    <w:p w14:paraId="12B51573" w14:textId="65091BD3" w:rsidR="00654757" w:rsidRDefault="00B62CB4" w:rsidP="00654757">
      <w:r>
        <w:rPr>
          <w:noProof/>
        </w:rPr>
        <w:lastRenderedPageBreak/>
        <w:drawing>
          <wp:anchor distT="0" distB="0" distL="114300" distR="114300" simplePos="0" relativeHeight="251951104" behindDoc="0" locked="0" layoutInCell="1" allowOverlap="1" wp14:anchorId="2565544F" wp14:editId="0147EA23">
            <wp:simplePos x="0" y="0"/>
            <wp:positionH relativeFrom="column">
              <wp:posOffset>0</wp:posOffset>
            </wp:positionH>
            <wp:positionV relativeFrom="paragraph">
              <wp:posOffset>-176530</wp:posOffset>
            </wp:positionV>
            <wp:extent cx="1600200" cy="862505"/>
            <wp:effectExtent l="0" t="0" r="0" b="0"/>
            <wp:wrapNone/>
            <wp:docPr id="290" name="Picture 2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Māori Elders hongi greeting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862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E1D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42AC31EF" wp14:editId="3EEE020D">
                <wp:simplePos x="0" y="0"/>
                <wp:positionH relativeFrom="margin">
                  <wp:align>right</wp:align>
                </wp:positionH>
                <wp:positionV relativeFrom="paragraph">
                  <wp:posOffset>-88900</wp:posOffset>
                </wp:positionV>
                <wp:extent cx="3599815" cy="774700"/>
                <wp:effectExtent l="0" t="0" r="635" b="6350"/>
                <wp:wrapNone/>
                <wp:docPr id="20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747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3B031C" id="Rectangle 9" o:spid="_x0000_s1026" alt="&quot;&quot;" style="position:absolute;margin-left:232.25pt;margin-top:-7pt;width:283.45pt;height:61pt;z-index:-2514513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" fillcolor="#c5e6fd" stroked="f" strokeweight="1pt">
                <w10:wrap anchorx="margin"/>
              </v:rect>
            </w:pict>
          </mc:Fallback>
        </mc:AlternateContent>
      </w:r>
      <w:r w:rsidR="00654757">
        <w:rPr>
          <w:b/>
          <w:bCs/>
        </w:rPr>
        <w:t xml:space="preserve">Tikanga </w:t>
      </w:r>
      <w:r w:rsidR="00654757">
        <w:t>means Māori ways of doing things.</w:t>
      </w:r>
    </w:p>
    <w:p w14:paraId="64761A69" w14:textId="45EAFCF9" w:rsidR="00654757" w:rsidRDefault="00654757" w:rsidP="00654757"/>
    <w:p w14:paraId="62F7B41F" w14:textId="53C5F708" w:rsidR="00654757" w:rsidRDefault="00654757" w:rsidP="00654757"/>
    <w:p w14:paraId="6CA2CBB7" w14:textId="22EF2207" w:rsidR="00654757" w:rsidRDefault="00B62CB4" w:rsidP="00654757">
      <w:r>
        <w:rPr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4AF93B10" wp14:editId="4BD1958C">
                <wp:simplePos x="0" y="0"/>
                <wp:positionH relativeFrom="column">
                  <wp:posOffset>0</wp:posOffset>
                </wp:positionH>
                <wp:positionV relativeFrom="paragraph">
                  <wp:posOffset>83820</wp:posOffset>
                </wp:positionV>
                <wp:extent cx="1630680" cy="2114550"/>
                <wp:effectExtent l="0" t="0" r="7620" b="0"/>
                <wp:wrapNone/>
                <wp:docPr id="294" name="Group 2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0680" cy="2114550"/>
                          <a:chOff x="0" y="0"/>
                          <a:chExt cx="1630680" cy="2114550"/>
                        </a:xfrm>
                      </wpg:grpSpPr>
                      <pic:pic xmlns:pic="http://schemas.openxmlformats.org/drawingml/2006/picture">
                        <pic:nvPicPr>
                          <pic:cNvPr id="292" name="Picture 29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114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615950" y="323850"/>
                            <a:ext cx="800100" cy="593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05A600" id="Group 294" o:spid="_x0000_s1026" alt="&quot;&quot;" style="position:absolute;margin-left:0;margin-top:6.6pt;width:128.4pt;height:166.5pt;z-index:251955200" coordsize="16306,2114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">
                <v:shape id="Picture 292" o:spid="_x0000_s1027" type="#_x0000_t75" alt="&quot;&quot;" style="position:absolute;width:16306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">
                  <v:imagedata r:id="rId87" o:title=""/>
                </v:shape>
                <v:shape id="Picture 293" o:spid="_x0000_s1028" type="#_x0000_t75" alt="&quot;&quot;" style="position:absolute;left:6159;top:3238;width:8001;height:5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">
                  <v:imagedata r:id="rId88" o:title=""/>
                </v:shape>
              </v:group>
            </w:pict>
          </mc:Fallback>
        </mc:AlternateContent>
      </w:r>
      <w:r w:rsidR="00654757">
        <w:t xml:space="preserve">Some people will not know when they need to think about tikanga. </w:t>
      </w:r>
    </w:p>
    <w:p w14:paraId="67F4AC82" w14:textId="68901F28" w:rsidR="00654757" w:rsidRDefault="00654757" w:rsidP="00654757"/>
    <w:p w14:paraId="2EE08F35" w14:textId="634B41C3" w:rsidR="00654757" w:rsidRDefault="00654757" w:rsidP="00654757"/>
    <w:p w14:paraId="4C79005F" w14:textId="2455E9F1" w:rsidR="00654757" w:rsidRDefault="00654757" w:rsidP="00654757">
      <w:r>
        <w:t>The law should have examples of times when people need to think about tikanga.</w:t>
      </w:r>
    </w:p>
    <w:p w14:paraId="59694080" w14:textId="79924969" w:rsidR="00654757" w:rsidRDefault="00B62CB4" w:rsidP="00654757">
      <w:r>
        <w:rPr>
          <w:noProof/>
        </w:rPr>
        <w:drawing>
          <wp:anchor distT="0" distB="0" distL="114300" distR="114300" simplePos="0" relativeHeight="251956224" behindDoc="0" locked="0" layoutInCell="1" allowOverlap="1" wp14:anchorId="52274124" wp14:editId="6196BB9B">
            <wp:simplePos x="0" y="0"/>
            <wp:positionH relativeFrom="column">
              <wp:posOffset>0</wp:posOffset>
            </wp:positionH>
            <wp:positionV relativeFrom="paragraph">
              <wp:posOffset>259716</wp:posOffset>
            </wp:positionV>
            <wp:extent cx="1219954" cy="1330036"/>
            <wp:effectExtent l="0" t="0" r="0" b="3810"/>
            <wp:wrapNone/>
            <wp:docPr id="295" name="Picture 2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Thumbs up woman happy yes agree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222065" cy="1332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4A927" w14:textId="1C28DCCF" w:rsidR="00654757" w:rsidRDefault="00654757" w:rsidP="00654757"/>
    <w:p w14:paraId="49EAE642" w14:textId="6038AEAF" w:rsidR="00654757" w:rsidRDefault="00654757" w:rsidP="00654757">
      <w:r>
        <w:t xml:space="preserve">This will support everyone to understand when they need to think about tikanga. </w:t>
      </w:r>
    </w:p>
    <w:p w14:paraId="0CE1E6B3" w14:textId="63A0D565" w:rsidR="00654757" w:rsidRDefault="00654757">
      <w:pPr>
        <w:spacing w:line="240" w:lineRule="auto"/>
        <w:ind w:left="0"/>
      </w:pPr>
      <w:r>
        <w:br w:type="page"/>
      </w:r>
    </w:p>
    <w:p w14:paraId="53ECDB1F" w14:textId="081DA61F" w:rsidR="004C16E2" w:rsidRDefault="004C16E2" w:rsidP="00654757">
      <w:pPr>
        <w:pStyle w:val="Heading1"/>
      </w:pPr>
      <w:bookmarkStart w:id="4" w:name="_Recommendation_2:_Supporting"/>
      <w:bookmarkEnd w:id="4"/>
      <w:r>
        <w:lastRenderedPageBreak/>
        <w:t>Key r</w:t>
      </w:r>
      <w:r w:rsidR="00654757">
        <w:t xml:space="preserve">ecommendation 2: </w:t>
      </w:r>
    </w:p>
    <w:p w14:paraId="54EA4644" w14:textId="0552C8C5" w:rsidR="00654757" w:rsidRDefault="00654757" w:rsidP="00654757">
      <w:pPr>
        <w:pStyle w:val="Heading1"/>
      </w:pPr>
      <w:r>
        <w:t>Supporting people to make decisions</w:t>
      </w:r>
    </w:p>
    <w:p w14:paraId="2BECA0D5" w14:textId="78D4E525" w:rsidR="00654757" w:rsidRDefault="00654757" w:rsidP="00654757"/>
    <w:p w14:paraId="1C264F85" w14:textId="1A67C244" w:rsidR="00654757" w:rsidRDefault="0093627C" w:rsidP="00654757">
      <w:r>
        <w:rPr>
          <w:noProof/>
        </w:rPr>
        <w:drawing>
          <wp:anchor distT="0" distB="0" distL="114300" distR="114300" simplePos="0" relativeHeight="252282880" behindDoc="0" locked="0" layoutInCell="1" allowOverlap="1" wp14:anchorId="3FFCFD96" wp14:editId="754A33CD">
            <wp:simplePos x="0" y="0"/>
            <wp:positionH relativeFrom="column">
              <wp:posOffset>65585</wp:posOffset>
            </wp:positionH>
            <wp:positionV relativeFrom="paragraph">
              <wp:posOffset>78336</wp:posOffset>
            </wp:positionV>
            <wp:extent cx="1550217" cy="1482436"/>
            <wp:effectExtent l="0" t="0" r="0" b="3810"/>
            <wp:wrapNone/>
            <wp:docPr id="202662136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546329" name="Picture 126254632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550217" cy="1482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D167C" w14:textId="6B54C2FA" w:rsidR="00654757" w:rsidRDefault="00654757" w:rsidP="00654757">
      <w:r>
        <w:t>The new law should focus on supporting people to make decisions.</w:t>
      </w:r>
    </w:p>
    <w:p w14:paraId="449EC97C" w14:textId="1AA46115" w:rsidR="00654757" w:rsidRDefault="00654757" w:rsidP="00654757"/>
    <w:p w14:paraId="2F2D1D99" w14:textId="686A6E20" w:rsidR="00654757" w:rsidRDefault="00654757" w:rsidP="00654757"/>
    <w:p w14:paraId="42333424" w14:textId="3BC3640C" w:rsidR="00654757" w:rsidRDefault="00C417D3" w:rsidP="00654757">
      <w:r>
        <w:rPr>
          <w:noProof/>
        </w:rPr>
        <w:drawing>
          <wp:anchor distT="0" distB="0" distL="114300" distR="114300" simplePos="0" relativeHeight="251960320" behindDoc="0" locked="0" layoutInCell="1" allowOverlap="1" wp14:anchorId="1F8F460F" wp14:editId="26C94E3D">
            <wp:simplePos x="0" y="0"/>
            <wp:positionH relativeFrom="column">
              <wp:posOffset>0</wp:posOffset>
            </wp:positionH>
            <wp:positionV relativeFrom="paragraph">
              <wp:posOffset>292100</wp:posOffset>
            </wp:positionV>
            <wp:extent cx="1615678" cy="1714500"/>
            <wp:effectExtent l="0" t="0" r="3810" b="0"/>
            <wp:wrapNone/>
            <wp:docPr id="300" name="Picture 3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choice choose decide support 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15678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757">
        <w:t>This is important when:</w:t>
      </w:r>
    </w:p>
    <w:p w14:paraId="33462906" w14:textId="1E4A99BD" w:rsidR="00654757" w:rsidRDefault="00654757" w:rsidP="00654757">
      <w:pPr>
        <w:pStyle w:val="Listtoplevel"/>
      </w:pPr>
      <w:r>
        <w:t>the person is making their own decision</w:t>
      </w:r>
      <w:r w:rsidR="00823F66">
        <w:t>s</w:t>
      </w:r>
    </w:p>
    <w:p w14:paraId="5AC282CE" w14:textId="0EFC89BC" w:rsidR="00654757" w:rsidRDefault="00654757" w:rsidP="00654757">
      <w:pPr>
        <w:pStyle w:val="Listtoplevel"/>
      </w:pPr>
      <w:r>
        <w:t>someone else is making decision</w:t>
      </w:r>
      <w:r w:rsidR="00823F66">
        <w:t>s</w:t>
      </w:r>
      <w:r>
        <w:t xml:space="preserve"> fo</w:t>
      </w:r>
      <w:r w:rsidR="00E01A49">
        <w:t>r</w:t>
      </w:r>
      <w:r>
        <w:t xml:space="preserve"> the person.</w:t>
      </w:r>
    </w:p>
    <w:p w14:paraId="4388FDB1" w14:textId="2FC2419A" w:rsidR="00654757" w:rsidRDefault="00C417D3" w:rsidP="00654757">
      <w:r>
        <w:rPr>
          <w:noProof/>
        </w:rPr>
        <w:drawing>
          <wp:anchor distT="0" distB="0" distL="114300" distR="114300" simplePos="0" relativeHeight="251961344" behindDoc="0" locked="0" layoutInCell="1" allowOverlap="1" wp14:anchorId="1517C20F" wp14:editId="13CB4B29">
            <wp:simplePos x="0" y="0"/>
            <wp:positionH relativeFrom="column">
              <wp:posOffset>15240</wp:posOffset>
            </wp:positionH>
            <wp:positionV relativeFrom="paragraph">
              <wp:posOffset>303530</wp:posOffset>
            </wp:positionV>
            <wp:extent cx="1600200" cy="1626235"/>
            <wp:effectExtent l="0" t="0" r="0" b="0"/>
            <wp:wrapNone/>
            <wp:docPr id="301" name="Picture 3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Support reading share show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E1FBC" w14:textId="3FCCD2DD" w:rsidR="008113AC" w:rsidRDefault="008113AC" w:rsidP="00654757"/>
    <w:p w14:paraId="43668095" w14:textId="4B9274C1" w:rsidR="008113AC" w:rsidRDefault="008113AC" w:rsidP="00654757">
      <w:r>
        <w:t xml:space="preserve">The new law should clearly say what supporting a person to make decisions means. </w:t>
      </w:r>
    </w:p>
    <w:p w14:paraId="045034D8" w14:textId="77777777" w:rsidR="0037026F" w:rsidRDefault="0037026F">
      <w:pPr>
        <w:spacing w:line="240" w:lineRule="auto"/>
        <w:ind w:left="0"/>
      </w:pPr>
      <w:r>
        <w:br w:type="page"/>
      </w:r>
    </w:p>
    <w:p w14:paraId="2FC64D1E" w14:textId="2F5FABD7" w:rsidR="008113AC" w:rsidRDefault="00C417D3" w:rsidP="00C15829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1962368" behindDoc="0" locked="0" layoutInCell="1" allowOverlap="1" wp14:anchorId="71EB54CE" wp14:editId="790F24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00200" cy="1094958"/>
            <wp:effectExtent l="0" t="0" r="0" b="0"/>
            <wp:wrapNone/>
            <wp:docPr id="302" name="Picture 3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nformation-share-files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94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3AC">
        <w:t>The law should say supporting a person to make decisions means supporting them to:</w:t>
      </w:r>
    </w:p>
    <w:p w14:paraId="7FAC9978" w14:textId="6092DA88" w:rsidR="008113AC" w:rsidRDefault="00C417D3" w:rsidP="00C15829">
      <w:pPr>
        <w:pStyle w:val="Listtoplevel"/>
        <w:spacing w:line="336" w:lineRule="auto"/>
      </w:pPr>
      <w:r>
        <w:drawing>
          <wp:anchor distT="0" distB="0" distL="114300" distR="114300" simplePos="0" relativeHeight="251963392" behindDoc="0" locked="0" layoutInCell="1" allowOverlap="1" wp14:anchorId="63823E4B" wp14:editId="47363C0E">
            <wp:simplePos x="0" y="0"/>
            <wp:positionH relativeFrom="column">
              <wp:posOffset>6350</wp:posOffset>
            </wp:positionH>
            <wp:positionV relativeFrom="paragraph">
              <wp:posOffset>561975</wp:posOffset>
            </wp:positionV>
            <wp:extent cx="1600200" cy="1530171"/>
            <wp:effectExtent l="0" t="0" r="0" b="0"/>
            <wp:wrapNone/>
            <wp:docPr id="303" name="Picture 3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choice choose decide staff 6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530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3AC">
        <w:t>get the information they need</w:t>
      </w:r>
    </w:p>
    <w:p w14:paraId="13A5DDA1" w14:textId="53E057BD" w:rsidR="008113AC" w:rsidRDefault="008113AC" w:rsidP="00C15829">
      <w:pPr>
        <w:pStyle w:val="Listtoplevel"/>
        <w:spacing w:line="336" w:lineRule="auto"/>
      </w:pPr>
      <w:r>
        <w:t>work out what choices they could make</w:t>
      </w:r>
    </w:p>
    <w:p w14:paraId="190FE994" w14:textId="7C616F43" w:rsidR="008113AC" w:rsidRDefault="00C417D3" w:rsidP="00C15829">
      <w:pPr>
        <w:pStyle w:val="Listtoplevel"/>
        <w:spacing w:line="336" w:lineRule="auto"/>
      </w:pPr>
      <w:r>
        <w:drawing>
          <wp:anchor distT="0" distB="0" distL="114300" distR="114300" simplePos="0" relativeHeight="251964416" behindDoc="0" locked="0" layoutInCell="1" allowOverlap="1" wp14:anchorId="7417BB09" wp14:editId="4998E7C0">
            <wp:simplePos x="0" y="0"/>
            <wp:positionH relativeFrom="column">
              <wp:posOffset>-19050</wp:posOffset>
            </wp:positionH>
            <wp:positionV relativeFrom="paragraph">
              <wp:posOffset>828675</wp:posOffset>
            </wp:positionV>
            <wp:extent cx="1600200" cy="1647190"/>
            <wp:effectExtent l="0" t="0" r="0" b="0"/>
            <wp:wrapNone/>
            <wp:docPr id="304" name="Picture 3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choice-house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3AC">
        <w:t>think about which choice would be best</w:t>
      </w:r>
    </w:p>
    <w:p w14:paraId="495457EC" w14:textId="53F1C00C" w:rsidR="008113AC" w:rsidRDefault="008113AC" w:rsidP="00C15829">
      <w:pPr>
        <w:pStyle w:val="Listtoplevel"/>
        <w:spacing w:line="336" w:lineRule="auto"/>
      </w:pPr>
      <w:r>
        <w:t>be part of making decisions</w:t>
      </w:r>
    </w:p>
    <w:p w14:paraId="5269C088" w14:textId="2FC340F2" w:rsidR="00C15829" w:rsidRDefault="00C417D3" w:rsidP="00C15829">
      <w:pPr>
        <w:pStyle w:val="Listtoplevel"/>
        <w:spacing w:line="336" w:lineRule="auto"/>
      </w:pPr>
      <w:r>
        <w:drawing>
          <wp:anchor distT="0" distB="0" distL="114300" distR="114300" simplePos="0" relativeHeight="251965440" behindDoc="0" locked="0" layoutInCell="1" allowOverlap="1" wp14:anchorId="0B09DB01" wp14:editId="09FF7D08">
            <wp:simplePos x="0" y="0"/>
            <wp:positionH relativeFrom="column">
              <wp:posOffset>0</wp:posOffset>
            </wp:positionH>
            <wp:positionV relativeFrom="paragraph">
              <wp:posOffset>1153795</wp:posOffset>
            </wp:positionV>
            <wp:extent cx="1593850" cy="1593850"/>
            <wp:effectExtent l="0" t="0" r="6350" b="6350"/>
            <wp:wrapNone/>
            <wp:docPr id="305" name="Picture 3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communication aid AAC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829">
        <w:t xml:space="preserve">get </w:t>
      </w:r>
      <w:r w:rsidR="00C15829" w:rsidRPr="00C15829">
        <w:rPr>
          <w:b/>
          <w:bCs/>
        </w:rPr>
        <w:t xml:space="preserve">assistive equipment </w:t>
      </w:r>
      <w:r w:rsidR="00C15829">
        <w:t>to support them to be part of making decisions</w:t>
      </w:r>
    </w:p>
    <w:p w14:paraId="132E3C4B" w14:textId="2C1F24D4" w:rsidR="00654757" w:rsidRDefault="00C15829" w:rsidP="00C15829">
      <w:pPr>
        <w:pStyle w:val="Listtoplevel"/>
        <w:spacing w:line="336" w:lineRule="auto"/>
      </w:pPr>
      <w:r w:rsidRPr="006F7E1D">
        <w:t>use assistive equipment</w:t>
      </w:r>
      <w:r w:rsidRPr="00C15829">
        <w:rPr>
          <w:b/>
          <w:bCs/>
        </w:rPr>
        <w:t xml:space="preserve"> </w:t>
      </w:r>
      <w:r>
        <w:t>to support them to be part of making decisions</w:t>
      </w:r>
    </w:p>
    <w:p w14:paraId="6A0986A5" w14:textId="5139797F" w:rsidR="00C15829" w:rsidRDefault="00C417D3" w:rsidP="00C15829">
      <w:pPr>
        <w:pStyle w:val="Listtoplevel"/>
        <w:spacing w:line="336" w:lineRule="auto"/>
      </w:pPr>
      <w:r>
        <w:drawing>
          <wp:anchor distT="0" distB="0" distL="114300" distR="114300" simplePos="0" relativeHeight="251966464" behindDoc="0" locked="0" layoutInCell="1" allowOverlap="1" wp14:anchorId="203B3D3D" wp14:editId="4EB68D84">
            <wp:simplePos x="0" y="0"/>
            <wp:positionH relativeFrom="column">
              <wp:posOffset>6350</wp:posOffset>
            </wp:positionH>
            <wp:positionV relativeFrom="paragraph">
              <wp:posOffset>358659</wp:posOffset>
            </wp:positionV>
            <wp:extent cx="1600200" cy="1600200"/>
            <wp:effectExtent l="0" t="0" r="0" b="0"/>
            <wp:wrapNone/>
            <wp:docPr id="306" name="Picture 3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Complain talk tell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829">
        <w:t xml:space="preserve">tell other people what they </w:t>
      </w:r>
      <w:r w:rsidR="001347BB">
        <w:t xml:space="preserve">have </w:t>
      </w:r>
      <w:r w:rsidR="00C15829">
        <w:t>decided</w:t>
      </w:r>
    </w:p>
    <w:p w14:paraId="5F2FEE02" w14:textId="16307233" w:rsidR="00C15829" w:rsidRDefault="00C15829" w:rsidP="00C15829">
      <w:pPr>
        <w:pStyle w:val="Listtoplevel"/>
        <w:spacing w:line="336" w:lineRule="auto"/>
      </w:pPr>
      <w:r>
        <w:t xml:space="preserve">make sure the thing they </w:t>
      </w:r>
      <w:r w:rsidR="001C27ED">
        <w:t xml:space="preserve">have </w:t>
      </w:r>
      <w:r>
        <w:t xml:space="preserve">decided happens. </w:t>
      </w:r>
    </w:p>
    <w:p w14:paraId="1EB3E815" w14:textId="0D87D7D6" w:rsidR="00C15829" w:rsidRDefault="00155CC8" w:rsidP="00995F48">
      <w:r>
        <w:rPr>
          <w:noProof/>
        </w:rPr>
        <w:lastRenderedPageBreak/>
        <w:drawing>
          <wp:anchor distT="0" distB="0" distL="114300" distR="114300" simplePos="0" relativeHeight="251967488" behindDoc="0" locked="0" layoutInCell="1" allowOverlap="1" wp14:anchorId="06A45E42" wp14:editId="0107972D">
            <wp:simplePos x="0" y="0"/>
            <wp:positionH relativeFrom="column">
              <wp:posOffset>635</wp:posOffset>
            </wp:positionH>
            <wp:positionV relativeFrom="paragraph">
              <wp:posOffset>-158750</wp:posOffset>
            </wp:positionV>
            <wp:extent cx="1600200" cy="1252746"/>
            <wp:effectExtent l="0" t="0" r="0" b="5080"/>
            <wp:wrapNone/>
            <wp:docPr id="307" name="Picture 3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Communication Electronic Voice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52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5F48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2BC2C053" wp14:editId="301448A0">
                <wp:simplePos x="0" y="0"/>
                <wp:positionH relativeFrom="margin">
                  <wp:align>right</wp:align>
                </wp:positionH>
                <wp:positionV relativeFrom="paragraph">
                  <wp:posOffset>-82550</wp:posOffset>
                </wp:positionV>
                <wp:extent cx="3599815" cy="1107537"/>
                <wp:effectExtent l="0" t="0" r="635" b="0"/>
                <wp:wrapNone/>
                <wp:docPr id="21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07537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37F4BB" id="Rectangle 9" o:spid="_x0000_s1026" alt="&quot;&quot;" style="position:absolute;margin-left:232.25pt;margin-top:-6.5pt;width:283.45pt;height:87.2pt;z-index:-251449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" fillcolor="#c5e6fd" stroked="f" strokeweight="1pt">
                <w10:wrap anchorx="margin"/>
              </v:rect>
            </w:pict>
          </mc:Fallback>
        </mc:AlternateContent>
      </w:r>
      <w:r w:rsidR="00C15829">
        <w:rPr>
          <w:b/>
          <w:bCs/>
        </w:rPr>
        <w:t>Assistive equipment</w:t>
      </w:r>
      <w:r w:rsidR="00C15829">
        <w:t xml:space="preserve"> means tools that support disabled people like</w:t>
      </w:r>
      <w:r w:rsidR="00995F48">
        <w:t xml:space="preserve"> </w:t>
      </w:r>
      <w:r w:rsidR="00C15829">
        <w:t>a computer the person uses to talk</w:t>
      </w:r>
      <w:r w:rsidR="00995F48">
        <w:t>.</w:t>
      </w:r>
    </w:p>
    <w:p w14:paraId="2BF16F14" w14:textId="4E472419" w:rsidR="00C15829" w:rsidRDefault="00C15829" w:rsidP="00995F48"/>
    <w:p w14:paraId="1A40ACD9" w14:textId="3E33CB89" w:rsidR="00C15829" w:rsidRDefault="00C15829" w:rsidP="00995F48"/>
    <w:p w14:paraId="64142447" w14:textId="74F4F750" w:rsidR="00C15829" w:rsidRDefault="00944856" w:rsidP="00C15829">
      <w:r>
        <w:rPr>
          <w:noProof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74C0A588" wp14:editId="220AD8BC">
                <wp:simplePos x="0" y="0"/>
                <wp:positionH relativeFrom="column">
                  <wp:posOffset>0</wp:posOffset>
                </wp:positionH>
                <wp:positionV relativeFrom="paragraph">
                  <wp:posOffset>567055</wp:posOffset>
                </wp:positionV>
                <wp:extent cx="1943100" cy="1828800"/>
                <wp:effectExtent l="0" t="0" r="0" b="0"/>
                <wp:wrapNone/>
                <wp:docPr id="298" name="Group 2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828800"/>
                          <a:chOff x="0" y="0"/>
                          <a:chExt cx="1943100" cy="1828800"/>
                        </a:xfrm>
                      </wpg:grpSpPr>
                      <pic:pic xmlns:pic="http://schemas.openxmlformats.org/drawingml/2006/picture">
                        <pic:nvPicPr>
                          <pic:cNvPr id="281" name="Picture 2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Graphic 28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12573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B837DF" id="Group 298" o:spid="_x0000_s1026" alt="&quot;&quot;" style="position:absolute;margin-left:0;margin-top:44.65pt;width:153pt;height:2in;z-index:251990016" coordsize="19431,1828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">
                <v:shape id="Picture 281" o:spid="_x0000_s1027" type="#_x0000_t75" alt="&quot;&quot;" style="position:absolute;width:16002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">
                  <v:imagedata r:id="rId97" o:title=""/>
                </v:shape>
                <v:shape id="Graphic 283" o:spid="_x0000_s1028" type="#_x0000_t75" alt="&quot;&quot;" style="position:absolute;left:13716;top:12573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">
                  <v:imagedata r:id="rId42" o:title=""/>
                </v:shape>
              </v:group>
            </w:pict>
          </mc:Fallback>
        </mc:AlternateContent>
      </w:r>
      <w:r w:rsidR="00C15829">
        <w:t xml:space="preserve">The law should say that supporting a person to make decisions does </w:t>
      </w:r>
      <w:r w:rsidR="00C15829" w:rsidRPr="00D31E61">
        <w:rPr>
          <w:b/>
          <w:bCs/>
        </w:rPr>
        <w:t>not</w:t>
      </w:r>
      <w:r w:rsidR="00C15829">
        <w:t xml:space="preserve"> mean:</w:t>
      </w:r>
    </w:p>
    <w:p w14:paraId="76B1FB2B" w14:textId="0ED1D8CD" w:rsidR="00C15829" w:rsidRDefault="00C15829" w:rsidP="00C15829">
      <w:pPr>
        <w:pStyle w:val="Listtoplevel"/>
      </w:pPr>
      <w:r>
        <w:t>making the decision</w:t>
      </w:r>
      <w:r w:rsidR="00D81C41">
        <w:t>s</w:t>
      </w:r>
      <w:r>
        <w:t xml:space="preserve"> for the person</w:t>
      </w:r>
    </w:p>
    <w:p w14:paraId="66D241B8" w14:textId="55425EB5" w:rsidR="00C15829" w:rsidRDefault="00C15829" w:rsidP="00C15829">
      <w:pPr>
        <w:pStyle w:val="Listtoplevel"/>
      </w:pPr>
      <w:r>
        <w:t xml:space="preserve">telling other people what the person </w:t>
      </w:r>
      <w:r w:rsidR="001C27ED">
        <w:t xml:space="preserve">has </w:t>
      </w:r>
      <w:r>
        <w:t xml:space="preserve">decided. </w:t>
      </w:r>
    </w:p>
    <w:p w14:paraId="2042A84C" w14:textId="2CB7BFC0" w:rsidR="00C15829" w:rsidRDefault="00944856" w:rsidP="00C15829">
      <w:r>
        <w:rPr>
          <w:noProof/>
        </w:rPr>
        <w:drawing>
          <wp:anchor distT="0" distB="0" distL="114300" distR="114300" simplePos="0" relativeHeight="251991040" behindDoc="0" locked="0" layoutInCell="1" allowOverlap="1" wp14:anchorId="7CA55D95" wp14:editId="6B9D129A">
            <wp:simplePos x="0" y="0"/>
            <wp:positionH relativeFrom="column">
              <wp:posOffset>66</wp:posOffset>
            </wp:positionH>
            <wp:positionV relativeFrom="paragraph">
              <wp:posOffset>308610</wp:posOffset>
            </wp:positionV>
            <wp:extent cx="1600200" cy="1283388"/>
            <wp:effectExtent l="0" t="0" r="0" b="0"/>
            <wp:wrapNone/>
            <wp:docPr id="309" name="Picture 3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Support reading writing think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3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3FB29" w14:textId="3AE1D3E3" w:rsidR="00C15829" w:rsidRPr="00C15829" w:rsidRDefault="00C15829" w:rsidP="00C15829"/>
    <w:p w14:paraId="7625161A" w14:textId="0557B255" w:rsidR="00654757" w:rsidRDefault="00654757" w:rsidP="00654757">
      <w:r>
        <w:t xml:space="preserve">The new law should set up a job called a </w:t>
      </w:r>
      <w:r>
        <w:rPr>
          <w:b/>
          <w:bCs/>
        </w:rPr>
        <w:t>formal supporter</w:t>
      </w:r>
      <w:r>
        <w:t>.</w:t>
      </w:r>
    </w:p>
    <w:p w14:paraId="77906E7D" w14:textId="77777777" w:rsidR="00850D50" w:rsidRDefault="00850D50">
      <w:pPr>
        <w:spacing w:line="240" w:lineRule="auto"/>
        <w:ind w:left="0"/>
      </w:pPr>
      <w:r>
        <w:br w:type="page"/>
      </w:r>
    </w:p>
    <w:p w14:paraId="51C7CAA0" w14:textId="4FE05D41" w:rsidR="00850D50" w:rsidRDefault="00AE317A" w:rsidP="00654757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008852A6" wp14:editId="11826172">
                <wp:simplePos x="0" y="0"/>
                <wp:positionH relativeFrom="margin">
                  <wp:posOffset>2197735</wp:posOffset>
                </wp:positionH>
                <wp:positionV relativeFrom="paragraph">
                  <wp:posOffset>-60325</wp:posOffset>
                </wp:positionV>
                <wp:extent cx="3599815" cy="4591050"/>
                <wp:effectExtent l="0" t="0" r="635" b="0"/>
                <wp:wrapNone/>
                <wp:docPr id="22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5910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02D9CC" id="Rectangle 9" o:spid="_x0000_s1026" alt="&quot;&quot;" style="position:absolute;margin-left:173.05pt;margin-top:-4.75pt;width:283.45pt;height:361.5pt;z-index:-25144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" fillcolor="#c5e6fd" stroked="f" strokeweight="1pt">
                <w10:wrap anchorx="margin"/>
              </v:rect>
            </w:pict>
          </mc:Fallback>
        </mc:AlternateContent>
      </w:r>
      <w:r w:rsidR="0093627C">
        <w:rPr>
          <w:noProof/>
        </w:rPr>
        <w:drawing>
          <wp:anchor distT="0" distB="0" distL="114300" distR="114300" simplePos="0" relativeHeight="252280832" behindDoc="0" locked="0" layoutInCell="1" allowOverlap="1" wp14:anchorId="3C685D65" wp14:editId="0BC9A5EF">
            <wp:simplePos x="0" y="0"/>
            <wp:positionH relativeFrom="column">
              <wp:posOffset>-52467</wp:posOffset>
            </wp:positionH>
            <wp:positionV relativeFrom="paragraph">
              <wp:posOffset>389370</wp:posOffset>
            </wp:positionV>
            <wp:extent cx="1550217" cy="1482436"/>
            <wp:effectExtent l="0" t="0" r="0" b="3810"/>
            <wp:wrapNone/>
            <wp:docPr id="66862618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546329" name="Picture 126254632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550217" cy="1482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757">
        <w:t xml:space="preserve">A </w:t>
      </w:r>
      <w:r w:rsidR="00654757">
        <w:rPr>
          <w:b/>
          <w:bCs/>
        </w:rPr>
        <w:t>formal supporter</w:t>
      </w:r>
      <w:r w:rsidR="00654757">
        <w:t xml:space="preserve"> is someone </w:t>
      </w:r>
      <w:r w:rsidR="006F7E1D">
        <w:br/>
      </w:r>
      <w:r w:rsidR="00654757">
        <w:t>who</w:t>
      </w:r>
      <w:r w:rsidR="00850D50">
        <w:t>:</w:t>
      </w:r>
    </w:p>
    <w:p w14:paraId="47DF23B1" w14:textId="57DECFFF" w:rsidR="00654757" w:rsidRDefault="00654757" w:rsidP="00850D50">
      <w:pPr>
        <w:pStyle w:val="ListParagraph"/>
        <w:numPr>
          <w:ilvl w:val="0"/>
          <w:numId w:val="19"/>
        </w:numPr>
        <w:ind w:left="4253" w:hanging="567"/>
      </w:pPr>
      <w:r>
        <w:t>supports another person to make their own decisions</w:t>
      </w:r>
    </w:p>
    <w:p w14:paraId="4E6ECD76" w14:textId="4A86F0E1" w:rsidR="003C1F66" w:rsidRDefault="0093627C" w:rsidP="00850D50">
      <w:pPr>
        <w:pStyle w:val="ListParagraph"/>
        <w:numPr>
          <w:ilvl w:val="0"/>
          <w:numId w:val="19"/>
        </w:numPr>
        <w:ind w:left="4253" w:hanging="567"/>
      </w:pPr>
      <w:r>
        <w:rPr>
          <w:noProof/>
        </w:rPr>
        <w:drawing>
          <wp:anchor distT="0" distB="0" distL="114300" distR="114300" simplePos="0" relativeHeight="252283904" behindDoc="0" locked="0" layoutInCell="1" allowOverlap="1" wp14:anchorId="717C25CF" wp14:editId="7F92E4AE">
            <wp:simplePos x="0" y="0"/>
            <wp:positionH relativeFrom="column">
              <wp:posOffset>96578</wp:posOffset>
            </wp:positionH>
            <wp:positionV relativeFrom="paragraph">
              <wp:posOffset>662305</wp:posOffset>
            </wp:positionV>
            <wp:extent cx="1323443" cy="1563409"/>
            <wp:effectExtent l="0" t="0" r="0" b="0"/>
            <wp:wrapNone/>
            <wp:docPr id="157747572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47572" name="Picture 15774757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323443" cy="1563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F66">
        <w:t xml:space="preserve">the law says can get </w:t>
      </w:r>
      <w:r w:rsidR="003C1F66" w:rsidRPr="004F25B3">
        <w:rPr>
          <w:b/>
          <w:bCs/>
        </w:rPr>
        <w:t>private information</w:t>
      </w:r>
      <w:r w:rsidR="003C1F66">
        <w:t xml:space="preserve"> of the person which is need</w:t>
      </w:r>
      <w:r w:rsidR="00450CCF">
        <w:t>ed</w:t>
      </w:r>
      <w:r w:rsidR="003C1F66">
        <w:t xml:space="preserve"> to </w:t>
      </w:r>
      <w:r w:rsidR="00450CCF">
        <w:t>support</w:t>
      </w:r>
      <w:r w:rsidR="003C1F66">
        <w:t xml:space="preserve"> them to make their own decisions</w:t>
      </w:r>
    </w:p>
    <w:p w14:paraId="22F5F92E" w14:textId="1F746B60" w:rsidR="00A73BD6" w:rsidRDefault="00A73BD6" w:rsidP="00850D50">
      <w:pPr>
        <w:pStyle w:val="ListParagraph"/>
        <w:numPr>
          <w:ilvl w:val="0"/>
          <w:numId w:val="19"/>
        </w:numPr>
        <w:ind w:left="4253" w:hanging="567"/>
      </w:pPr>
      <w:r>
        <w:t>the law says must act in the right way.</w:t>
      </w:r>
    </w:p>
    <w:p w14:paraId="243DE79C" w14:textId="48A2D41E" w:rsidR="006F7E1D" w:rsidRDefault="00741E1E" w:rsidP="00654757">
      <w:r>
        <w:rPr>
          <w:noProof/>
        </w:rPr>
        <w:drawing>
          <wp:anchor distT="0" distB="0" distL="114300" distR="114300" simplePos="0" relativeHeight="252299264" behindDoc="0" locked="0" layoutInCell="1" allowOverlap="1" wp14:anchorId="29B0510D" wp14:editId="724D1BED">
            <wp:simplePos x="0" y="0"/>
            <wp:positionH relativeFrom="column">
              <wp:posOffset>-264506</wp:posOffset>
            </wp:positionH>
            <wp:positionV relativeFrom="paragraph">
              <wp:posOffset>124518</wp:posOffset>
            </wp:positionV>
            <wp:extent cx="1828804" cy="1828804"/>
            <wp:effectExtent l="0" t="0" r="0" b="0"/>
            <wp:wrapNone/>
            <wp:docPr id="748251508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251508" name="Picture 748251508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938128" w14:textId="5ED91E4C" w:rsidR="00E73748" w:rsidRDefault="00C724D8" w:rsidP="00E73748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98240" behindDoc="1" locked="0" layoutInCell="1" allowOverlap="1" wp14:anchorId="0E0604CA" wp14:editId="4BB2D6DE">
                <wp:simplePos x="0" y="0"/>
                <wp:positionH relativeFrom="margin">
                  <wp:posOffset>2216785</wp:posOffset>
                </wp:positionH>
                <wp:positionV relativeFrom="paragraph">
                  <wp:posOffset>259715</wp:posOffset>
                </wp:positionV>
                <wp:extent cx="3599815" cy="2867891"/>
                <wp:effectExtent l="0" t="0" r="635" b="8890"/>
                <wp:wrapNone/>
                <wp:docPr id="32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67891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37B36" id="Rectangle 9" o:spid="_x0000_s1026" alt="&quot;&quot;" style="position:absolute;margin-left:174.55pt;margin-top:20.45pt;width:283.45pt;height:225.8pt;z-index:-25101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" fillcolor="#c5e6fd" stroked="f" strokeweight="1pt">
                <w10:wrap anchorx="margin"/>
              </v:rect>
            </w:pict>
          </mc:Fallback>
        </mc:AlternateContent>
      </w:r>
    </w:p>
    <w:p w14:paraId="2F2E17BA" w14:textId="467C6BF9" w:rsidR="00E73748" w:rsidRDefault="00E73748" w:rsidP="00E73748">
      <w:r>
        <w:rPr>
          <w:b/>
          <w:bCs/>
        </w:rPr>
        <w:t xml:space="preserve">Private </w:t>
      </w:r>
      <w:r w:rsidRPr="004F25B3">
        <w:rPr>
          <w:b/>
          <w:bCs/>
        </w:rPr>
        <w:t>information</w:t>
      </w:r>
      <w:r>
        <w:t xml:space="preserve"> </w:t>
      </w:r>
      <w:r w:rsidR="00AC3BBF">
        <w:t>is information only you and a few other people should know such as</w:t>
      </w:r>
      <w:r>
        <w:t>:</w:t>
      </w:r>
    </w:p>
    <w:p w14:paraId="34B1BBE4" w14:textId="35D3B7FD" w:rsidR="000851EA" w:rsidRDefault="00741E1E" w:rsidP="00765628">
      <w:pPr>
        <w:pStyle w:val="ListParagraph"/>
        <w:numPr>
          <w:ilvl w:val="0"/>
          <w:numId w:val="24"/>
        </w:numPr>
        <w:ind w:left="4253" w:hanging="567"/>
      </w:pPr>
      <w:r>
        <w:rPr>
          <w:noProof/>
        </w:rPr>
        <w:drawing>
          <wp:anchor distT="0" distB="0" distL="114300" distR="114300" simplePos="0" relativeHeight="252300288" behindDoc="0" locked="0" layoutInCell="1" allowOverlap="1" wp14:anchorId="3947A0EE" wp14:editId="1454A4F5">
            <wp:simplePos x="0" y="0"/>
            <wp:positionH relativeFrom="column">
              <wp:posOffset>-290195</wp:posOffset>
            </wp:positionH>
            <wp:positionV relativeFrom="paragraph">
              <wp:posOffset>450041</wp:posOffset>
            </wp:positionV>
            <wp:extent cx="1787237" cy="1787237"/>
            <wp:effectExtent l="0" t="0" r="3810" b="0"/>
            <wp:wrapNone/>
            <wp:docPr id="51323625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236251" name="Picture 513236251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787237" cy="1787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628">
        <w:t xml:space="preserve">your </w:t>
      </w:r>
      <w:r w:rsidR="00E73748" w:rsidRPr="00E73748">
        <w:t>health information</w:t>
      </w:r>
    </w:p>
    <w:p w14:paraId="0094B047" w14:textId="1C07F2B5" w:rsidR="00E73748" w:rsidRPr="00765628" w:rsidRDefault="000851EA" w:rsidP="004F25B3">
      <w:pPr>
        <w:pStyle w:val="ListParagraph"/>
        <w:numPr>
          <w:ilvl w:val="0"/>
          <w:numId w:val="24"/>
        </w:numPr>
        <w:ind w:left="4253" w:right="95" w:hanging="567"/>
      </w:pPr>
      <w:r>
        <w:t>how much money you have in the bank</w:t>
      </w:r>
      <w:r w:rsidR="00E73748">
        <w:t>.</w:t>
      </w:r>
    </w:p>
    <w:p w14:paraId="1E4E7671" w14:textId="6E34A798" w:rsidR="0037026F" w:rsidRDefault="0037026F">
      <w:pPr>
        <w:spacing w:line="240" w:lineRule="auto"/>
        <w:ind w:left="0"/>
      </w:pPr>
      <w:r>
        <w:br w:type="page"/>
      </w:r>
    </w:p>
    <w:p w14:paraId="42A5285B" w14:textId="5D5C90DB" w:rsidR="00654757" w:rsidRDefault="00E73748" w:rsidP="00654757">
      <w:r>
        <w:rPr>
          <w:noProof/>
        </w:rPr>
        <w:lastRenderedPageBreak/>
        <w:drawing>
          <wp:anchor distT="0" distB="0" distL="114300" distR="114300" simplePos="0" relativeHeight="251994112" behindDoc="0" locked="0" layoutInCell="1" allowOverlap="1" wp14:anchorId="5759AF6E" wp14:editId="54BAFFD1">
            <wp:simplePos x="0" y="0"/>
            <wp:positionH relativeFrom="column">
              <wp:posOffset>12065</wp:posOffset>
            </wp:positionH>
            <wp:positionV relativeFrom="paragraph">
              <wp:posOffset>-231140</wp:posOffset>
            </wp:positionV>
            <wp:extent cx="1482120" cy="1416551"/>
            <wp:effectExtent l="0" t="0" r="3810" b="0"/>
            <wp:wrapNone/>
            <wp:docPr id="311" name="Picture 3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choice choose decide support 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82120" cy="1416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757">
        <w:t>People should be able to decide who their formal supporter is.</w:t>
      </w:r>
    </w:p>
    <w:p w14:paraId="19C4AD87" w14:textId="2941CE44" w:rsidR="00654757" w:rsidRDefault="00654757" w:rsidP="00654757"/>
    <w:p w14:paraId="5C92BF59" w14:textId="14399649" w:rsidR="00654757" w:rsidRDefault="00654757" w:rsidP="00654757"/>
    <w:p w14:paraId="5FC93B72" w14:textId="00471AF5" w:rsidR="00654757" w:rsidRDefault="00E73748" w:rsidP="00654757">
      <w:r>
        <w:rPr>
          <w:noProof/>
        </w:rPr>
        <w:drawing>
          <wp:anchor distT="0" distB="0" distL="114300" distR="114300" simplePos="0" relativeHeight="251996160" behindDoc="0" locked="0" layoutInCell="1" allowOverlap="1" wp14:anchorId="659016FD" wp14:editId="32E2721B">
            <wp:simplePos x="0" y="0"/>
            <wp:positionH relativeFrom="column">
              <wp:posOffset>32385</wp:posOffset>
            </wp:positionH>
            <wp:positionV relativeFrom="paragraph">
              <wp:posOffset>128270</wp:posOffset>
            </wp:positionV>
            <wp:extent cx="1312736" cy="1524000"/>
            <wp:effectExtent l="0" t="0" r="1905" b="0"/>
            <wp:wrapNone/>
            <wp:docPr id="312" name="Picture 3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legal-advice-solictor-law-advice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312736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757">
        <w:t xml:space="preserve">The way someone says who their formal supporter is should be </w:t>
      </w:r>
      <w:r w:rsidR="00995F48">
        <w:t>like</w:t>
      </w:r>
      <w:r w:rsidR="00654757">
        <w:t xml:space="preserve"> the way people write enduring powers of attorney. </w:t>
      </w:r>
    </w:p>
    <w:p w14:paraId="05B261A5" w14:textId="03B1B309" w:rsidR="008113AC" w:rsidRDefault="008113AC" w:rsidP="00654757"/>
    <w:p w14:paraId="10777212" w14:textId="3643FC96" w:rsidR="008113AC" w:rsidRDefault="008113AC" w:rsidP="00654757"/>
    <w:p w14:paraId="6562881D" w14:textId="532E10F9" w:rsidR="008113AC" w:rsidRDefault="006D0646" w:rsidP="00654757">
      <w:r>
        <w:rPr>
          <w:noProof/>
        </w:rPr>
        <w:drawing>
          <wp:anchor distT="0" distB="0" distL="114300" distR="114300" simplePos="0" relativeHeight="251998208" behindDoc="0" locked="0" layoutInCell="1" allowOverlap="1" wp14:anchorId="1FD278B6" wp14:editId="43B3E8F1">
            <wp:simplePos x="0" y="0"/>
            <wp:positionH relativeFrom="column">
              <wp:posOffset>-104775</wp:posOffset>
            </wp:positionH>
            <wp:positionV relativeFrom="paragraph">
              <wp:posOffset>-360680</wp:posOffset>
            </wp:positionV>
            <wp:extent cx="1600200" cy="1600200"/>
            <wp:effectExtent l="0" t="0" r="0" b="0"/>
            <wp:wrapNone/>
            <wp:docPr id="313" name="Picture 3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judge court law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3AC">
        <w:t xml:space="preserve">The </w:t>
      </w:r>
      <w:r w:rsidR="008113AC" w:rsidRPr="00995F48">
        <w:rPr>
          <w:b/>
          <w:bCs/>
        </w:rPr>
        <w:t>Family Court</w:t>
      </w:r>
      <w:r w:rsidR="008113AC">
        <w:t xml:space="preserve"> should also be able to decide who will be the formal supporter for a person.</w:t>
      </w:r>
    </w:p>
    <w:p w14:paraId="539211C9" w14:textId="25C13FDC" w:rsidR="00995F48" w:rsidRDefault="00995F48" w:rsidP="00654757"/>
    <w:p w14:paraId="01BBADB9" w14:textId="1B274B5C" w:rsidR="00995F48" w:rsidRDefault="006D0646" w:rsidP="00654757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6080" behindDoc="1" locked="0" layoutInCell="1" allowOverlap="1" wp14:anchorId="57A52E37" wp14:editId="1B0B4A53">
                <wp:simplePos x="0" y="0"/>
                <wp:positionH relativeFrom="margin">
                  <wp:posOffset>2190750</wp:posOffset>
                </wp:positionH>
                <wp:positionV relativeFrom="paragraph">
                  <wp:posOffset>190500</wp:posOffset>
                </wp:positionV>
                <wp:extent cx="3599815" cy="2057400"/>
                <wp:effectExtent l="0" t="0" r="635" b="0"/>
                <wp:wrapNone/>
                <wp:docPr id="315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0574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9FABC5" id="Rectangle 9" o:spid="_x0000_s1026" alt="&quot;&quot;" style="position:absolute;margin-left:172.5pt;margin-top:15pt;width:283.45pt;height:162pt;z-index:-25111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" fillcolor="#c5e6fd" stroked="f" strokeweight="1pt">
                <w10:wrap anchorx="margin"/>
              </v:rect>
            </w:pict>
          </mc:Fallback>
        </mc:AlternateContent>
      </w:r>
    </w:p>
    <w:p w14:paraId="0D899105" w14:textId="44B7B907" w:rsidR="008113AC" w:rsidRDefault="006D0646" w:rsidP="006D0646">
      <w:r>
        <w:rPr>
          <w:noProof/>
        </w:rPr>
        <w:drawing>
          <wp:anchor distT="0" distB="0" distL="114300" distR="114300" simplePos="0" relativeHeight="252225536" behindDoc="0" locked="0" layoutInCell="1" allowOverlap="1" wp14:anchorId="0D8A31BC" wp14:editId="0C644D08">
            <wp:simplePos x="0" y="0"/>
            <wp:positionH relativeFrom="column">
              <wp:posOffset>104775</wp:posOffset>
            </wp:positionH>
            <wp:positionV relativeFrom="paragraph">
              <wp:posOffset>76200</wp:posOffset>
            </wp:positionV>
            <wp:extent cx="1606550" cy="1606550"/>
            <wp:effectExtent l="0" t="0" r="0" b="0"/>
            <wp:wrapNone/>
            <wp:docPr id="598211800" name="Picture 5982118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800" name="family rainbow queer lesbian parents mothers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5F48">
        <w:t xml:space="preserve">The </w:t>
      </w:r>
      <w:r w:rsidR="00995F48">
        <w:rPr>
          <w:b/>
          <w:bCs/>
        </w:rPr>
        <w:t>Family Court</w:t>
      </w:r>
      <w:r w:rsidR="00995F48">
        <w:t xml:space="preserve"> is a Court that makes decisions about things </w:t>
      </w:r>
      <w:r>
        <w:t>such as</w:t>
      </w:r>
      <w:r w:rsidR="00995F48">
        <w:t xml:space="preserve"> who</w:t>
      </w:r>
      <w:r>
        <w:t xml:space="preserve"> </w:t>
      </w:r>
      <w:r w:rsidR="00995F48">
        <w:t>can make decisions for a person if they cannot make</w:t>
      </w:r>
      <w:r w:rsidR="00BC1B3A">
        <w:t xml:space="preserve"> / understand</w:t>
      </w:r>
      <w:r w:rsidR="00995F48">
        <w:t xml:space="preserve"> their own decisions. </w:t>
      </w:r>
    </w:p>
    <w:p w14:paraId="3750DF04" w14:textId="5C988E2B" w:rsidR="00E73748" w:rsidRDefault="00E73748" w:rsidP="001B1551">
      <w:r>
        <w:br w:type="page"/>
      </w:r>
    </w:p>
    <w:p w14:paraId="4D7036AD" w14:textId="739D3BF6" w:rsidR="008113AC" w:rsidRDefault="00E73748" w:rsidP="00654757">
      <w:r>
        <w:rPr>
          <w:noProof/>
        </w:rPr>
        <w:lastRenderedPageBreak/>
        <w:drawing>
          <wp:anchor distT="0" distB="0" distL="114300" distR="114300" simplePos="0" relativeHeight="251999232" behindDoc="0" locked="0" layoutInCell="1" allowOverlap="1" wp14:anchorId="47016F54" wp14:editId="3AA5A875">
            <wp:simplePos x="0" y="0"/>
            <wp:positionH relativeFrom="column">
              <wp:posOffset>-109220</wp:posOffset>
            </wp:positionH>
            <wp:positionV relativeFrom="paragraph">
              <wp:posOffset>163008</wp:posOffset>
            </wp:positionV>
            <wp:extent cx="1283270" cy="1373032"/>
            <wp:effectExtent l="0" t="0" r="0" b="0"/>
            <wp:wrapNone/>
            <wp:docPr id="314" name="Picture 3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Thumbs up man happy yes agree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283270" cy="1373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3AC">
        <w:t xml:space="preserve">The person will need to say they are happy for </w:t>
      </w:r>
      <w:r w:rsidR="00B242CC">
        <w:t>the person the Family Court decides</w:t>
      </w:r>
      <w:r w:rsidR="008113AC">
        <w:t xml:space="preserve"> to be their formal supporter. </w:t>
      </w:r>
    </w:p>
    <w:p w14:paraId="0CDF4611" w14:textId="72A5E0DB" w:rsidR="008113AC" w:rsidRDefault="008113AC" w:rsidP="00654757"/>
    <w:p w14:paraId="628968DC" w14:textId="4C88A7D9" w:rsidR="008113AC" w:rsidRDefault="008113AC" w:rsidP="00654757"/>
    <w:p w14:paraId="319C0733" w14:textId="6172B72A" w:rsidR="008113AC" w:rsidRDefault="00BF3540" w:rsidP="00654757">
      <w:r>
        <w:rPr>
          <w:noProof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09FFE9A6" wp14:editId="410F8C8F">
                <wp:simplePos x="0" y="0"/>
                <wp:positionH relativeFrom="column">
                  <wp:posOffset>25400</wp:posOffset>
                </wp:positionH>
                <wp:positionV relativeFrom="paragraph">
                  <wp:posOffset>173892</wp:posOffset>
                </wp:positionV>
                <wp:extent cx="1574800" cy="969108"/>
                <wp:effectExtent l="0" t="0" r="6350" b="0"/>
                <wp:wrapNone/>
                <wp:docPr id="319" name="Group 3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4800" cy="969108"/>
                          <a:chOff x="0" y="0"/>
                          <a:chExt cx="1485900" cy="914400"/>
                        </a:xfrm>
                      </wpg:grpSpPr>
                      <pic:pic xmlns:pic="http://schemas.openxmlformats.org/drawingml/2006/picture">
                        <pic:nvPicPr>
                          <pic:cNvPr id="316" name="Picture 316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712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Graphic 317" descr="Checkmark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96DAC541-7B7A-43D3-8B79-37D633B846F1}">
                                <asvg:svgBlip xmlns:asvg="http://schemas.microsoft.com/office/drawing/2016/SVG/main" r:embed="rId10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45720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65289A" id="Group 319" o:spid="_x0000_s1026" alt="&quot;&quot;" style="position:absolute;margin-left:2pt;margin-top:13.7pt;width:124pt;height:76.3pt;z-index:252002304;mso-width-relative:margin;mso-height-relative:margin" coordsize="14859,9144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AZIAAAAAUmdodGxvbmcAAALF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ej8////////////////////////////////////////6dLp////////////&#10;/////////////////////////////Oj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eH2////////////////&#10;///////////////////////1rpCu9v/////////////////////////////////////hkGmQ4v//&#10;///////////////////////////////////1rpCu9v//////////////////////////////////&#10;////9uH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u6TD////////&#10;//////////////////////////////+/dk9/0P///////////////////////////////////+Ca&#10;TwBbu///////////////////////////////////8bZ5T0l3yv//////////////////////////&#10;////////69LFq5av8v//////////////////////////////////////9+f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7uzt7/L2+v//////////////////////////&#10;//////+5mpiZnKGmrbS+yuH///////////////////////////+iV0pMUVddaH2WueP/////////&#10;//////////////////+zVwAaNVBuja/T+v/////////////////////////////Ob0Bfe5m32Pv/&#10;///////////////////////////////un4Wnw+H/////////////////////////////////////&#10;5NH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8A/9D5/wD7917rf499kEfUW4B/2DC4/wBuPfuvde99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L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V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1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">
                <v:shape id="Picture 316" o:spid="_x0000_s1027" type="#_x0000_t75" style="position:absolute;width:12573;height:7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">
                  <v:imagedata r:id="rId107" o:title=""/>
                </v:shape>
                <v:shape id="Graphic 317" o:spid="_x0000_s1028" type="#_x0000_t75" alt="Checkmark" style="position:absolute;left:10287;top:4572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">
                  <v:imagedata r:id="rId108" o:title="Checkmark"/>
                </v:shape>
              </v:group>
            </w:pict>
          </mc:Fallback>
        </mc:AlternateContent>
      </w:r>
      <w:r w:rsidR="008113AC">
        <w:t xml:space="preserve">The written document about the formal supporter should say what </w:t>
      </w:r>
      <w:r w:rsidR="00E01A49">
        <w:t>kinds</w:t>
      </w:r>
      <w:r w:rsidR="008113AC">
        <w:t xml:space="preserve"> of decisions they can support the person with.</w:t>
      </w:r>
    </w:p>
    <w:p w14:paraId="347B6944" w14:textId="3929272F" w:rsidR="008113AC" w:rsidRDefault="008113AC" w:rsidP="00654757"/>
    <w:p w14:paraId="6FC28A2D" w14:textId="778215FA" w:rsidR="006F7E1D" w:rsidRDefault="006F7E1D" w:rsidP="00654757"/>
    <w:p w14:paraId="395CD30D" w14:textId="01019EA9" w:rsidR="008113AC" w:rsidRDefault="00FF231B" w:rsidP="00654757">
      <w:r>
        <w:rPr>
          <w:noProof/>
        </w:rPr>
        <w:drawing>
          <wp:anchor distT="0" distB="0" distL="114300" distR="114300" simplePos="0" relativeHeight="252003328" behindDoc="0" locked="0" layoutInCell="1" allowOverlap="1" wp14:anchorId="169440F4" wp14:editId="33F5F4C3">
            <wp:simplePos x="0" y="0"/>
            <wp:positionH relativeFrom="column">
              <wp:posOffset>-17780</wp:posOffset>
            </wp:positionH>
            <wp:positionV relativeFrom="paragraph">
              <wp:posOffset>-158750</wp:posOffset>
            </wp:positionV>
            <wp:extent cx="1485900" cy="1485900"/>
            <wp:effectExtent l="0" t="0" r="0" b="0"/>
            <wp:wrapNone/>
            <wp:docPr id="320" name="Picture 3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Show Information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3AC">
        <w:t>The formal supporter should be able to get the</w:t>
      </w:r>
      <w:r>
        <w:t xml:space="preserve"> private</w:t>
      </w:r>
      <w:r w:rsidR="008113AC">
        <w:t xml:space="preserve"> information they need to support the person to make these </w:t>
      </w:r>
      <w:r w:rsidR="00E01A49">
        <w:t>kinds</w:t>
      </w:r>
      <w:r w:rsidR="008113AC">
        <w:t xml:space="preserve"> of decisions.</w:t>
      </w:r>
    </w:p>
    <w:p w14:paraId="2B700CCA" w14:textId="717FE40B" w:rsidR="008113AC" w:rsidRDefault="008113AC" w:rsidP="00654757"/>
    <w:p w14:paraId="2651E0D9" w14:textId="525C6B23" w:rsidR="008113AC" w:rsidRDefault="00DA6541" w:rsidP="00654757">
      <w:r>
        <w:rPr>
          <w:noProof/>
        </w:rPr>
        <w:drawing>
          <wp:anchor distT="0" distB="0" distL="114300" distR="114300" simplePos="0" relativeHeight="252004352" behindDoc="0" locked="0" layoutInCell="1" allowOverlap="1" wp14:anchorId="3FFCBD31" wp14:editId="77B8D8B8">
            <wp:simplePos x="0" y="0"/>
            <wp:positionH relativeFrom="column">
              <wp:posOffset>-65055</wp:posOffset>
            </wp:positionH>
            <wp:positionV relativeFrom="paragraph">
              <wp:posOffset>257175</wp:posOffset>
            </wp:positionV>
            <wp:extent cx="1419225" cy="1414494"/>
            <wp:effectExtent l="0" t="0" r="0" b="0"/>
            <wp:wrapNone/>
            <wp:docPr id="321" name="Picture 3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Secure Data private confidential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4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62A0D" w14:textId="6FBE05D2" w:rsidR="008113AC" w:rsidRDefault="008113AC" w:rsidP="00654757">
      <w:r>
        <w:t xml:space="preserve">The formal supporter should not be able to get </w:t>
      </w:r>
      <w:r w:rsidR="00B73D58">
        <w:t xml:space="preserve">other private </w:t>
      </w:r>
      <w:r>
        <w:t>information</w:t>
      </w:r>
      <w:r w:rsidR="00DA6541">
        <w:t xml:space="preserve"> that </w:t>
      </w:r>
      <w:r w:rsidR="00BD1CFB" w:rsidRPr="00BD1CFB">
        <w:rPr>
          <w:lang w:val="en-NZ"/>
        </w:rPr>
        <w:t>is not part of the</w:t>
      </w:r>
      <w:r w:rsidR="00BD1CFB" w:rsidRPr="00BD1CFB">
        <w:t xml:space="preserve"> </w:t>
      </w:r>
      <w:r w:rsidR="00DA6541">
        <w:t>decisions being made</w:t>
      </w:r>
      <w:r w:rsidR="009F410D">
        <w:t xml:space="preserve">. </w:t>
      </w:r>
    </w:p>
    <w:p w14:paraId="09696176" w14:textId="77777777" w:rsidR="0037026F" w:rsidRDefault="0037026F">
      <w:pPr>
        <w:spacing w:line="240" w:lineRule="auto"/>
        <w:ind w:left="0"/>
      </w:pPr>
      <w:r>
        <w:br w:type="page"/>
      </w:r>
    </w:p>
    <w:p w14:paraId="42C17559" w14:textId="6CF18ADE" w:rsidR="008113AC" w:rsidRDefault="001B1551" w:rsidP="00654757"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19A65E61" wp14:editId="08871680">
            <wp:simplePos x="0" y="0"/>
            <wp:positionH relativeFrom="column">
              <wp:posOffset>-64135</wp:posOffset>
            </wp:positionH>
            <wp:positionV relativeFrom="paragraph">
              <wp:posOffset>-14605</wp:posOffset>
            </wp:positionV>
            <wp:extent cx="1600200" cy="1264417"/>
            <wp:effectExtent l="0" t="0" r="0" b="0"/>
            <wp:wrapNone/>
            <wp:docPr id="322" name="Picture 3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Calendar deadline end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64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3AC">
        <w:t>The job of the formal supporter should end if the person</w:t>
      </w:r>
      <w:r w:rsidR="00187A8B">
        <w:t xml:space="preserve"> is no longer able to</w:t>
      </w:r>
      <w:r w:rsidR="008113AC">
        <w:t>:</w:t>
      </w:r>
    </w:p>
    <w:p w14:paraId="15A7EDC8" w14:textId="02BD3F57" w:rsidR="00437C6A" w:rsidRDefault="00187A8B" w:rsidP="008113AC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75B39079" wp14:editId="7E3B17C0">
                <wp:simplePos x="0" y="0"/>
                <wp:positionH relativeFrom="column">
                  <wp:posOffset>-19050</wp:posOffset>
                </wp:positionH>
                <wp:positionV relativeFrom="paragraph">
                  <wp:posOffset>478155</wp:posOffset>
                </wp:positionV>
                <wp:extent cx="1828800" cy="1257300"/>
                <wp:effectExtent l="0" t="0" r="0" b="0"/>
                <wp:wrapNone/>
                <wp:docPr id="325" name="Group 3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257300"/>
                          <a:chOff x="0" y="0"/>
                          <a:chExt cx="1828800" cy="1257300"/>
                        </a:xfrm>
                      </wpg:grpSpPr>
                      <pic:pic xmlns:pic="http://schemas.openxmlformats.org/drawingml/2006/picture">
                        <pic:nvPicPr>
                          <pic:cNvPr id="323" name="Picture 3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03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Graphic 3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80010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4D8D82" id="Group 325" o:spid="_x0000_s1026" alt="&quot;&quot;" style="position:absolute;margin-left:-1.5pt;margin-top:37.65pt;width:2in;height:99pt;z-index:252009472" coordsize="18288,12573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G9AAAAAFJnaHRsb25nAAACxQ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wgICQoLDA0ODxAREhMUFRYXGBgZGhsc&#10;HR4fICEiIyQlJicoKSorKywtLi8wMTIzNDU2Nzg5Ojs8PT4/QEFCQ0RFRkdISUpLTE1OT1BQUVJT&#10;VFVWV1hZWltcXV5fYGFiY2RlZmdoaWprbG1ub3BxcnN0dXZ3eHl6e3x9fn+AgYKDhIaHiImKi4yN&#10;jo+QkZKTlJWWl5iZmpucnZ6foKGio6SlpqeoqaqrrK2ur7CxsrO0tre4ubq7vL2+v8DBwsPExcbH&#10;yMnKy8zNzs/Q0dLT1NbX2Nna29zd3t/g4eLj5OXm5+jp6uvs7e7v8P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o/P///////////////////////////////////////+nS6f//////&#10;//////////////////////////////////zo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Xh9v//////////&#10;////////////////////////////9a6Qrvb/////////////////////////////////////4ZBp&#10;kOL/////////////////////////////////////9a6Qrvb/////////////////////////////&#10;//////////bh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7ukw///&#10;////////////////////////////////////v3ZPf9D/////////////////////////////////&#10;///gmk8AW7v///////////////////////////////////G2eU9Jd8r/////////////////////&#10;/////////////+vSxauWr/L///////////////////////////////////////fn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+7s7e/y9vr/////////////////////&#10;////////////uZqYmZyhpq20vsrh////////////////////////////oldKTFFXXWh9lrnj////&#10;////////////////////////s1cAGjVQbo2v0/r/////////////////////////////zm9AX3uZ&#10;t9j7////////////////////////////////7p+Fp8Ph////////////////////////////////&#10;/////+TR7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D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/9H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/AP/S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//9P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/9X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">
                <v:shape id="Picture 323" o:spid="_x0000_s1027" type="#_x0000_t75" alt="&quot;&quot;" style="position:absolute;width:16002;height:10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">
                  <v:imagedata r:id="rId113" o:title=""/>
                </v:shape>
                <v:shape id="Graphic 324" o:spid="_x0000_s1028" type="#_x0000_t75" alt="&quot;&quot;" style="position:absolute;left:13716;top:8001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">
                  <v:imagedata r:id="rId42" o:title=""/>
                </v:shape>
              </v:group>
            </w:pict>
          </mc:Fallback>
        </mc:AlternateContent>
      </w:r>
      <w:r w:rsidR="005F7A77">
        <w:t>underst</w:t>
      </w:r>
      <w:r>
        <w:t>a</w:t>
      </w:r>
      <w:r w:rsidR="005F7A77">
        <w:t xml:space="preserve">nd what a formal supporter does </w:t>
      </w:r>
    </w:p>
    <w:p w14:paraId="62A1E26D" w14:textId="3133A793" w:rsidR="008113AC" w:rsidRDefault="008113AC" w:rsidP="00187A8B">
      <w:pPr>
        <w:pStyle w:val="Listtoplevel"/>
      </w:pPr>
      <w:r>
        <w:t>decide who their formal supporter should be</w:t>
      </w:r>
      <w:r w:rsidR="00187A8B">
        <w:t>.</w:t>
      </w:r>
    </w:p>
    <w:p w14:paraId="0DD46499" w14:textId="026930CC" w:rsidR="003B4B3F" w:rsidRDefault="003B4B3F">
      <w:pPr>
        <w:spacing w:line="240" w:lineRule="auto"/>
        <w:ind w:left="0"/>
      </w:pPr>
      <w:r>
        <w:br w:type="page"/>
      </w:r>
    </w:p>
    <w:p w14:paraId="44A7EE72" w14:textId="77777777" w:rsidR="00064488" w:rsidRDefault="00064488" w:rsidP="003B4B3F">
      <w:pPr>
        <w:pStyle w:val="Heading1"/>
      </w:pPr>
      <w:bookmarkStart w:id="5" w:name="_Recommendation_3:_Making"/>
      <w:bookmarkEnd w:id="5"/>
      <w:r>
        <w:lastRenderedPageBreak/>
        <w:t>Key r</w:t>
      </w:r>
      <w:r w:rsidR="003B4B3F">
        <w:t xml:space="preserve">ecommendation 3: </w:t>
      </w:r>
    </w:p>
    <w:p w14:paraId="1881ACAC" w14:textId="61278861" w:rsidR="008113AC" w:rsidRDefault="003B4B3F" w:rsidP="003B4B3F">
      <w:pPr>
        <w:pStyle w:val="Heading1"/>
      </w:pPr>
      <w:r>
        <w:t>Making decisions for a person</w:t>
      </w:r>
    </w:p>
    <w:p w14:paraId="0BA81234" w14:textId="16116794" w:rsidR="003B4B3F" w:rsidRDefault="003B4B3F" w:rsidP="003B4B3F"/>
    <w:p w14:paraId="72564FBD" w14:textId="63FC29AE" w:rsidR="003B4B3F" w:rsidRDefault="00BF3540" w:rsidP="003B4B3F">
      <w:r>
        <w:rPr>
          <w:noProof/>
        </w:rPr>
        <mc:AlternateContent>
          <mc:Choice Requires="wpg">
            <w:drawing>
              <wp:anchor distT="0" distB="0" distL="114300" distR="114300" simplePos="0" relativeHeight="252014592" behindDoc="0" locked="0" layoutInCell="1" allowOverlap="1" wp14:anchorId="5BD7D725" wp14:editId="79EDE80A">
                <wp:simplePos x="0" y="0"/>
                <wp:positionH relativeFrom="column">
                  <wp:posOffset>12700</wp:posOffset>
                </wp:positionH>
                <wp:positionV relativeFrom="paragraph">
                  <wp:posOffset>101600</wp:posOffset>
                </wp:positionV>
                <wp:extent cx="1501231" cy="1411605"/>
                <wp:effectExtent l="0" t="0" r="3810" b="0"/>
                <wp:wrapNone/>
                <wp:docPr id="328" name="Group 3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1231" cy="1411605"/>
                          <a:chOff x="0" y="0"/>
                          <a:chExt cx="1701800" cy="1600200"/>
                        </a:xfrm>
                      </wpg:grpSpPr>
                      <pic:pic xmlns:pic="http://schemas.openxmlformats.org/drawingml/2006/picture">
                        <pic:nvPicPr>
                          <pic:cNvPr id="326" name="Picture 3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411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Graphic 3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44600" y="114300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2B0191" id="Group 328" o:spid="_x0000_s1026" alt="&quot;&quot;" style="position:absolute;margin-left:1pt;margin-top:8pt;width:118.2pt;height:111.15pt;z-index:252014592;mso-width-relative:margin;mso-height-relative:margin" coordsize="17018,16002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">
                <v:shape id="Picture 326" o:spid="_x0000_s1027" type="#_x0000_t75" alt="&quot;&quot;" style="position:absolute;width:13716;height:14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">
                  <v:imagedata r:id="rId114" o:title=""/>
                </v:shape>
                <v:shape id="Graphic 327" o:spid="_x0000_s1028" type="#_x0000_t75" alt="&quot;&quot;" style="position:absolute;left:12446;top:11430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">
                  <v:imagedata r:id="rId42" o:title=""/>
                </v:shape>
              </v:group>
            </w:pict>
          </mc:Fallback>
        </mc:AlternateContent>
      </w:r>
    </w:p>
    <w:p w14:paraId="0751C50B" w14:textId="6B40EC93" w:rsidR="003B4B3F" w:rsidRDefault="003B4B3F" w:rsidP="003B4B3F">
      <w:r>
        <w:t xml:space="preserve">Sometimes a person cannot make </w:t>
      </w:r>
      <w:r w:rsidR="00641DB0">
        <w:t xml:space="preserve">/ understand </w:t>
      </w:r>
      <w:r>
        <w:t>their own decision</w:t>
      </w:r>
      <w:r w:rsidR="00BC1625">
        <w:t>s</w:t>
      </w:r>
      <w:r>
        <w:t xml:space="preserve"> even if they have support.</w:t>
      </w:r>
    </w:p>
    <w:p w14:paraId="4F352324" w14:textId="39819A8B" w:rsidR="003B4B3F" w:rsidRDefault="003B4B3F" w:rsidP="003B4B3F"/>
    <w:p w14:paraId="30F28EC2" w14:textId="3C12A3EF" w:rsidR="003B4B3F" w:rsidRDefault="00155CC8" w:rsidP="003B4B3F">
      <w:r>
        <w:rPr>
          <w:noProof/>
        </w:rPr>
        <w:drawing>
          <wp:anchor distT="0" distB="0" distL="114300" distR="114300" simplePos="0" relativeHeight="252015616" behindDoc="0" locked="0" layoutInCell="1" allowOverlap="1" wp14:anchorId="1A53B372" wp14:editId="6D8026D5">
            <wp:simplePos x="0" y="0"/>
            <wp:positionH relativeFrom="column">
              <wp:posOffset>12700</wp:posOffset>
            </wp:positionH>
            <wp:positionV relativeFrom="paragraph">
              <wp:posOffset>50800</wp:posOffset>
            </wp:positionV>
            <wp:extent cx="1244600" cy="1322070"/>
            <wp:effectExtent l="0" t="0" r="0" b="0"/>
            <wp:wrapNone/>
            <wp:docPr id="330" name="Picture 3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choice choose decide staff 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132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DBBFA" w14:textId="089B1172" w:rsidR="003B4B3F" w:rsidRDefault="003B4B3F" w:rsidP="003B4B3F">
      <w:r>
        <w:t>This means someone else needs to make decision</w:t>
      </w:r>
      <w:r w:rsidR="00BC1625">
        <w:t>s</w:t>
      </w:r>
      <w:r>
        <w:t xml:space="preserve"> for the person.</w:t>
      </w:r>
    </w:p>
    <w:p w14:paraId="7EC56D4F" w14:textId="4C15FDDF" w:rsidR="003B4B3F" w:rsidRDefault="003B4B3F" w:rsidP="003B4B3F"/>
    <w:p w14:paraId="3D5B665C" w14:textId="2F0F57A6" w:rsidR="003B4B3F" w:rsidRDefault="003B4B3F" w:rsidP="003B4B3F"/>
    <w:p w14:paraId="27FEB4E9" w14:textId="145B7C07" w:rsidR="003B4B3F" w:rsidRDefault="000B6D70" w:rsidP="003B4B3F">
      <w:r>
        <w:rPr>
          <w:noProof/>
        </w:rPr>
        <w:drawing>
          <wp:anchor distT="0" distB="0" distL="114300" distR="114300" simplePos="0" relativeHeight="252017664" behindDoc="0" locked="0" layoutInCell="1" allowOverlap="1" wp14:anchorId="08A849FA" wp14:editId="0CEE3F0C">
            <wp:simplePos x="0" y="0"/>
            <wp:positionH relativeFrom="column">
              <wp:posOffset>0</wp:posOffset>
            </wp:positionH>
            <wp:positionV relativeFrom="paragraph">
              <wp:posOffset>25400</wp:posOffset>
            </wp:positionV>
            <wp:extent cx="1377950" cy="1600200"/>
            <wp:effectExtent l="0" t="0" r="0" b="0"/>
            <wp:wrapNone/>
            <wp:docPr id="333" name="Picture 3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legal-advice-solictor-law-advice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4B3F">
        <w:t>At the moment people can use an enduring power of attorney to say who can make decisions for them if they cannot make</w:t>
      </w:r>
      <w:r w:rsidR="00641DB0">
        <w:t xml:space="preserve"> / understand</w:t>
      </w:r>
      <w:r w:rsidR="003B4B3F">
        <w:t xml:space="preserve"> their own decisions.</w:t>
      </w:r>
    </w:p>
    <w:p w14:paraId="439DD77E" w14:textId="77777777" w:rsidR="003B4B3F" w:rsidRDefault="003B4B3F">
      <w:pPr>
        <w:spacing w:line="240" w:lineRule="auto"/>
        <w:ind w:left="0"/>
      </w:pPr>
      <w:r>
        <w:br w:type="page"/>
      </w:r>
    </w:p>
    <w:p w14:paraId="66F20848" w14:textId="51AC1B04" w:rsidR="003B4B3F" w:rsidRDefault="000B6D70" w:rsidP="003B4B3F">
      <w:r>
        <w:rPr>
          <w:noProof/>
        </w:rPr>
        <w:lastRenderedPageBreak/>
        <w:drawing>
          <wp:anchor distT="0" distB="0" distL="114300" distR="114300" simplePos="0" relativeHeight="252019712" behindDoc="0" locked="0" layoutInCell="1" allowOverlap="1" wp14:anchorId="4AA18C5C" wp14:editId="2AF55FC4">
            <wp:simplePos x="0" y="0"/>
            <wp:positionH relativeFrom="column">
              <wp:posOffset>-1</wp:posOffset>
            </wp:positionH>
            <wp:positionV relativeFrom="paragraph">
              <wp:posOffset>342900</wp:posOffset>
            </wp:positionV>
            <wp:extent cx="1500701" cy="2057188"/>
            <wp:effectExtent l="0" t="0" r="0" b="0"/>
            <wp:wrapNone/>
            <wp:docPr id="334" name="Picture 3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Judge law courts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501627" cy="2058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A49">
        <w:t>At the moment t</w:t>
      </w:r>
      <w:r w:rsidR="003B4B3F">
        <w:t>he Family Court can also:</w:t>
      </w:r>
    </w:p>
    <w:p w14:paraId="4C52282B" w14:textId="490D419C" w:rsidR="003B4B3F" w:rsidRDefault="003B4B3F" w:rsidP="003B4B3F">
      <w:pPr>
        <w:pStyle w:val="Listtoplevel"/>
      </w:pPr>
      <w:r>
        <w:t>make decision</w:t>
      </w:r>
      <w:r w:rsidR="00557B6C">
        <w:t>s</w:t>
      </w:r>
      <w:r>
        <w:t xml:space="preserve"> for a person who cannot make </w:t>
      </w:r>
      <w:r w:rsidR="00157C24">
        <w:t xml:space="preserve">/ understand </w:t>
      </w:r>
      <w:r>
        <w:t>their own decision</w:t>
      </w:r>
      <w:r w:rsidR="00557B6C">
        <w:t>s</w:t>
      </w:r>
    </w:p>
    <w:p w14:paraId="75F1B0BB" w14:textId="142AD9AB" w:rsidR="003B4B3F" w:rsidRDefault="003B4B3F" w:rsidP="003B4B3F">
      <w:pPr>
        <w:pStyle w:val="Listtoplevel"/>
      </w:pPr>
      <w:r>
        <w:t xml:space="preserve">say who can make decisions for a person who cannot make </w:t>
      </w:r>
      <w:r w:rsidR="00A43E8C">
        <w:t xml:space="preserve">/ understand </w:t>
      </w:r>
      <w:r>
        <w:t>their own decisions.</w:t>
      </w:r>
    </w:p>
    <w:p w14:paraId="70DE3A35" w14:textId="5F450612" w:rsidR="003B4B3F" w:rsidRDefault="000B6D70" w:rsidP="003B4B3F">
      <w:r>
        <w:rPr>
          <w:noProof/>
        </w:rPr>
        <w:drawing>
          <wp:anchor distT="0" distB="0" distL="114300" distR="114300" simplePos="0" relativeHeight="252020736" behindDoc="0" locked="0" layoutInCell="1" allowOverlap="1" wp14:anchorId="1F62F746" wp14:editId="2267A2B8">
            <wp:simplePos x="0" y="0"/>
            <wp:positionH relativeFrom="column">
              <wp:posOffset>330</wp:posOffset>
            </wp:positionH>
            <wp:positionV relativeFrom="paragraph">
              <wp:posOffset>338455</wp:posOffset>
            </wp:positionV>
            <wp:extent cx="1600200" cy="812333"/>
            <wp:effectExtent l="0" t="0" r="0" b="6985"/>
            <wp:wrapNone/>
            <wp:docPr id="335" name="Picture 3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OK thumbs up agree agreement 3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812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06067B" w14:textId="02325073" w:rsidR="003B4B3F" w:rsidRDefault="003B4B3F" w:rsidP="003B4B3F"/>
    <w:p w14:paraId="23AC5282" w14:textId="126F1019" w:rsidR="003B4B3F" w:rsidRDefault="003B4B3F" w:rsidP="003B4B3F">
      <w:r>
        <w:t>These things should not change.</w:t>
      </w:r>
    </w:p>
    <w:p w14:paraId="60F6488D" w14:textId="1E9B75E9" w:rsidR="003B4B3F" w:rsidRDefault="003B4B3F" w:rsidP="003B4B3F"/>
    <w:p w14:paraId="32DBB8B0" w14:textId="61E2C651" w:rsidR="003B4B3F" w:rsidRDefault="003B4B3F" w:rsidP="003B4B3F"/>
    <w:p w14:paraId="3436BF44" w14:textId="15653FDA" w:rsidR="003B4B3F" w:rsidRDefault="000B6D70" w:rsidP="003B4B3F">
      <w:r>
        <w:rPr>
          <w:noProof/>
        </w:rPr>
        <w:drawing>
          <wp:anchor distT="0" distB="0" distL="114300" distR="114300" simplePos="0" relativeHeight="252022784" behindDoc="0" locked="0" layoutInCell="1" allowOverlap="1" wp14:anchorId="5F6A4120" wp14:editId="4F48A7CA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1663700" cy="1663700"/>
            <wp:effectExtent l="0" t="0" r="0" b="0"/>
            <wp:wrapNone/>
            <wp:docPr id="336" name="Picture 3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Rules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4B3F">
        <w:t xml:space="preserve">The new law should have rules that </w:t>
      </w:r>
      <w:r w:rsidR="00681D5D">
        <w:t>decision-makers</w:t>
      </w:r>
      <w:r w:rsidR="003B4B3F">
        <w:t xml:space="preserve"> have to follow.</w:t>
      </w:r>
    </w:p>
    <w:p w14:paraId="61A3A8C2" w14:textId="73E9C86F" w:rsidR="003B4B3F" w:rsidRDefault="003B4B3F" w:rsidP="003B4B3F"/>
    <w:p w14:paraId="0C3ADB8B" w14:textId="0C2A6A4F" w:rsidR="003B4B3F" w:rsidRDefault="003B4B3F" w:rsidP="003B4B3F"/>
    <w:p w14:paraId="627A69B2" w14:textId="63CE9E7A" w:rsidR="003B4B3F" w:rsidRDefault="003B4B3F" w:rsidP="003B4B3F">
      <w:r>
        <w:t>We think there should be 3 rules.</w:t>
      </w:r>
    </w:p>
    <w:p w14:paraId="4F6F1F74" w14:textId="08A28EAF" w:rsidR="003B4B3F" w:rsidRDefault="0006481D" w:rsidP="003B4B3F">
      <w:r>
        <w:rPr>
          <w:noProof/>
        </w:rPr>
        <w:drawing>
          <wp:anchor distT="0" distB="0" distL="114300" distR="114300" simplePos="0" relativeHeight="252023808" behindDoc="0" locked="0" layoutInCell="1" allowOverlap="1" wp14:anchorId="0D2B829C" wp14:editId="286D8AA3">
            <wp:simplePos x="0" y="0"/>
            <wp:positionH relativeFrom="column">
              <wp:posOffset>3175</wp:posOffset>
            </wp:positionH>
            <wp:positionV relativeFrom="paragraph">
              <wp:posOffset>283845</wp:posOffset>
            </wp:positionV>
            <wp:extent cx="1600200" cy="1600200"/>
            <wp:effectExtent l="0" t="0" r="0" b="0"/>
            <wp:wrapNone/>
            <wp:docPr id="337" name="Picture 3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gavel court judge law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436EC" w14:textId="6D8EFAB5" w:rsidR="003B4B3F" w:rsidRPr="0006481D" w:rsidRDefault="003B4B3F" w:rsidP="003B4B3F">
      <w:pPr>
        <w:rPr>
          <w:lang w:val="en-NZ"/>
        </w:rPr>
      </w:pPr>
    </w:p>
    <w:p w14:paraId="1612BA50" w14:textId="67824AEE" w:rsidR="0037026F" w:rsidRDefault="003B4B3F" w:rsidP="0037026F">
      <w:r>
        <w:t>The Family Court should only have to follow the first rule</w:t>
      </w:r>
      <w:r w:rsidR="00A43E8C">
        <w:t xml:space="preserve"> when it makes a decision for a person</w:t>
      </w:r>
      <w:r>
        <w:t>.</w:t>
      </w:r>
      <w:r w:rsidR="0037026F">
        <w:br w:type="page"/>
      </w:r>
    </w:p>
    <w:p w14:paraId="6F55CDC5" w14:textId="753522BA" w:rsidR="003B4B3F" w:rsidRDefault="0006481D" w:rsidP="003B4B3F">
      <w:r>
        <w:rPr>
          <w:noProof/>
        </w:rPr>
        <w:lastRenderedPageBreak/>
        <w:drawing>
          <wp:anchor distT="0" distB="0" distL="114300" distR="114300" simplePos="0" relativeHeight="252024832" behindDoc="0" locked="0" layoutInCell="1" allowOverlap="1" wp14:anchorId="12823AAD" wp14:editId="25169B34">
            <wp:simplePos x="0" y="0"/>
            <wp:positionH relativeFrom="column">
              <wp:posOffset>232</wp:posOffset>
            </wp:positionH>
            <wp:positionV relativeFrom="paragraph">
              <wp:posOffset>88900</wp:posOffset>
            </wp:positionV>
            <wp:extent cx="1485900" cy="1719213"/>
            <wp:effectExtent l="0" t="0" r="0" b="0"/>
            <wp:wrapNone/>
            <wp:docPr id="338" name="Picture 3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Rules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719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4B3F">
        <w:t>The Family Court should be able to use the other two rules if it wants to.</w:t>
      </w:r>
    </w:p>
    <w:p w14:paraId="7704396B" w14:textId="781BA3C5" w:rsidR="003B4B3F" w:rsidRDefault="003B4B3F" w:rsidP="003B4B3F"/>
    <w:p w14:paraId="5766BDF7" w14:textId="1B92A13F" w:rsidR="003B4B3F" w:rsidRDefault="003B4B3F" w:rsidP="003B4B3F"/>
    <w:p w14:paraId="6340B2AB" w14:textId="6082806D" w:rsidR="003B4B3F" w:rsidRDefault="00681D5D" w:rsidP="003B4B3F">
      <w:r>
        <w:t>Other decision-makers</w:t>
      </w:r>
      <w:r w:rsidR="003B4B3F">
        <w:t xml:space="preserve"> should have to do their best to follow all 3 rules. </w:t>
      </w:r>
    </w:p>
    <w:p w14:paraId="49D32BBF" w14:textId="454220EB" w:rsidR="003B4B3F" w:rsidRDefault="003B4B3F" w:rsidP="003B4B3F"/>
    <w:p w14:paraId="14F5ABBE" w14:textId="56B071CD" w:rsidR="003B4B3F" w:rsidRDefault="0093627C" w:rsidP="003B4B3F">
      <w:r>
        <w:rPr>
          <w:noProof/>
        </w:rPr>
        <w:drawing>
          <wp:anchor distT="0" distB="0" distL="114300" distR="114300" simplePos="0" relativeHeight="252285952" behindDoc="0" locked="0" layoutInCell="1" allowOverlap="1" wp14:anchorId="5F2DFFD4" wp14:editId="2DD49A23">
            <wp:simplePos x="0" y="0"/>
            <wp:positionH relativeFrom="column">
              <wp:posOffset>-83127</wp:posOffset>
            </wp:positionH>
            <wp:positionV relativeFrom="paragraph">
              <wp:posOffset>217748</wp:posOffset>
            </wp:positionV>
            <wp:extent cx="1663700" cy="1663700"/>
            <wp:effectExtent l="0" t="0" r="0" b="0"/>
            <wp:wrapNone/>
            <wp:docPr id="221476680" name="Picture 2214766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Rules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C75C42" w14:textId="0877A2C3" w:rsidR="003B4B3F" w:rsidRDefault="003B4B3F" w:rsidP="003B4B3F">
      <w:pPr>
        <w:pStyle w:val="Heading2"/>
      </w:pPr>
      <w:r>
        <w:t>Rule 1</w:t>
      </w:r>
    </w:p>
    <w:p w14:paraId="3E62301C" w14:textId="1E98603B" w:rsidR="003B4B3F" w:rsidRDefault="003B4B3F" w:rsidP="003B4B3F"/>
    <w:p w14:paraId="3F749D70" w14:textId="4CFF8A88" w:rsidR="003B4B3F" w:rsidRDefault="003B4B3F" w:rsidP="003B4B3F">
      <w:r>
        <w:t>Decisions should</w:t>
      </w:r>
      <w:r w:rsidR="002A010E">
        <w:t xml:space="preserve"> be based on:</w:t>
      </w:r>
    </w:p>
    <w:p w14:paraId="69F1DB41" w14:textId="02725C20" w:rsidR="002A010E" w:rsidRDefault="0093627C" w:rsidP="002A010E">
      <w:pPr>
        <w:pStyle w:val="Listtoplevel"/>
      </w:pPr>
      <w:r>
        <w:drawing>
          <wp:anchor distT="0" distB="0" distL="114300" distR="114300" simplePos="0" relativeHeight="252025856" behindDoc="0" locked="0" layoutInCell="1" allowOverlap="1" wp14:anchorId="074BA89F" wp14:editId="78336482">
            <wp:simplePos x="0" y="0"/>
            <wp:positionH relativeFrom="column">
              <wp:posOffset>-148590</wp:posOffset>
            </wp:positionH>
            <wp:positionV relativeFrom="paragraph">
              <wp:posOffset>766330</wp:posOffset>
            </wp:positionV>
            <wp:extent cx="1943100" cy="1943100"/>
            <wp:effectExtent l="0" t="0" r="0" b="0"/>
            <wp:wrapNone/>
            <wp:docPr id="339" name="Picture 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Speak up Advocacy megaphone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10E">
        <w:t xml:space="preserve">the wishes of the </w:t>
      </w:r>
      <w:r w:rsidR="00681D5D">
        <w:t xml:space="preserve">represented </w:t>
      </w:r>
      <w:r w:rsidR="002A010E">
        <w:t>person</w:t>
      </w:r>
    </w:p>
    <w:p w14:paraId="4FA5DE00" w14:textId="25304416" w:rsidR="002A010E" w:rsidRDefault="002A010E" w:rsidP="002A010E">
      <w:pPr>
        <w:pStyle w:val="Listtoplevel"/>
      </w:pPr>
      <w:r>
        <w:t xml:space="preserve">the values of the </w:t>
      </w:r>
      <w:r w:rsidR="00681D5D">
        <w:t xml:space="preserve">represented </w:t>
      </w:r>
      <w:r>
        <w:t>person</w:t>
      </w:r>
    </w:p>
    <w:p w14:paraId="7374790A" w14:textId="6D89826A" w:rsidR="002A010E" w:rsidRDefault="002A010E" w:rsidP="002A010E">
      <w:pPr>
        <w:pStyle w:val="Listtoplevel"/>
      </w:pPr>
      <w:r>
        <w:rPr>
          <w:b/>
          <w:bCs/>
        </w:rPr>
        <w:t>rights</w:t>
      </w:r>
      <w:r>
        <w:t>.</w:t>
      </w:r>
    </w:p>
    <w:p w14:paraId="5D7B258B" w14:textId="73619F0B" w:rsidR="002A010E" w:rsidRDefault="002A010E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73AC008C" w14:textId="76600261" w:rsidR="002A010E" w:rsidRDefault="003C3A69" w:rsidP="002A010E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70560" behindDoc="1" locked="0" layoutInCell="1" allowOverlap="1" wp14:anchorId="76881B3E" wp14:editId="44BA8262">
                <wp:simplePos x="0" y="0"/>
                <wp:positionH relativeFrom="margin">
                  <wp:align>right</wp:align>
                </wp:positionH>
                <wp:positionV relativeFrom="paragraph">
                  <wp:posOffset>-95250</wp:posOffset>
                </wp:positionV>
                <wp:extent cx="3599815" cy="5410200"/>
                <wp:effectExtent l="0" t="0" r="635" b="0"/>
                <wp:wrapNone/>
                <wp:docPr id="10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4102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E3C252" id="Rectangle 9" o:spid="_x0000_s1026" alt="&quot;&quot;" style="position:absolute;margin-left:232.25pt;margin-top:-7.5pt;width:283.45pt;height:426pt;z-index:-2513459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" fillcolor="#c5e6fd" stroked="f" strokeweight="1pt">
                <w10:wrap anchorx="margin"/>
              </v:rect>
            </w:pict>
          </mc:Fallback>
        </mc:AlternateContent>
      </w:r>
      <w:r w:rsidR="008F0608">
        <w:rPr>
          <w:rFonts w:eastAsia="Times New Roman"/>
          <w:noProof/>
          <w:lang w:eastAsia="en-NZ"/>
        </w:rPr>
        <w:drawing>
          <wp:anchor distT="0" distB="0" distL="114300" distR="114300" simplePos="0" relativeHeight="252026880" behindDoc="0" locked="0" layoutInCell="1" allowOverlap="1" wp14:anchorId="28D1495D" wp14:editId="69597C83">
            <wp:simplePos x="0" y="0"/>
            <wp:positionH relativeFrom="column">
              <wp:posOffset>-103505</wp:posOffset>
            </wp:positionH>
            <wp:positionV relativeFrom="paragraph">
              <wp:posOffset>138026</wp:posOffset>
            </wp:positionV>
            <wp:extent cx="1704109" cy="1704109"/>
            <wp:effectExtent l="0" t="0" r="0" b="0"/>
            <wp:wrapNone/>
            <wp:docPr id="340" name="Picture 3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NZ Map placard rights protest colourised.p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704109" cy="1704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10E">
        <w:rPr>
          <w:b/>
          <w:bCs/>
        </w:rPr>
        <w:t xml:space="preserve">Rights </w:t>
      </w:r>
      <w:r w:rsidR="002A010E">
        <w:t>are things that everyone should:</w:t>
      </w:r>
    </w:p>
    <w:p w14:paraId="61F7F64A" w14:textId="0DAE88CB" w:rsidR="002A010E" w:rsidRDefault="002A010E" w:rsidP="002A010E">
      <w:pPr>
        <w:pStyle w:val="Listtoplevel"/>
      </w:pPr>
      <w:r>
        <w:t>have</w:t>
      </w:r>
    </w:p>
    <w:p w14:paraId="7082EDB8" w14:textId="7E130F8D" w:rsidR="002A010E" w:rsidRDefault="002A010E" w:rsidP="002A010E">
      <w:pPr>
        <w:pStyle w:val="Listtoplevel"/>
      </w:pPr>
      <w:r>
        <w:t xml:space="preserve">be able to do. </w:t>
      </w:r>
    </w:p>
    <w:p w14:paraId="60E31B25" w14:textId="1E4E4C85" w:rsidR="002A010E" w:rsidRDefault="002A010E" w:rsidP="002A010E"/>
    <w:p w14:paraId="621F96F6" w14:textId="3E19C029" w:rsidR="002A010E" w:rsidRDefault="002A010E" w:rsidP="002A010E"/>
    <w:p w14:paraId="23A26663" w14:textId="7CEDA7CD" w:rsidR="002A010E" w:rsidRDefault="00656BA2" w:rsidP="002A010E">
      <w:r>
        <w:rPr>
          <w:noProof/>
        </w:rPr>
        <w:drawing>
          <wp:anchor distT="0" distB="0" distL="114300" distR="114300" simplePos="0" relativeHeight="252291072" behindDoc="0" locked="0" layoutInCell="1" allowOverlap="1" wp14:anchorId="7AC12750" wp14:editId="536E65ED">
            <wp:simplePos x="0" y="0"/>
            <wp:positionH relativeFrom="column">
              <wp:posOffset>-235527</wp:posOffset>
            </wp:positionH>
            <wp:positionV relativeFrom="paragraph">
              <wp:posOffset>617220</wp:posOffset>
            </wp:positionV>
            <wp:extent cx="1828804" cy="1828804"/>
            <wp:effectExtent l="0" t="0" r="0" b="0"/>
            <wp:wrapNone/>
            <wp:docPr id="1852838949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838949" name="Picture 1852838949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010E">
        <w:t xml:space="preserve">Some examples of rights are the </w:t>
      </w:r>
      <w:r w:rsidR="00371274">
        <w:br/>
      </w:r>
      <w:r w:rsidR="002A010E">
        <w:t>right to:</w:t>
      </w:r>
    </w:p>
    <w:p w14:paraId="2E18CD48" w14:textId="54C1AB68" w:rsidR="002A010E" w:rsidRDefault="00E80275" w:rsidP="002A010E">
      <w:pPr>
        <w:pStyle w:val="Listtoplevel"/>
      </w:pPr>
      <w:r>
        <w:t>have a re</w:t>
      </w:r>
      <w:r w:rsidR="008F0608">
        <w:t>ligion</w:t>
      </w:r>
    </w:p>
    <w:p w14:paraId="4B6B2D77" w14:textId="3FB34336" w:rsidR="008F0608" w:rsidRDefault="008F0608" w:rsidP="002A010E">
      <w:pPr>
        <w:pStyle w:val="Listtoplevel"/>
      </w:pPr>
      <w:r>
        <w:t>say what they like</w:t>
      </w:r>
    </w:p>
    <w:p w14:paraId="77031388" w14:textId="23E03D04" w:rsidR="002A010E" w:rsidRDefault="008F0608" w:rsidP="002A010E">
      <w:pPr>
        <w:pStyle w:val="Listtoplevel"/>
      </w:pPr>
      <w:r>
        <w:t>own things</w:t>
      </w:r>
      <w:r w:rsidR="002A010E">
        <w:t>.</w:t>
      </w:r>
    </w:p>
    <w:p w14:paraId="51A016B5" w14:textId="4438FC9A" w:rsidR="002A010E" w:rsidRDefault="002A010E" w:rsidP="002A010E"/>
    <w:p w14:paraId="593F8A58" w14:textId="75AB291B" w:rsidR="002A010E" w:rsidRDefault="002A010E" w:rsidP="002A010E"/>
    <w:p w14:paraId="4254FA87" w14:textId="79A51A99" w:rsidR="002A010E" w:rsidRDefault="0006481D" w:rsidP="002A010E">
      <w:r>
        <w:rPr>
          <w:noProof/>
        </w:rPr>
        <w:drawing>
          <wp:anchor distT="0" distB="0" distL="114300" distR="114300" simplePos="0" relativeHeight="252029952" behindDoc="0" locked="0" layoutInCell="1" allowOverlap="1" wp14:anchorId="1F27F2EC" wp14:editId="45057583">
            <wp:simplePos x="0" y="0"/>
            <wp:positionH relativeFrom="column">
              <wp:posOffset>6350</wp:posOffset>
            </wp:positionH>
            <wp:positionV relativeFrom="paragraph">
              <wp:posOffset>234950</wp:posOffset>
            </wp:positionV>
            <wp:extent cx="1600200" cy="1600200"/>
            <wp:effectExtent l="0" t="0" r="0" b="0"/>
            <wp:wrapNone/>
            <wp:docPr id="343" name="Picture 3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Think twice thought consider choose decide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10E">
        <w:t>Sometimes there might be a difference between the:</w:t>
      </w:r>
    </w:p>
    <w:p w14:paraId="5653368B" w14:textId="6819F2C6" w:rsidR="002A010E" w:rsidRDefault="002A010E" w:rsidP="002A010E">
      <w:pPr>
        <w:pStyle w:val="Listtoplevel"/>
      </w:pPr>
      <w:r>
        <w:t xml:space="preserve">wishes of the </w:t>
      </w:r>
      <w:r w:rsidR="00681D5D">
        <w:t xml:space="preserve">represented </w:t>
      </w:r>
      <w:r>
        <w:t>person</w:t>
      </w:r>
    </w:p>
    <w:p w14:paraId="3DEBA69A" w14:textId="74E3EB25" w:rsidR="002A010E" w:rsidRDefault="002A010E" w:rsidP="002220C1">
      <w:pPr>
        <w:pStyle w:val="Listtoplevel"/>
      </w:pPr>
      <w:r>
        <w:t xml:space="preserve">values of the </w:t>
      </w:r>
      <w:r w:rsidR="00681D5D">
        <w:t xml:space="preserve">represented </w:t>
      </w:r>
      <w:r>
        <w:t>person.</w:t>
      </w:r>
    </w:p>
    <w:p w14:paraId="3840C75A" w14:textId="783A0647" w:rsidR="002A010E" w:rsidRDefault="002A010E">
      <w:pPr>
        <w:spacing w:line="240" w:lineRule="auto"/>
        <w:ind w:left="0"/>
      </w:pPr>
      <w:r>
        <w:br w:type="page"/>
      </w:r>
    </w:p>
    <w:p w14:paraId="0D4E6221" w14:textId="7BEC9183" w:rsidR="002A010E" w:rsidRDefault="0006481D" w:rsidP="002A010E">
      <w:r>
        <w:rPr>
          <w:noProof/>
        </w:rPr>
        <w:lastRenderedPageBreak/>
        <w:drawing>
          <wp:anchor distT="0" distB="0" distL="114300" distR="114300" simplePos="0" relativeHeight="252030976" behindDoc="0" locked="0" layoutInCell="1" allowOverlap="1" wp14:anchorId="656133D1" wp14:editId="5C7A09CD">
            <wp:simplePos x="0" y="0"/>
            <wp:positionH relativeFrom="column">
              <wp:posOffset>12700</wp:posOffset>
            </wp:positionH>
            <wp:positionV relativeFrom="paragraph">
              <wp:posOffset>-165100</wp:posOffset>
            </wp:positionV>
            <wp:extent cx="1600200" cy="1600200"/>
            <wp:effectExtent l="0" t="0" r="0" b="0"/>
            <wp:wrapNone/>
            <wp:docPr id="344" name="Picture 3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Balance Scales 1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10E">
        <w:t xml:space="preserve">The </w:t>
      </w:r>
      <w:r w:rsidR="00681D5D">
        <w:t>decision-maker</w:t>
      </w:r>
      <w:r w:rsidR="002A010E">
        <w:t xml:space="preserve"> will need to think about how important the values are </w:t>
      </w:r>
      <w:r w:rsidR="001C0BD2">
        <w:t xml:space="preserve">to the person </w:t>
      </w:r>
      <w:r w:rsidR="002A010E">
        <w:t xml:space="preserve">to </w:t>
      </w:r>
      <w:r w:rsidR="00601714">
        <w:t xml:space="preserve">work out how to make the right decision. </w:t>
      </w:r>
    </w:p>
    <w:p w14:paraId="53941290" w14:textId="7298EF28" w:rsidR="002A010E" w:rsidRDefault="002A010E" w:rsidP="002A010E"/>
    <w:p w14:paraId="701BD15B" w14:textId="763B8BC3" w:rsidR="002A010E" w:rsidRDefault="002A010E" w:rsidP="002A010E"/>
    <w:p w14:paraId="656DB3D8" w14:textId="31324B41" w:rsidR="002A010E" w:rsidRDefault="0006481D" w:rsidP="002A010E">
      <w:r>
        <w:rPr>
          <w:noProof/>
        </w:rPr>
        <w:drawing>
          <wp:anchor distT="0" distB="0" distL="114300" distR="114300" simplePos="0" relativeHeight="252032000" behindDoc="0" locked="0" layoutInCell="1" allowOverlap="1" wp14:anchorId="0D846E3E" wp14:editId="765FA9DB">
            <wp:simplePos x="0" y="0"/>
            <wp:positionH relativeFrom="column">
              <wp:posOffset>0</wp:posOffset>
            </wp:positionH>
            <wp:positionV relativeFrom="paragraph">
              <wp:posOffset>181610</wp:posOffset>
            </wp:positionV>
            <wp:extent cx="1600200" cy="1600200"/>
            <wp:effectExtent l="0" t="0" r="0" b="0"/>
            <wp:wrapNone/>
            <wp:docPr id="345" name="Picture 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confused unsure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10E">
        <w:t xml:space="preserve">Sometimes the </w:t>
      </w:r>
      <w:r w:rsidR="00681D5D">
        <w:t>decision-maker</w:t>
      </w:r>
      <w:r w:rsidR="002A010E">
        <w:t xml:space="preserve"> might not know much about the:</w:t>
      </w:r>
    </w:p>
    <w:p w14:paraId="70CB4296" w14:textId="731B79FB" w:rsidR="002A010E" w:rsidRDefault="002A010E" w:rsidP="002A010E">
      <w:pPr>
        <w:pStyle w:val="Listtoplevel"/>
      </w:pPr>
      <w:r>
        <w:t xml:space="preserve">wishes of the </w:t>
      </w:r>
      <w:r w:rsidR="00681D5D">
        <w:t xml:space="preserve">repesented </w:t>
      </w:r>
      <w:r>
        <w:t>person</w:t>
      </w:r>
    </w:p>
    <w:p w14:paraId="57C0A094" w14:textId="14281BAC" w:rsidR="002A010E" w:rsidRDefault="002A010E" w:rsidP="002A010E">
      <w:pPr>
        <w:pStyle w:val="Listtoplevel"/>
      </w:pPr>
      <w:r>
        <w:t xml:space="preserve">values of the </w:t>
      </w:r>
      <w:r w:rsidR="00681D5D">
        <w:t xml:space="preserve">represented </w:t>
      </w:r>
      <w:r>
        <w:t>person.</w:t>
      </w:r>
    </w:p>
    <w:p w14:paraId="4E4B3691" w14:textId="293C294A" w:rsidR="002A010E" w:rsidRDefault="003D3F07" w:rsidP="002A010E">
      <w:r>
        <w:rPr>
          <w:noProof/>
        </w:rPr>
        <w:drawing>
          <wp:anchor distT="0" distB="0" distL="114300" distR="114300" simplePos="0" relativeHeight="252033024" behindDoc="0" locked="0" layoutInCell="1" allowOverlap="1" wp14:anchorId="6878364F" wp14:editId="6C690291">
            <wp:simplePos x="0" y="0"/>
            <wp:positionH relativeFrom="column">
              <wp:posOffset>-63500</wp:posOffset>
            </wp:positionH>
            <wp:positionV relativeFrom="paragraph">
              <wp:posOffset>342265</wp:posOffset>
            </wp:positionV>
            <wp:extent cx="1606550" cy="1892227"/>
            <wp:effectExtent l="0" t="0" r="0" b="0"/>
            <wp:wrapNone/>
            <wp:docPr id="346" name="Picture 3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Think woman thought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892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73F20" w14:textId="2C390098" w:rsidR="002A010E" w:rsidRDefault="002A010E" w:rsidP="002A010E"/>
    <w:p w14:paraId="4AA17CDA" w14:textId="4FCDE7A3" w:rsidR="002A010E" w:rsidRDefault="002A010E" w:rsidP="002A010E">
      <w:r>
        <w:t xml:space="preserve">They should use what they do know to </w:t>
      </w:r>
      <w:r w:rsidR="007B023D">
        <w:t xml:space="preserve">work out what the right decision to make is. </w:t>
      </w:r>
    </w:p>
    <w:p w14:paraId="138F79BA" w14:textId="0E94B8B7" w:rsidR="002A010E" w:rsidRDefault="002A010E" w:rsidP="002A010E"/>
    <w:p w14:paraId="11AC7717" w14:textId="0FBA28A4" w:rsidR="002A010E" w:rsidRDefault="003D3F07" w:rsidP="002A010E">
      <w:r>
        <w:rPr>
          <w:noProof/>
        </w:rPr>
        <w:drawing>
          <wp:anchor distT="0" distB="0" distL="114300" distR="114300" simplePos="0" relativeHeight="252252160" behindDoc="0" locked="0" layoutInCell="1" allowOverlap="1" wp14:anchorId="47319905" wp14:editId="73714F40">
            <wp:simplePos x="0" y="0"/>
            <wp:positionH relativeFrom="column">
              <wp:posOffset>114300</wp:posOffset>
            </wp:positionH>
            <wp:positionV relativeFrom="paragraph">
              <wp:posOffset>350520</wp:posOffset>
            </wp:positionV>
            <wp:extent cx="1371600" cy="1790861"/>
            <wp:effectExtent l="0" t="0" r="0" b="0"/>
            <wp:wrapNone/>
            <wp:docPr id="76550413" name="Picture 765504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Thumbs up happy yes hijab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790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C41471" w14:textId="657D372A" w:rsidR="002A010E" w:rsidRDefault="003D3F07" w:rsidP="002A010E">
      <w:r>
        <w:t>If that is not enough then t</w:t>
      </w:r>
      <w:r w:rsidR="002A010E">
        <w:t xml:space="preserve">hey </w:t>
      </w:r>
      <w:r>
        <w:t>should</w:t>
      </w:r>
      <w:r w:rsidR="002A010E">
        <w:t xml:space="preserve"> also think about what would be best for the </w:t>
      </w:r>
      <w:r w:rsidR="002A010E">
        <w:rPr>
          <w:b/>
          <w:bCs/>
        </w:rPr>
        <w:t>wellbeing</w:t>
      </w:r>
      <w:r w:rsidR="002A010E">
        <w:t xml:space="preserve"> of the </w:t>
      </w:r>
      <w:r w:rsidR="00681D5D">
        <w:t xml:space="preserve">represented </w:t>
      </w:r>
      <w:r w:rsidR="002A010E">
        <w:t>person.</w:t>
      </w:r>
    </w:p>
    <w:p w14:paraId="4519DEC5" w14:textId="77777777" w:rsidR="00681D5D" w:rsidRDefault="00681D5D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02D48AE7" w14:textId="75046815" w:rsidR="002A010E" w:rsidRDefault="00B242CC" w:rsidP="002A010E">
      <w:r>
        <w:rPr>
          <w:noProof/>
        </w:rPr>
        <w:lastRenderedPageBreak/>
        <w:drawing>
          <wp:anchor distT="0" distB="0" distL="114300" distR="114300" simplePos="0" relativeHeight="252034048" behindDoc="0" locked="0" layoutInCell="1" allowOverlap="1" wp14:anchorId="24E0F8A5" wp14:editId="0F27B3A5">
            <wp:simplePos x="0" y="0"/>
            <wp:positionH relativeFrom="column">
              <wp:posOffset>123</wp:posOffset>
            </wp:positionH>
            <wp:positionV relativeFrom="paragraph">
              <wp:posOffset>-65107</wp:posOffset>
            </wp:positionV>
            <wp:extent cx="1371600" cy="1790861"/>
            <wp:effectExtent l="0" t="0" r="0" b="0"/>
            <wp:wrapNone/>
            <wp:docPr id="347" name="Picture 3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Thumbs up happy yes hijab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790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72608" behindDoc="1" locked="0" layoutInCell="1" allowOverlap="1" wp14:anchorId="52735EB9" wp14:editId="6569C968">
                <wp:simplePos x="0" y="0"/>
                <wp:positionH relativeFrom="margin">
                  <wp:align>right</wp:align>
                </wp:positionH>
                <wp:positionV relativeFrom="paragraph">
                  <wp:posOffset>-95250</wp:posOffset>
                </wp:positionV>
                <wp:extent cx="3599815" cy="4953964"/>
                <wp:effectExtent l="0" t="0" r="635" b="0"/>
                <wp:wrapNone/>
                <wp:docPr id="27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953964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13338C" id="Rectangle 9" o:spid="_x0000_s1026" alt="&quot;&quot;" style="position:absolute;margin-left:232.25pt;margin-top:-7.5pt;width:283.45pt;height:390.1pt;z-index:-251343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" fillcolor="#c5e6fd" stroked="f" strokeweight="1pt">
                <w10:wrap anchorx="margin"/>
              </v:rect>
            </w:pict>
          </mc:Fallback>
        </mc:AlternateContent>
      </w:r>
      <w:r w:rsidR="002A010E">
        <w:rPr>
          <w:b/>
          <w:bCs/>
        </w:rPr>
        <w:t xml:space="preserve">Wellbeing </w:t>
      </w:r>
      <w:r w:rsidR="002A010E">
        <w:t xml:space="preserve">means having a good life. </w:t>
      </w:r>
    </w:p>
    <w:p w14:paraId="0356A5FF" w14:textId="74B9E962" w:rsidR="002A010E" w:rsidRDefault="002A010E" w:rsidP="002A010E"/>
    <w:p w14:paraId="3A6478E4" w14:textId="03ECC60C" w:rsidR="002A010E" w:rsidRDefault="002A010E" w:rsidP="002A010E"/>
    <w:p w14:paraId="0510697E" w14:textId="0B69CAD9" w:rsidR="002A010E" w:rsidRDefault="002A010E" w:rsidP="002A010E">
      <w:r>
        <w:t>Wellbeing looks different for different people.</w:t>
      </w:r>
    </w:p>
    <w:p w14:paraId="4449133B" w14:textId="749794AF" w:rsidR="002A010E" w:rsidRDefault="00B242CC" w:rsidP="002A010E">
      <w:r>
        <w:rPr>
          <w:noProof/>
        </w:rPr>
        <w:drawing>
          <wp:anchor distT="0" distB="0" distL="114300" distR="114300" simplePos="0" relativeHeight="252035072" behindDoc="0" locked="0" layoutInCell="1" allowOverlap="1" wp14:anchorId="6BD2CB31" wp14:editId="636CE6E3">
            <wp:simplePos x="0" y="0"/>
            <wp:positionH relativeFrom="column">
              <wp:posOffset>-6350</wp:posOffset>
            </wp:positionH>
            <wp:positionV relativeFrom="paragraph">
              <wp:posOffset>191947</wp:posOffset>
            </wp:positionV>
            <wp:extent cx="1600200" cy="920750"/>
            <wp:effectExtent l="0" t="0" r="0" b="0"/>
            <wp:wrapNone/>
            <wp:docPr id="348" name="Picture 3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Gay couple older elder rainbow queer home house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2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EF3F6" w14:textId="2FC3BF37" w:rsidR="002A010E" w:rsidRDefault="002A010E" w:rsidP="002A010E"/>
    <w:p w14:paraId="233642FB" w14:textId="5B8CF870" w:rsidR="002A010E" w:rsidRDefault="002A010E" w:rsidP="002A010E">
      <w:r>
        <w:t>It could mean things like:</w:t>
      </w:r>
    </w:p>
    <w:p w14:paraId="4EB7060D" w14:textId="2E64EA7F" w:rsidR="002A010E" w:rsidRDefault="00944683" w:rsidP="002A010E">
      <w:pPr>
        <w:pStyle w:val="Listtoplevel"/>
      </w:pPr>
      <w:r>
        <w:drawing>
          <wp:anchor distT="0" distB="0" distL="114300" distR="114300" simplePos="0" relativeHeight="252036096" behindDoc="0" locked="0" layoutInCell="1" allowOverlap="1" wp14:anchorId="0BDDD3F5" wp14:editId="76F4FF10">
            <wp:simplePos x="0" y="0"/>
            <wp:positionH relativeFrom="column">
              <wp:posOffset>0</wp:posOffset>
            </wp:positionH>
            <wp:positionV relativeFrom="paragraph">
              <wp:posOffset>508908</wp:posOffset>
            </wp:positionV>
            <wp:extent cx="1409700" cy="1346984"/>
            <wp:effectExtent l="0" t="0" r="0" b="5715"/>
            <wp:wrapNone/>
            <wp:docPr id="349" name="Picture 3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choice-activities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346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10E">
        <w:t>having a place to live where you feel happy</w:t>
      </w:r>
    </w:p>
    <w:p w14:paraId="6E7197CA" w14:textId="0DA0FB5B" w:rsidR="002A010E" w:rsidRDefault="002A010E" w:rsidP="00B242CC">
      <w:pPr>
        <w:pStyle w:val="Listtoplevel"/>
      </w:pPr>
      <w:r>
        <w:t xml:space="preserve">being able to do things you </w:t>
      </w:r>
      <w:r w:rsidR="00B242CC">
        <w:br/>
      </w:r>
      <w:r>
        <w:t>enjo</w:t>
      </w:r>
      <w:r w:rsidR="00B242CC">
        <w:t>y.</w:t>
      </w:r>
      <w:r>
        <w:t xml:space="preserve"> </w:t>
      </w:r>
    </w:p>
    <w:p w14:paraId="5F2C355E" w14:textId="0D7C2F58" w:rsidR="002A010E" w:rsidRDefault="002A010E" w:rsidP="00B242CC"/>
    <w:p w14:paraId="44747235" w14:textId="492FB6B2" w:rsidR="002A010E" w:rsidRDefault="002A010E" w:rsidP="00B242CC"/>
    <w:p w14:paraId="7A7DCBC2" w14:textId="643C5993" w:rsidR="002A010E" w:rsidRDefault="00944683" w:rsidP="002A010E">
      <w:r>
        <w:rPr>
          <w:noProof/>
        </w:rPr>
        <w:drawing>
          <wp:anchor distT="0" distB="0" distL="114300" distR="114300" simplePos="0" relativeHeight="252038144" behindDoc="0" locked="0" layoutInCell="1" allowOverlap="1" wp14:anchorId="518CF0F9" wp14:editId="76871C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57234" cy="1371600"/>
            <wp:effectExtent l="0" t="0" r="0" b="0"/>
            <wp:wrapNone/>
            <wp:docPr id="351" name="Picture 3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custody-mental-escort-police_arrest.jp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462779" cy="1376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10E">
        <w:t xml:space="preserve">The </w:t>
      </w:r>
      <w:r w:rsidR="005653AC">
        <w:t xml:space="preserve">decision-maker </w:t>
      </w:r>
      <w:r w:rsidR="002A010E">
        <w:t>should not make a decision that:</w:t>
      </w:r>
    </w:p>
    <w:p w14:paraId="7109B403" w14:textId="5705BAC7" w:rsidR="002A010E" w:rsidRDefault="002A010E" w:rsidP="002A010E">
      <w:pPr>
        <w:pStyle w:val="Listtoplevel"/>
      </w:pPr>
      <w:r>
        <w:t xml:space="preserve">is a </w:t>
      </w:r>
      <w:r w:rsidRPr="00B242CC">
        <w:rPr>
          <w:b/>
          <w:bCs/>
        </w:rPr>
        <w:t>crime</w:t>
      </w:r>
    </w:p>
    <w:p w14:paraId="750A64E0" w14:textId="7684A274" w:rsidR="002A010E" w:rsidRDefault="00944683" w:rsidP="002A010E">
      <w:pPr>
        <w:pStyle w:val="Listtoplevel"/>
      </w:pPr>
      <w:r>
        <w:drawing>
          <wp:anchor distT="0" distB="0" distL="114300" distR="114300" simplePos="0" relativeHeight="252039168" behindDoc="0" locked="0" layoutInCell="1" allowOverlap="1" wp14:anchorId="6AEDAC66" wp14:editId="384E06EF">
            <wp:simplePos x="0" y="0"/>
            <wp:positionH relativeFrom="column">
              <wp:posOffset>0</wp:posOffset>
            </wp:positionH>
            <wp:positionV relativeFrom="paragraph">
              <wp:posOffset>230505</wp:posOffset>
            </wp:positionV>
            <wp:extent cx="1371600" cy="1371600"/>
            <wp:effectExtent l="0" t="0" r="0" b="0"/>
            <wp:wrapNone/>
            <wp:docPr id="352" name="Picture 3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Safety danger alert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10E">
        <w:t>cannot actually happen</w:t>
      </w:r>
    </w:p>
    <w:p w14:paraId="3C49BCA1" w14:textId="56BDAEDE" w:rsidR="002A010E" w:rsidRDefault="002A010E" w:rsidP="002A010E">
      <w:pPr>
        <w:pStyle w:val="Listtoplevel"/>
      </w:pPr>
      <w:r>
        <w:t xml:space="preserve">might cause a lot of harm to the </w:t>
      </w:r>
      <w:r w:rsidR="005653AC">
        <w:t xml:space="preserve">represented </w:t>
      </w:r>
      <w:r>
        <w:t xml:space="preserve">person. </w:t>
      </w:r>
    </w:p>
    <w:p w14:paraId="526A010F" w14:textId="0C816B53" w:rsidR="0037026F" w:rsidRDefault="0037026F">
      <w:pPr>
        <w:spacing w:line="240" w:lineRule="auto"/>
        <w:ind w:left="0"/>
      </w:pPr>
      <w:r>
        <w:br w:type="page"/>
      </w:r>
    </w:p>
    <w:p w14:paraId="0E08C759" w14:textId="65C99943" w:rsidR="00B242CC" w:rsidRDefault="003B28D5" w:rsidP="00B242CC">
      <w:r>
        <w:rPr>
          <w:noProof/>
        </w:rPr>
        <w:lastRenderedPageBreak/>
        <w:drawing>
          <wp:anchor distT="0" distB="0" distL="114300" distR="114300" simplePos="0" relativeHeight="252226560" behindDoc="0" locked="0" layoutInCell="1" allowOverlap="1" wp14:anchorId="58B17722" wp14:editId="241EEDCA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1611630" cy="1388506"/>
            <wp:effectExtent l="0" t="0" r="7620" b="2540"/>
            <wp:wrapNone/>
            <wp:docPr id="598211801" name="Picture 5982118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801" name="Crime Mugged_attack.jp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614472" cy="1390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42CC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8128" behindDoc="1" locked="0" layoutInCell="1" allowOverlap="1" wp14:anchorId="0D055E68" wp14:editId="1D6C4CBA">
                <wp:simplePos x="0" y="0"/>
                <wp:positionH relativeFrom="margin">
                  <wp:align>right</wp:align>
                </wp:positionH>
                <wp:positionV relativeFrom="paragraph">
                  <wp:posOffset>-86810</wp:posOffset>
                </wp:positionV>
                <wp:extent cx="3599815" cy="2176040"/>
                <wp:effectExtent l="0" t="0" r="635" b="0"/>
                <wp:wrapNone/>
                <wp:docPr id="318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7604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38530C" id="Rectangle 9" o:spid="_x0000_s1026" alt="&quot;&quot;" style="position:absolute;margin-left:232.25pt;margin-top:-6.85pt;width:283.45pt;height:171.35pt;z-index:-2511083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" fillcolor="#c5e6fd" stroked="f" strokeweight="1pt">
                <w10:wrap anchorx="margin"/>
              </v:rect>
            </w:pict>
          </mc:Fallback>
        </mc:AlternateContent>
      </w:r>
      <w:r w:rsidR="00B242CC">
        <w:t xml:space="preserve">A </w:t>
      </w:r>
      <w:r w:rsidR="00B242CC">
        <w:rPr>
          <w:b/>
          <w:bCs/>
        </w:rPr>
        <w:t xml:space="preserve">crime </w:t>
      </w:r>
      <w:r w:rsidR="00B242CC">
        <w:t>is something that breaks the law.</w:t>
      </w:r>
    </w:p>
    <w:p w14:paraId="570D2FFB" w14:textId="09A04D7E" w:rsidR="00B242CC" w:rsidRDefault="00B242CC" w:rsidP="00B242CC"/>
    <w:p w14:paraId="21C066D8" w14:textId="6D1F82D6" w:rsidR="00B242CC" w:rsidRDefault="00B242CC" w:rsidP="00B242CC"/>
    <w:p w14:paraId="5196AB86" w14:textId="37799E0D" w:rsidR="00B242CC" w:rsidRPr="00B242CC" w:rsidRDefault="00B242CC" w:rsidP="00B242CC">
      <w:r>
        <w:t xml:space="preserve">For example stealing things is a crime. </w:t>
      </w:r>
    </w:p>
    <w:p w14:paraId="4BFBD89D" w14:textId="77777777" w:rsidR="004F50AE" w:rsidRDefault="004F50AE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33CCC6AC" w14:textId="2E01E378" w:rsidR="002A010E" w:rsidRDefault="00A3359B" w:rsidP="002A010E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288000" behindDoc="0" locked="0" layoutInCell="1" allowOverlap="1" wp14:anchorId="19804132" wp14:editId="4C466A5A">
            <wp:simplePos x="0" y="0"/>
            <wp:positionH relativeFrom="column">
              <wp:posOffset>-158115</wp:posOffset>
            </wp:positionH>
            <wp:positionV relativeFrom="paragraph">
              <wp:posOffset>-332163</wp:posOffset>
            </wp:positionV>
            <wp:extent cx="1663700" cy="1663700"/>
            <wp:effectExtent l="0" t="0" r="0" b="0"/>
            <wp:wrapNone/>
            <wp:docPr id="284843207" name="Picture 2848432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Rules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10E">
        <w:t>Rule 2</w:t>
      </w:r>
    </w:p>
    <w:p w14:paraId="7134BBA0" w14:textId="0F0ED6D3" w:rsidR="002A010E" w:rsidRDefault="002A010E" w:rsidP="002A010E"/>
    <w:p w14:paraId="47540D21" w14:textId="51C71BB9" w:rsidR="002A010E" w:rsidRDefault="00D352E3" w:rsidP="002A010E">
      <w:r>
        <w:t xml:space="preserve">Many people can make </w:t>
      </w:r>
      <w:r w:rsidR="00AA3909">
        <w:t xml:space="preserve">/ understand </w:t>
      </w:r>
      <w:r>
        <w:t>some of their own decisions.</w:t>
      </w:r>
    </w:p>
    <w:p w14:paraId="28EAC4EF" w14:textId="5E7F70E1" w:rsidR="00D352E3" w:rsidRDefault="00A3359B" w:rsidP="002A010E">
      <w:r>
        <w:rPr>
          <w:noProof/>
        </w:rPr>
        <w:drawing>
          <wp:anchor distT="0" distB="0" distL="114300" distR="114300" simplePos="0" relativeHeight="252040192" behindDoc="0" locked="0" layoutInCell="1" allowOverlap="1" wp14:anchorId="1661D639" wp14:editId="4DBAB31E">
            <wp:simplePos x="0" y="0"/>
            <wp:positionH relativeFrom="column">
              <wp:posOffset>14605</wp:posOffset>
            </wp:positionH>
            <wp:positionV relativeFrom="paragraph">
              <wp:posOffset>135543</wp:posOffset>
            </wp:positionV>
            <wp:extent cx="1485900" cy="1920897"/>
            <wp:effectExtent l="0" t="0" r="0" b="3175"/>
            <wp:wrapNone/>
            <wp:docPr id="353" name="Picture 3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Support Shopping Choose.jp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920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B915B2" w14:textId="4E823BF5" w:rsidR="00D352E3" w:rsidRDefault="00D352E3" w:rsidP="002A010E"/>
    <w:p w14:paraId="75430E3A" w14:textId="212672BE" w:rsidR="00D352E3" w:rsidRDefault="005653AC" w:rsidP="002A010E">
      <w:r>
        <w:t xml:space="preserve">The decision-maker </w:t>
      </w:r>
      <w:r w:rsidR="00D352E3">
        <w:t xml:space="preserve">should not make a decision for the </w:t>
      </w:r>
      <w:r>
        <w:t xml:space="preserve">represented </w:t>
      </w:r>
      <w:r w:rsidR="00D352E3">
        <w:t>person if they can make</w:t>
      </w:r>
      <w:r w:rsidR="00AA3909">
        <w:t xml:space="preserve"> / understand</w:t>
      </w:r>
      <w:r w:rsidR="00D352E3">
        <w:t xml:space="preserve"> their own decision. </w:t>
      </w:r>
    </w:p>
    <w:p w14:paraId="1B6B636E" w14:textId="4A5007EA" w:rsidR="004F50AE" w:rsidRDefault="004F50AE">
      <w:pPr>
        <w:spacing w:line="240" w:lineRule="auto"/>
        <w:ind w:left="0"/>
      </w:pPr>
    </w:p>
    <w:p w14:paraId="41967D61" w14:textId="793AE459" w:rsidR="004F50AE" w:rsidRDefault="00221728">
      <w:pPr>
        <w:spacing w:line="240" w:lineRule="auto"/>
        <w:ind w:left="0"/>
      </w:pPr>
      <w:r>
        <w:rPr>
          <w:noProof/>
        </w:rPr>
        <w:drawing>
          <wp:anchor distT="0" distB="0" distL="114300" distR="114300" simplePos="0" relativeHeight="252292096" behindDoc="0" locked="0" layoutInCell="1" allowOverlap="1" wp14:anchorId="36DBC9C1" wp14:editId="1DABEC2D">
            <wp:simplePos x="0" y="0"/>
            <wp:positionH relativeFrom="column">
              <wp:posOffset>42545</wp:posOffset>
            </wp:positionH>
            <wp:positionV relativeFrom="paragraph">
              <wp:posOffset>97039</wp:posOffset>
            </wp:positionV>
            <wp:extent cx="1499755" cy="1516678"/>
            <wp:effectExtent l="0" t="0" r="5715" b="7620"/>
            <wp:wrapNone/>
            <wp:docPr id="195069363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693639" name="Picture 1950693639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499755" cy="1516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7B4D8A" w14:textId="6334BCC6" w:rsidR="004F50AE" w:rsidRDefault="00012198" w:rsidP="004F50AE">
      <w:r>
        <w:t>However s</w:t>
      </w:r>
      <w:r w:rsidR="004F50AE">
        <w:t xml:space="preserve">omeone else can make the decision for the represented person if the represented person wants them to. </w:t>
      </w:r>
    </w:p>
    <w:p w14:paraId="3D270FB9" w14:textId="67663830" w:rsidR="004F50AE" w:rsidRDefault="004F50AE" w:rsidP="00371274"/>
    <w:p w14:paraId="08D1D23E" w14:textId="05CE4F7B" w:rsidR="004F50AE" w:rsidRDefault="004F50AE" w:rsidP="00371274">
      <w:r>
        <w:rPr>
          <w:noProof/>
        </w:rPr>
        <w:drawing>
          <wp:anchor distT="0" distB="0" distL="114300" distR="114300" simplePos="0" relativeHeight="252042240" behindDoc="0" locked="0" layoutInCell="1" allowOverlap="1" wp14:anchorId="431FB998" wp14:editId="782B88DB">
            <wp:simplePos x="0" y="0"/>
            <wp:positionH relativeFrom="column">
              <wp:posOffset>-65001</wp:posOffset>
            </wp:positionH>
            <wp:positionV relativeFrom="paragraph">
              <wp:posOffset>92710</wp:posOffset>
            </wp:positionV>
            <wp:extent cx="1611630" cy="1205230"/>
            <wp:effectExtent l="0" t="0" r="7620" b="0"/>
            <wp:wrapNone/>
            <wp:docPr id="354" name="Picture 3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11630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B3355" w14:textId="1E930274" w:rsidR="00D352E3" w:rsidRDefault="00D352E3" w:rsidP="00371274">
      <w:r>
        <w:t xml:space="preserve">The </w:t>
      </w:r>
      <w:r w:rsidR="005653AC">
        <w:t xml:space="preserve">represented </w:t>
      </w:r>
      <w:r>
        <w:t xml:space="preserve">person should get support </w:t>
      </w:r>
      <w:r w:rsidR="00D835A5">
        <w:t xml:space="preserve">to help </w:t>
      </w:r>
      <w:r w:rsidR="008E00E8">
        <w:t xml:space="preserve">them </w:t>
      </w:r>
      <w:r>
        <w:t xml:space="preserve">make </w:t>
      </w:r>
      <w:r w:rsidR="008E00E8">
        <w:t xml:space="preserve">a decision if that is what they want. </w:t>
      </w:r>
    </w:p>
    <w:p w14:paraId="62CF59CC" w14:textId="77777777" w:rsidR="004F50AE" w:rsidRDefault="004F50AE">
      <w:pPr>
        <w:spacing w:line="240" w:lineRule="auto"/>
        <w:ind w:left="0"/>
      </w:pPr>
      <w:r>
        <w:br w:type="page"/>
      </w:r>
    </w:p>
    <w:p w14:paraId="07D8EB90" w14:textId="4554D72B" w:rsidR="00D352E3" w:rsidRDefault="00873FFB" w:rsidP="002A010E">
      <w:r>
        <w:rPr>
          <w:noProof/>
        </w:rPr>
        <w:lastRenderedPageBreak/>
        <w:drawing>
          <wp:anchor distT="0" distB="0" distL="114300" distR="114300" simplePos="0" relativeHeight="252044288" behindDoc="0" locked="0" layoutInCell="1" allowOverlap="1" wp14:anchorId="5414AA0A" wp14:editId="3C8EB990">
            <wp:simplePos x="0" y="0"/>
            <wp:positionH relativeFrom="column">
              <wp:posOffset>-18528</wp:posOffset>
            </wp:positionH>
            <wp:positionV relativeFrom="paragraph">
              <wp:posOffset>286385</wp:posOffset>
            </wp:positionV>
            <wp:extent cx="1600200" cy="1941193"/>
            <wp:effectExtent l="0" t="0" r="0" b="2540"/>
            <wp:wrapNone/>
            <wp:docPr id="356" name="Picture 3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Ask Question.jp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941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2E3">
        <w:t>If someone else is making a decision for a</w:t>
      </w:r>
      <w:r w:rsidR="005653AC">
        <w:t xml:space="preserve"> represented</w:t>
      </w:r>
      <w:r w:rsidR="00D352E3">
        <w:t xml:space="preserve"> person they should: </w:t>
      </w:r>
    </w:p>
    <w:p w14:paraId="73C75D62" w14:textId="1D573A10" w:rsidR="00D352E3" w:rsidRDefault="00D352E3" w:rsidP="00D352E3">
      <w:pPr>
        <w:pStyle w:val="Listtoplevel"/>
      </w:pPr>
      <w:r>
        <w:t xml:space="preserve">talk to the </w:t>
      </w:r>
      <w:r w:rsidR="005653AC">
        <w:t xml:space="preserve">represented </w:t>
      </w:r>
      <w:r>
        <w:t>person about the decision</w:t>
      </w:r>
    </w:p>
    <w:p w14:paraId="6971ECE0" w14:textId="5A98B1F1" w:rsidR="00D352E3" w:rsidRDefault="00873FFB" w:rsidP="00D352E3">
      <w:pPr>
        <w:pStyle w:val="Listtoplevel"/>
      </w:pPr>
      <w:r>
        <w:drawing>
          <wp:anchor distT="0" distB="0" distL="114300" distR="114300" simplePos="0" relativeHeight="252046336" behindDoc="0" locked="0" layoutInCell="1" allowOverlap="1" wp14:anchorId="7A0C5942" wp14:editId="67ACA950">
            <wp:simplePos x="0" y="0"/>
            <wp:positionH relativeFrom="column">
              <wp:posOffset>0</wp:posOffset>
            </wp:positionH>
            <wp:positionV relativeFrom="paragraph">
              <wp:posOffset>956945</wp:posOffset>
            </wp:positionV>
            <wp:extent cx="1600200" cy="976324"/>
            <wp:effectExtent l="0" t="0" r="0" b="0"/>
            <wp:wrapNone/>
            <wp:docPr id="357" name="Picture 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reading-support-men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76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2E3">
        <w:t xml:space="preserve">ask what the </w:t>
      </w:r>
      <w:r w:rsidR="005653AC">
        <w:t xml:space="preserve">represented </w:t>
      </w:r>
      <w:r w:rsidR="00D352E3">
        <w:t>person wants</w:t>
      </w:r>
    </w:p>
    <w:p w14:paraId="6BF52064" w14:textId="2CF09D3F" w:rsidR="00D352E3" w:rsidRDefault="00711A43" w:rsidP="00D03A15">
      <w:pPr>
        <w:pStyle w:val="Listtoplevel"/>
      </w:pPr>
      <w:r>
        <w:t xml:space="preserve">try to get the person the support they want. </w:t>
      </w:r>
    </w:p>
    <w:p w14:paraId="6D10A025" w14:textId="54BC5866" w:rsidR="00711A43" w:rsidRDefault="00711A43" w:rsidP="00D352E3"/>
    <w:p w14:paraId="40F4217E" w14:textId="7102581C" w:rsidR="00D352E3" w:rsidRDefault="00D352E3" w:rsidP="00D352E3"/>
    <w:p w14:paraId="06F98AE4" w14:textId="25D67F78" w:rsidR="00D352E3" w:rsidRDefault="00BF48B2" w:rsidP="00D352E3">
      <w:r>
        <w:rPr>
          <w:noProof/>
        </w:rPr>
        <w:drawing>
          <wp:anchor distT="0" distB="0" distL="114300" distR="114300" simplePos="0" relativeHeight="252296192" behindDoc="0" locked="0" layoutInCell="1" allowOverlap="1" wp14:anchorId="5D2C30C8" wp14:editId="04416D93">
            <wp:simplePos x="0" y="0"/>
            <wp:positionH relativeFrom="column">
              <wp:posOffset>1371023</wp:posOffset>
            </wp:positionH>
            <wp:positionV relativeFrom="paragraph">
              <wp:posOffset>845820</wp:posOffset>
            </wp:positionV>
            <wp:extent cx="498734" cy="498764"/>
            <wp:effectExtent l="0" t="0" r="0" b="0"/>
            <wp:wrapNone/>
            <wp:docPr id="274889856" name="Graphic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Graphic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34" cy="498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4144" behindDoc="0" locked="0" layoutInCell="1" allowOverlap="1" wp14:anchorId="39DDEAD6" wp14:editId="3B6CF7EA">
            <wp:simplePos x="0" y="0"/>
            <wp:positionH relativeFrom="column">
              <wp:posOffset>-146050</wp:posOffset>
            </wp:positionH>
            <wp:positionV relativeFrom="paragraph">
              <wp:posOffset>187325</wp:posOffset>
            </wp:positionV>
            <wp:extent cx="1600200" cy="1600200"/>
            <wp:effectExtent l="0" t="0" r="0" b="0"/>
            <wp:wrapNone/>
            <wp:docPr id="844654900" name="Picture 8446549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upport writing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2E3">
        <w:t xml:space="preserve">The </w:t>
      </w:r>
      <w:r w:rsidR="005653AC">
        <w:t xml:space="preserve">decision-maker </w:t>
      </w:r>
      <w:r w:rsidR="00A01B1F">
        <w:t>should</w:t>
      </w:r>
      <w:r w:rsidR="005653AC">
        <w:t xml:space="preserve"> not have to </w:t>
      </w:r>
      <w:r w:rsidR="00D352E3">
        <w:t xml:space="preserve">talk to the </w:t>
      </w:r>
      <w:r w:rsidR="005653AC">
        <w:t xml:space="preserve">represented </w:t>
      </w:r>
      <w:r w:rsidR="00D352E3">
        <w:t>person about the decision if the</w:t>
      </w:r>
      <w:r w:rsidR="005653AC">
        <w:t xml:space="preserve"> represented</w:t>
      </w:r>
      <w:r w:rsidR="00D352E3">
        <w:t xml:space="preserve"> person says they do not want to be part of making the decision. </w:t>
      </w:r>
    </w:p>
    <w:p w14:paraId="7CDF35FF" w14:textId="6D2A8DFE" w:rsidR="004F50AE" w:rsidRDefault="004F50AE">
      <w:pPr>
        <w:spacing w:line="240" w:lineRule="auto"/>
        <w:ind w:left="0"/>
      </w:pPr>
      <w:r>
        <w:br w:type="page"/>
      </w:r>
    </w:p>
    <w:p w14:paraId="577BE3F9" w14:textId="77777777" w:rsidR="003C3A69" w:rsidRDefault="003C3A69">
      <w:pPr>
        <w:spacing w:line="240" w:lineRule="auto"/>
        <w:ind w:left="0"/>
      </w:pPr>
    </w:p>
    <w:p w14:paraId="76A966AB" w14:textId="77777777" w:rsidR="003C3A69" w:rsidRDefault="003C3A69">
      <w:pPr>
        <w:spacing w:line="240" w:lineRule="auto"/>
        <w:ind w:left="0"/>
      </w:pPr>
    </w:p>
    <w:p w14:paraId="144C807F" w14:textId="77777777" w:rsidR="003C3A69" w:rsidRDefault="003C3A69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</w:p>
    <w:p w14:paraId="2A39763A" w14:textId="5DB83F98" w:rsidR="00D352E3" w:rsidRDefault="00A3359B" w:rsidP="00D352E3">
      <w:pPr>
        <w:pStyle w:val="Heading2"/>
      </w:pPr>
      <w:r>
        <w:rPr>
          <w:noProof/>
        </w:rPr>
        <w:drawing>
          <wp:anchor distT="0" distB="0" distL="114300" distR="114300" simplePos="0" relativeHeight="252290048" behindDoc="0" locked="0" layoutInCell="1" allowOverlap="1" wp14:anchorId="006C8EED" wp14:editId="471FF4B0">
            <wp:simplePos x="0" y="0"/>
            <wp:positionH relativeFrom="column">
              <wp:posOffset>0</wp:posOffset>
            </wp:positionH>
            <wp:positionV relativeFrom="paragraph">
              <wp:posOffset>-374015</wp:posOffset>
            </wp:positionV>
            <wp:extent cx="1663700" cy="1663700"/>
            <wp:effectExtent l="0" t="0" r="0" b="0"/>
            <wp:wrapNone/>
            <wp:docPr id="2084953220" name="Picture 20849532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Rules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2E3">
        <w:t>Rule 3</w:t>
      </w:r>
    </w:p>
    <w:p w14:paraId="07F2D940" w14:textId="5AE6E1A8" w:rsidR="00D352E3" w:rsidRDefault="00D352E3" w:rsidP="00D352E3"/>
    <w:p w14:paraId="30193481" w14:textId="666BD999" w:rsidR="00D352E3" w:rsidRDefault="00A3359B" w:rsidP="00D352E3">
      <w:r>
        <w:rPr>
          <w:noProof/>
        </w:rPr>
        <w:drawing>
          <wp:anchor distT="0" distB="0" distL="114300" distR="114300" simplePos="0" relativeHeight="252048384" behindDoc="0" locked="0" layoutInCell="1" allowOverlap="1" wp14:anchorId="0C1CF911" wp14:editId="6BC79D9C">
            <wp:simplePos x="0" y="0"/>
            <wp:positionH relativeFrom="column">
              <wp:posOffset>-82550</wp:posOffset>
            </wp:positionH>
            <wp:positionV relativeFrom="paragraph">
              <wp:posOffset>682740</wp:posOffset>
            </wp:positionV>
            <wp:extent cx="1605979" cy="1517650"/>
            <wp:effectExtent l="0" t="0" r="0" b="6350"/>
            <wp:wrapNone/>
            <wp:docPr id="359" name="Picture 3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nformation Easy It Access.jp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605979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2E3">
        <w:t xml:space="preserve">The </w:t>
      </w:r>
      <w:r w:rsidR="005653AC">
        <w:t xml:space="preserve">decision-maker </w:t>
      </w:r>
      <w:r w:rsidR="00D352E3">
        <w:t>should make sure they have the information they need.</w:t>
      </w:r>
    </w:p>
    <w:p w14:paraId="55F29D92" w14:textId="4C40F547" w:rsidR="00D352E3" w:rsidRDefault="00D352E3" w:rsidP="00D352E3"/>
    <w:p w14:paraId="5A44669E" w14:textId="0D219AC9" w:rsidR="00D352E3" w:rsidRDefault="00D352E3" w:rsidP="00D352E3"/>
    <w:p w14:paraId="5D3BCD43" w14:textId="1AC5E528" w:rsidR="00D352E3" w:rsidRDefault="00D352E3" w:rsidP="00D352E3">
      <w:r>
        <w:t>They should make sure they know</w:t>
      </w:r>
      <w:r w:rsidR="00C66276">
        <w:t xml:space="preserve"> about</w:t>
      </w:r>
      <w:r>
        <w:t>:</w:t>
      </w:r>
    </w:p>
    <w:p w14:paraId="7B2911EA" w14:textId="34F4F72A" w:rsidR="00D352E3" w:rsidRDefault="00A3359B" w:rsidP="00D352E3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0DE0D0AC" wp14:editId="33EA9849">
                <wp:simplePos x="0" y="0"/>
                <wp:positionH relativeFrom="column">
                  <wp:posOffset>-70485</wp:posOffset>
                </wp:positionH>
                <wp:positionV relativeFrom="paragraph">
                  <wp:posOffset>153959</wp:posOffset>
                </wp:positionV>
                <wp:extent cx="1600200" cy="2105660"/>
                <wp:effectExtent l="0" t="0" r="0" b="8890"/>
                <wp:wrapNone/>
                <wp:docPr id="362" name="Group 3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2105660"/>
                          <a:chOff x="0" y="0"/>
                          <a:chExt cx="1600200" cy="2105660"/>
                        </a:xfrm>
                      </wpg:grpSpPr>
                      <pic:pic xmlns:pic="http://schemas.openxmlformats.org/drawingml/2006/picture">
                        <pic:nvPicPr>
                          <pic:cNvPr id="361" name="Picture 36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105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Picture 36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36550" y="342900"/>
                            <a:ext cx="888365" cy="849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337F32" id="Group 362" o:spid="_x0000_s1026" alt="&quot;&quot;" style="position:absolute;margin-left:-5.55pt;margin-top:12.1pt;width:126pt;height:165.8pt;z-index:252052480" coordsize="16002,2105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">
                <v:shape id="Picture 361" o:spid="_x0000_s1027" type="#_x0000_t75" alt="&quot;&quot;" style="position:absolute;width:16002;height:2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">
                  <v:imagedata r:id="rId137" o:title=""/>
                </v:shape>
                <v:shape id="Picture 360" o:spid="_x0000_s1028" type="#_x0000_t75" alt="&quot;&quot;" style="position:absolute;left:3365;top:3429;width:8884;height:8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">
                  <v:imagedata r:id="rId138" o:title=""/>
                </v:shape>
              </v:group>
            </w:pict>
          </mc:Fallback>
        </mc:AlternateContent>
      </w:r>
      <w:r w:rsidR="00D352E3">
        <w:t>decisions the</w:t>
      </w:r>
      <w:r w:rsidR="005653AC">
        <w:t xml:space="preserve"> represented</w:t>
      </w:r>
      <w:r w:rsidR="00D352E3">
        <w:t xml:space="preserve"> person has made in the past</w:t>
      </w:r>
    </w:p>
    <w:p w14:paraId="279A3B4B" w14:textId="5A720148" w:rsidR="00D352E3" w:rsidRDefault="00D352E3" w:rsidP="00D352E3">
      <w:pPr>
        <w:pStyle w:val="Listtoplevel"/>
      </w:pPr>
      <w:r>
        <w:t xml:space="preserve">if the </w:t>
      </w:r>
      <w:r w:rsidR="005653AC">
        <w:t xml:space="preserve">represented </w:t>
      </w:r>
      <w:r>
        <w:t>person has said anything about what they would like to happen.</w:t>
      </w:r>
    </w:p>
    <w:p w14:paraId="7154A500" w14:textId="574AEC8E" w:rsidR="00D352E3" w:rsidRDefault="00D352E3" w:rsidP="00D352E3"/>
    <w:p w14:paraId="7061F1A7" w14:textId="109869D5" w:rsidR="00D352E3" w:rsidRDefault="00155CC8" w:rsidP="00D352E3">
      <w:r>
        <w:rPr>
          <w:noProof/>
        </w:rPr>
        <w:drawing>
          <wp:anchor distT="0" distB="0" distL="114300" distR="114300" simplePos="0" relativeHeight="252053504" behindDoc="0" locked="0" layoutInCell="1" allowOverlap="1" wp14:anchorId="5054DAF0" wp14:editId="584E266A">
            <wp:simplePos x="0" y="0"/>
            <wp:positionH relativeFrom="column">
              <wp:posOffset>6350</wp:posOffset>
            </wp:positionH>
            <wp:positionV relativeFrom="paragraph">
              <wp:posOffset>178435</wp:posOffset>
            </wp:positionV>
            <wp:extent cx="1606550" cy="1433365"/>
            <wp:effectExtent l="0" t="0" r="0" b="0"/>
            <wp:wrapNone/>
            <wp:docPr id="363" name="Picture 3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Job working research read deaf expert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43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BB8EEF" w14:textId="0848A1B6" w:rsidR="00D352E3" w:rsidRDefault="00D352E3" w:rsidP="00D352E3">
      <w:r>
        <w:t xml:space="preserve">The </w:t>
      </w:r>
      <w:r w:rsidR="005653AC">
        <w:t>decision-maker</w:t>
      </w:r>
      <w:r>
        <w:t xml:space="preserve"> should </w:t>
      </w:r>
      <w:r w:rsidR="00543121">
        <w:t xml:space="preserve">try to </w:t>
      </w:r>
      <w:r>
        <w:t xml:space="preserve">find any extra information they need to </w:t>
      </w:r>
      <w:r w:rsidR="00715F19">
        <w:t>help</w:t>
      </w:r>
      <w:r>
        <w:t xml:space="preserve"> them to make the decision.</w:t>
      </w:r>
    </w:p>
    <w:p w14:paraId="3E20E93F" w14:textId="4B28B60D" w:rsidR="00F32062" w:rsidRDefault="00F32062">
      <w:pPr>
        <w:spacing w:line="240" w:lineRule="auto"/>
        <w:ind w:left="0"/>
      </w:pPr>
      <w:r>
        <w:br w:type="page"/>
      </w:r>
    </w:p>
    <w:p w14:paraId="31E21B2F" w14:textId="24EC578B" w:rsidR="00D352E3" w:rsidRDefault="003E3B39" w:rsidP="00D352E3">
      <w:r>
        <w:rPr>
          <w:noProof/>
        </w:rPr>
        <w:lastRenderedPageBreak/>
        <w:drawing>
          <wp:anchor distT="0" distB="0" distL="114300" distR="114300" simplePos="0" relativeHeight="252054528" behindDoc="0" locked="0" layoutInCell="1" allowOverlap="1" wp14:anchorId="74298E3D" wp14:editId="495F2233">
            <wp:simplePos x="0" y="0"/>
            <wp:positionH relativeFrom="column">
              <wp:posOffset>82</wp:posOffset>
            </wp:positionH>
            <wp:positionV relativeFrom="paragraph">
              <wp:posOffset>-228600</wp:posOffset>
            </wp:positionV>
            <wp:extent cx="1257300" cy="1779387"/>
            <wp:effectExtent l="0" t="0" r="0" b="0"/>
            <wp:wrapNone/>
            <wp:docPr id="364" name="Picture 3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Confidential quiet shush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779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2E3">
        <w:t xml:space="preserve">Sometimes the </w:t>
      </w:r>
      <w:r w:rsidR="005653AC">
        <w:t>represented person</w:t>
      </w:r>
      <w:r w:rsidR="00D352E3">
        <w:t xml:space="preserve"> might not want the </w:t>
      </w:r>
      <w:r w:rsidR="005653AC">
        <w:t>decision-maker</w:t>
      </w:r>
      <w:r w:rsidR="00D352E3">
        <w:t xml:space="preserve"> to get </w:t>
      </w:r>
      <w:r w:rsidR="00F32062">
        <w:t xml:space="preserve">some information. </w:t>
      </w:r>
    </w:p>
    <w:p w14:paraId="2D4756AA" w14:textId="24D4866F" w:rsidR="00F32062" w:rsidRDefault="00F32062" w:rsidP="00D352E3"/>
    <w:p w14:paraId="08361F87" w14:textId="116DFB52" w:rsidR="00F32062" w:rsidRDefault="005653AC" w:rsidP="00D352E3">
      <w:r>
        <w:rPr>
          <w:noProof/>
        </w:rPr>
        <w:drawing>
          <wp:anchor distT="0" distB="0" distL="114300" distR="114300" simplePos="0" relativeHeight="252056576" behindDoc="0" locked="0" layoutInCell="1" allowOverlap="1" wp14:anchorId="0AD8D073" wp14:editId="4632A938">
            <wp:simplePos x="0" y="0"/>
            <wp:positionH relativeFrom="column">
              <wp:posOffset>0</wp:posOffset>
            </wp:positionH>
            <wp:positionV relativeFrom="paragraph">
              <wp:posOffset>346075</wp:posOffset>
            </wp:positionV>
            <wp:extent cx="1371600" cy="1371600"/>
            <wp:effectExtent l="0" t="0" r="0" b="0"/>
            <wp:wrapNone/>
            <wp:docPr id="365" name="Picture 3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Safety danger alert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3ED60" w14:textId="0F88E2B5" w:rsidR="00F32062" w:rsidRDefault="00F32062" w:rsidP="00D352E3">
      <w:r>
        <w:t xml:space="preserve">The </w:t>
      </w:r>
      <w:r w:rsidR="005653AC">
        <w:t xml:space="preserve">decision-maker </w:t>
      </w:r>
      <w:r>
        <w:t xml:space="preserve">should only get this information if not having the information means the </w:t>
      </w:r>
      <w:r w:rsidR="005653AC">
        <w:t xml:space="preserve">represented </w:t>
      </w:r>
      <w:r>
        <w:t xml:space="preserve">person </w:t>
      </w:r>
      <w:r w:rsidR="00622D80">
        <w:t>might</w:t>
      </w:r>
      <w:r>
        <w:t xml:space="preserve"> be badly harmed. </w:t>
      </w:r>
    </w:p>
    <w:p w14:paraId="1610251D" w14:textId="77777777" w:rsidR="00514389" w:rsidRDefault="00514389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47F659E4" w14:textId="4FA55DE6" w:rsidR="00F32062" w:rsidRPr="00514389" w:rsidRDefault="001E5431" w:rsidP="001B1551">
      <w:pPr>
        <w:rPr>
          <w:b/>
          <w:bCs/>
          <w:sz w:val="36"/>
          <w:szCs w:val="36"/>
        </w:rPr>
      </w:pPr>
      <w:r w:rsidRPr="00514389">
        <w:rPr>
          <w:b/>
          <w:bCs/>
          <w:sz w:val="36"/>
          <w:szCs w:val="36"/>
        </w:rPr>
        <w:lastRenderedPageBreak/>
        <w:t xml:space="preserve">The </w:t>
      </w:r>
      <w:r w:rsidR="00A23C1E" w:rsidRPr="00514389">
        <w:rPr>
          <w:b/>
          <w:bCs/>
          <w:sz w:val="36"/>
          <w:szCs w:val="36"/>
        </w:rPr>
        <w:t>Family Court</w:t>
      </w:r>
      <w:r w:rsidRPr="00514389">
        <w:rPr>
          <w:b/>
          <w:bCs/>
          <w:sz w:val="36"/>
          <w:szCs w:val="36"/>
        </w:rPr>
        <w:t xml:space="preserve"> </w:t>
      </w:r>
      <w:r w:rsidRPr="00514389">
        <w:rPr>
          <w:b/>
          <w:bCs/>
          <w:sz w:val="36"/>
          <w:szCs w:val="36"/>
        </w:rPr>
        <w:br/>
      </w:r>
    </w:p>
    <w:p w14:paraId="3CCE73F0" w14:textId="61CE0C23" w:rsidR="00F32062" w:rsidRDefault="003E3B39" w:rsidP="00D352E3">
      <w:r>
        <w:rPr>
          <w:noProof/>
        </w:rPr>
        <w:drawing>
          <wp:anchor distT="0" distB="0" distL="114300" distR="114300" simplePos="0" relativeHeight="252058624" behindDoc="0" locked="0" layoutInCell="1" allowOverlap="1" wp14:anchorId="38B48078" wp14:editId="313A8943">
            <wp:simplePos x="0" y="0"/>
            <wp:positionH relativeFrom="column">
              <wp:posOffset>0</wp:posOffset>
            </wp:positionH>
            <wp:positionV relativeFrom="paragraph">
              <wp:posOffset>127000</wp:posOffset>
            </wp:positionV>
            <wp:extent cx="1600200" cy="1600200"/>
            <wp:effectExtent l="0" t="0" r="0" b="0"/>
            <wp:wrapNone/>
            <wp:docPr id="366" name="Picture 3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judge court law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2062">
        <w:t>The new law should clearly say when the Family Court can:</w:t>
      </w:r>
    </w:p>
    <w:p w14:paraId="67C6E4B5" w14:textId="19F80670" w:rsidR="00F32062" w:rsidRDefault="00F32062" w:rsidP="00F32062">
      <w:pPr>
        <w:pStyle w:val="Listtoplevel"/>
      </w:pPr>
      <w:r>
        <w:t>make a decision for a person</w:t>
      </w:r>
    </w:p>
    <w:p w14:paraId="5B1BAE95" w14:textId="4DCAE7F1" w:rsidR="00F32062" w:rsidRDefault="00F32062" w:rsidP="00F32062">
      <w:pPr>
        <w:pStyle w:val="Listtoplevel"/>
      </w:pPr>
      <w:r>
        <w:t>say who can make decisions for a person.</w:t>
      </w:r>
    </w:p>
    <w:p w14:paraId="7C30EA7B" w14:textId="20A35D45" w:rsidR="00F32062" w:rsidRDefault="00F32062" w:rsidP="00F32062"/>
    <w:p w14:paraId="363DEDD8" w14:textId="00DA3FC7" w:rsidR="00F32062" w:rsidRDefault="00F32062" w:rsidP="00F32062"/>
    <w:p w14:paraId="7B1930F5" w14:textId="42812956" w:rsidR="00896FA7" w:rsidRDefault="003E3B39" w:rsidP="00695F4D">
      <w:r>
        <w:rPr>
          <w:noProof/>
        </w:rP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0CF40378" wp14:editId="2DB0A2A9">
                <wp:simplePos x="0" y="0"/>
                <wp:positionH relativeFrom="column">
                  <wp:posOffset>0</wp:posOffset>
                </wp:positionH>
                <wp:positionV relativeFrom="paragraph">
                  <wp:posOffset>-114300</wp:posOffset>
                </wp:positionV>
                <wp:extent cx="1600200" cy="1600200"/>
                <wp:effectExtent l="0" t="0" r="0" b="0"/>
                <wp:wrapNone/>
                <wp:docPr id="369" name="Group 3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1600200"/>
                          <a:chOff x="0" y="0"/>
                          <a:chExt cx="1600200" cy="1600200"/>
                        </a:xfrm>
                      </wpg:grpSpPr>
                      <pic:pic xmlns:pic="http://schemas.openxmlformats.org/drawingml/2006/picture">
                        <pic:nvPicPr>
                          <pic:cNvPr id="367" name="Picture 3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Graphic 3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102235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10709E" id="Group 369" o:spid="_x0000_s1026" alt="&quot;&quot;" style="position:absolute;margin-left:0;margin-top:-9pt;width:126pt;height:126pt;z-index:252062720" coordsize="16002,1600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">
                <v:shape id="Picture 367" o:spid="_x0000_s1027" type="#_x0000_t75" alt="&quot;&quot;" style="position:absolute;width:16002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">
                  <v:imagedata r:id="rId41" o:title=""/>
                </v:shape>
                <v:shape id="Graphic 368" o:spid="_x0000_s1028" type="#_x0000_t75" alt="&quot;&quot;" style="position:absolute;left:9144;top:10223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">
                  <v:imagedata r:id="rId42" o:title=""/>
                </v:shape>
              </v:group>
            </w:pict>
          </mc:Fallback>
        </mc:AlternateContent>
      </w:r>
      <w:r w:rsidR="00F32062">
        <w:t>The Family Court should only</w:t>
      </w:r>
      <w:r w:rsidR="00695F4D">
        <w:t xml:space="preserve"> </w:t>
      </w:r>
      <w:r w:rsidR="00B242CC">
        <w:t>make decisions for a person</w:t>
      </w:r>
      <w:r w:rsidR="00695F4D">
        <w:t xml:space="preserve"> / </w:t>
      </w:r>
      <w:r w:rsidR="00896FA7">
        <w:t>say that someone else can make the decision</w:t>
      </w:r>
      <w:r w:rsidR="00F3742D">
        <w:t>s</w:t>
      </w:r>
      <w:r w:rsidR="00896FA7">
        <w:t xml:space="preserve"> for the person if</w:t>
      </w:r>
      <w:r w:rsidR="00696D0C">
        <w:t xml:space="preserve"> the</w:t>
      </w:r>
      <w:r w:rsidR="00896FA7">
        <w:t>:</w:t>
      </w:r>
    </w:p>
    <w:p w14:paraId="196ED807" w14:textId="370D8A94" w:rsidR="00F32062" w:rsidRDefault="003E3B39" w:rsidP="00695F4D">
      <w:pPr>
        <w:pStyle w:val="Listtoplevel"/>
        <w:numPr>
          <w:ilvl w:val="1"/>
          <w:numId w:val="22"/>
        </w:numPr>
        <w:ind w:left="4253" w:hanging="567"/>
      </w:pPr>
      <w:r>
        <w:drawing>
          <wp:anchor distT="0" distB="0" distL="114300" distR="114300" simplePos="0" relativeHeight="252064768" behindDoc="0" locked="0" layoutInCell="1" allowOverlap="1" wp14:anchorId="5BC51D76" wp14:editId="3C937250">
            <wp:simplePos x="0" y="0"/>
            <wp:positionH relativeFrom="column">
              <wp:posOffset>0</wp:posOffset>
            </wp:positionH>
            <wp:positionV relativeFrom="paragraph">
              <wp:posOffset>584835</wp:posOffset>
            </wp:positionV>
            <wp:extent cx="1371600" cy="1371600"/>
            <wp:effectExtent l="0" t="0" r="0" b="0"/>
            <wp:wrapNone/>
            <wp:docPr id="370" name="Picture 3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gavel court judge law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2062">
        <w:t>person cannot make</w:t>
      </w:r>
      <w:r w:rsidR="00014069">
        <w:t xml:space="preserve"> / understand</w:t>
      </w:r>
      <w:r w:rsidR="00F32062">
        <w:t xml:space="preserve"> their own decision</w:t>
      </w:r>
      <w:r w:rsidR="00A37708">
        <w:t>s</w:t>
      </w:r>
    </w:p>
    <w:p w14:paraId="66A97B56" w14:textId="7C9EC789" w:rsidR="00F32062" w:rsidRDefault="00F32062" w:rsidP="00695F4D">
      <w:pPr>
        <w:pStyle w:val="Listtoplevel"/>
        <w:numPr>
          <w:ilvl w:val="1"/>
          <w:numId w:val="22"/>
        </w:numPr>
        <w:ind w:left="4253" w:hanging="567"/>
      </w:pPr>
      <w:r>
        <w:t>Family Court needs to decide what should happen.</w:t>
      </w:r>
    </w:p>
    <w:p w14:paraId="7F00E4D2" w14:textId="77777777" w:rsidR="00514389" w:rsidRDefault="00514389">
      <w:pPr>
        <w:spacing w:line="240" w:lineRule="auto"/>
        <w:ind w:left="0"/>
      </w:pPr>
      <w:r>
        <w:br w:type="page"/>
      </w:r>
    </w:p>
    <w:p w14:paraId="1BE25804" w14:textId="330FC4E2" w:rsidR="00F32062" w:rsidRDefault="00B03E2F" w:rsidP="00F32062">
      <w:r>
        <w:rPr>
          <w:noProof/>
        </w:rPr>
        <w:lastRenderedPageBreak/>
        <w:drawing>
          <wp:anchor distT="0" distB="0" distL="114300" distR="114300" simplePos="0" relativeHeight="252065792" behindDoc="0" locked="0" layoutInCell="1" allowOverlap="1" wp14:anchorId="58DC2E3E" wp14:editId="3E4D3A6F">
            <wp:simplePos x="0" y="0"/>
            <wp:positionH relativeFrom="column">
              <wp:posOffset>-108239</wp:posOffset>
            </wp:positionH>
            <wp:positionV relativeFrom="paragraph">
              <wp:posOffset>337762</wp:posOffset>
            </wp:positionV>
            <wp:extent cx="1600200" cy="1741805"/>
            <wp:effectExtent l="0" t="0" r="0" b="0"/>
            <wp:wrapNone/>
            <wp:docPr id="371" name="Picture 3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Choices Personality Consider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2062">
        <w:t>The Family Court only needs to decide what should happen if:</w:t>
      </w:r>
    </w:p>
    <w:p w14:paraId="1551A80D" w14:textId="55BD0E5C" w:rsidR="00F32062" w:rsidRDefault="00F32062" w:rsidP="00986C75">
      <w:pPr>
        <w:pStyle w:val="Listtoplevel"/>
      </w:pPr>
      <w:r>
        <w:t xml:space="preserve">the decision </w:t>
      </w:r>
      <w:r w:rsidR="00972B0C">
        <w:t xml:space="preserve">of </w:t>
      </w:r>
      <w:r>
        <w:t xml:space="preserve">the Family Court </w:t>
      </w:r>
      <w:r w:rsidR="004A014F">
        <w:t xml:space="preserve">is needed to make </w:t>
      </w:r>
      <w:r w:rsidR="005A4F8F">
        <w:t xml:space="preserve">sure that </w:t>
      </w:r>
      <w:r>
        <w:t>the person</w:t>
      </w:r>
      <w:r w:rsidR="00FC4F92">
        <w:t>’</w:t>
      </w:r>
      <w:r w:rsidR="00305752">
        <w:t xml:space="preserve">s </w:t>
      </w:r>
      <w:r>
        <w:t>wishes</w:t>
      </w:r>
      <w:r w:rsidR="00972B0C">
        <w:t xml:space="preserve"> / </w:t>
      </w:r>
      <w:r>
        <w:t xml:space="preserve">values </w:t>
      </w:r>
      <w:r w:rsidR="00305752">
        <w:t>are respected</w:t>
      </w:r>
    </w:p>
    <w:p w14:paraId="0297662B" w14:textId="6FD0FD50" w:rsidR="00972B0C" w:rsidRDefault="00972B0C" w:rsidP="00972B0C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066816" behindDoc="0" locked="0" layoutInCell="1" allowOverlap="1" wp14:anchorId="5FFCE156" wp14:editId="3B26AE8F">
            <wp:simplePos x="0" y="0"/>
            <wp:positionH relativeFrom="column">
              <wp:posOffset>2598</wp:posOffset>
            </wp:positionH>
            <wp:positionV relativeFrom="paragraph">
              <wp:posOffset>220345</wp:posOffset>
            </wp:positionV>
            <wp:extent cx="1600200" cy="1429385"/>
            <wp:effectExtent l="0" t="0" r="0" b="0"/>
            <wp:wrapNone/>
            <wp:docPr id="372" name="Picture 3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Elderly Abuse 2.jp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42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or</w:t>
      </w:r>
    </w:p>
    <w:p w14:paraId="221182B7" w14:textId="56DB8B5D" w:rsidR="00F32062" w:rsidRDefault="00F32062" w:rsidP="00F32062">
      <w:pPr>
        <w:pStyle w:val="ListParagraph"/>
      </w:pPr>
      <w:r>
        <w:t xml:space="preserve">the person might be badly harmed if the Family Court does nothing. </w:t>
      </w:r>
    </w:p>
    <w:p w14:paraId="42FED564" w14:textId="40828103" w:rsidR="00F32062" w:rsidRDefault="00F32062" w:rsidP="00F32062"/>
    <w:p w14:paraId="5BF27535" w14:textId="7F8764BE" w:rsidR="00F32062" w:rsidRDefault="00F32062" w:rsidP="00F32062"/>
    <w:p w14:paraId="0830BBD9" w14:textId="1BC4D73E" w:rsidR="00F32062" w:rsidRDefault="003B28D5" w:rsidP="00F32062">
      <w:r>
        <w:rPr>
          <w:noProof/>
        </w:rPr>
        <w:drawing>
          <wp:anchor distT="0" distB="0" distL="114300" distR="114300" simplePos="0" relativeHeight="252230656" behindDoc="0" locked="0" layoutInCell="1" allowOverlap="1" wp14:anchorId="11A252CE" wp14:editId="43C2F0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14551" cy="1416050"/>
            <wp:effectExtent l="0" t="0" r="0" b="0"/>
            <wp:wrapNone/>
            <wp:docPr id="598211804" name="Picture 5982118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696" name="Choose Direction_choice.jp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414551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2062">
        <w:t xml:space="preserve">The Family Court should not decide what should happen if there is </w:t>
      </w:r>
      <w:r w:rsidR="00973540">
        <w:t xml:space="preserve">a </w:t>
      </w:r>
      <w:r w:rsidR="00EC1EC6">
        <w:t>better</w:t>
      </w:r>
      <w:r w:rsidR="00F32062">
        <w:t xml:space="preserve"> way to make a good decision</w:t>
      </w:r>
      <w:r w:rsidR="00696D0C">
        <w:t>s</w:t>
      </w:r>
      <w:r w:rsidR="00F32062">
        <w:t xml:space="preserve"> for the person.</w:t>
      </w:r>
    </w:p>
    <w:p w14:paraId="2B543B01" w14:textId="59687006" w:rsidR="00F32062" w:rsidRDefault="00F32062" w:rsidP="00F32062"/>
    <w:p w14:paraId="169E8E25" w14:textId="0E71BCB9" w:rsidR="00F32062" w:rsidRDefault="00CB2B16" w:rsidP="00F32062">
      <w:r>
        <w:rPr>
          <w:noProof/>
        </w:rPr>
        <w:drawing>
          <wp:anchor distT="0" distB="0" distL="114300" distR="114300" simplePos="0" relativeHeight="252068864" behindDoc="0" locked="0" layoutInCell="1" allowOverlap="1" wp14:anchorId="3C0458BC" wp14:editId="30584AEF">
            <wp:simplePos x="0" y="0"/>
            <wp:positionH relativeFrom="column">
              <wp:posOffset>0</wp:posOffset>
            </wp:positionH>
            <wp:positionV relativeFrom="paragraph">
              <wp:posOffset>304800</wp:posOffset>
            </wp:positionV>
            <wp:extent cx="1371600" cy="1371600"/>
            <wp:effectExtent l="0" t="0" r="0" b="0"/>
            <wp:wrapNone/>
            <wp:docPr id="374" name="Picture 3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Rules Yes List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B79D8" w14:textId="799A268F" w:rsidR="00F32062" w:rsidRDefault="00F32062" w:rsidP="00F32062">
      <w:r>
        <w:t>We also recommend other changes to the rules about when someone else can make decisions for a person.</w:t>
      </w:r>
    </w:p>
    <w:p w14:paraId="2CE70FF8" w14:textId="3CA86EAD" w:rsidR="003C0865" w:rsidRDefault="003C0865">
      <w:pPr>
        <w:spacing w:line="240" w:lineRule="auto"/>
        <w:ind w:left="0"/>
      </w:pPr>
      <w:r>
        <w:br w:type="page"/>
      </w:r>
    </w:p>
    <w:p w14:paraId="14100D56" w14:textId="47E67574" w:rsidR="005854DF" w:rsidRDefault="00514389" w:rsidP="005854DF">
      <w:r>
        <w:rPr>
          <w:noProof/>
        </w:rPr>
        <w:lastRenderedPageBreak/>
        <w:drawing>
          <wp:anchor distT="0" distB="0" distL="114300" distR="114300" simplePos="0" relativeHeight="252069888" behindDoc="0" locked="0" layoutInCell="1" allowOverlap="1" wp14:anchorId="778F21CC" wp14:editId="555FD9B4">
            <wp:simplePos x="0" y="0"/>
            <wp:positionH relativeFrom="column">
              <wp:posOffset>120996</wp:posOffset>
            </wp:positionH>
            <wp:positionV relativeFrom="paragraph">
              <wp:posOffset>-242628</wp:posOffset>
            </wp:positionV>
            <wp:extent cx="1485900" cy="1485900"/>
            <wp:effectExtent l="0" t="0" r="0" b="0"/>
            <wp:wrapNone/>
            <wp:docPr id="375" name="Picture 3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prove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54DF">
        <w:t>These changes will:</w:t>
      </w:r>
    </w:p>
    <w:p w14:paraId="2B288686" w14:textId="4F00A439" w:rsidR="005854DF" w:rsidRDefault="005854DF" w:rsidP="005854DF">
      <w:pPr>
        <w:pStyle w:val="Listtoplevel"/>
      </w:pPr>
      <w:r>
        <w:t>make the law work better</w:t>
      </w:r>
    </w:p>
    <w:p w14:paraId="401CA748" w14:textId="6D6FD8DA" w:rsidR="005854DF" w:rsidRPr="00F32062" w:rsidRDefault="00514389" w:rsidP="005854DF">
      <w:pPr>
        <w:pStyle w:val="Listtoplevel"/>
      </w:pPr>
      <w:r>
        <w:drawing>
          <wp:anchor distT="0" distB="0" distL="114300" distR="114300" simplePos="0" relativeHeight="252070912" behindDoc="0" locked="0" layoutInCell="1" allowOverlap="1" wp14:anchorId="4072EF68" wp14:editId="7EA9D2F5">
            <wp:simplePos x="0" y="0"/>
            <wp:positionH relativeFrom="column">
              <wp:posOffset>238760</wp:posOffset>
            </wp:positionH>
            <wp:positionV relativeFrom="paragraph">
              <wp:posOffset>381635</wp:posOffset>
            </wp:positionV>
            <wp:extent cx="1371600" cy="1371600"/>
            <wp:effectExtent l="0" t="0" r="0" b="0"/>
            <wp:wrapNone/>
            <wp:docPr id="376" name="Picture 3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safe guarding circle of people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74E">
        <w:t xml:space="preserve">help </w:t>
      </w:r>
      <w:r w:rsidR="005854DF">
        <w:t xml:space="preserve">keep people safe. </w:t>
      </w:r>
    </w:p>
    <w:p w14:paraId="51C9F3A0" w14:textId="01698380" w:rsidR="00EF22C0" w:rsidRDefault="00EF22C0">
      <w:pPr>
        <w:spacing w:line="240" w:lineRule="auto"/>
        <w:ind w:left="0"/>
      </w:pPr>
      <w:r>
        <w:br w:type="page"/>
      </w:r>
    </w:p>
    <w:p w14:paraId="47925A00" w14:textId="333B087B" w:rsidR="00EF22C0" w:rsidRDefault="006F574E" w:rsidP="00EF22C0">
      <w:pPr>
        <w:pStyle w:val="Heading1"/>
      </w:pPr>
      <w:bookmarkStart w:id="6" w:name="_Recommendation_4:_General"/>
      <w:bookmarkEnd w:id="6"/>
      <w:r>
        <w:lastRenderedPageBreak/>
        <w:t>Key r</w:t>
      </w:r>
      <w:r w:rsidR="00EF22C0">
        <w:t xml:space="preserve">ecommendation 4: General </w:t>
      </w:r>
      <w:r w:rsidR="00046932">
        <w:t>d</w:t>
      </w:r>
      <w:r w:rsidR="00EF22C0">
        <w:t>uties</w:t>
      </w:r>
    </w:p>
    <w:p w14:paraId="2BA66CEF" w14:textId="587AB615" w:rsidR="00EF22C0" w:rsidRDefault="00EF22C0" w:rsidP="00EF22C0"/>
    <w:p w14:paraId="76A83BD0" w14:textId="2F0B81E4" w:rsidR="00EF22C0" w:rsidRDefault="00EF22C0" w:rsidP="00EF22C0"/>
    <w:p w14:paraId="6782CDE2" w14:textId="7738AEC1" w:rsidR="00EF22C0" w:rsidRDefault="00CB2B16" w:rsidP="00EF22C0">
      <w:r>
        <w:rPr>
          <w:noProof/>
        </w:rPr>
        <w:drawing>
          <wp:anchor distT="0" distB="0" distL="114300" distR="114300" simplePos="0" relativeHeight="252071936" behindDoc="0" locked="0" layoutInCell="1" allowOverlap="1" wp14:anchorId="1610E24D" wp14:editId="297707A9">
            <wp:simplePos x="0" y="0"/>
            <wp:positionH relativeFrom="column">
              <wp:posOffset>6350</wp:posOffset>
            </wp:positionH>
            <wp:positionV relativeFrom="paragraph">
              <wp:posOffset>61595</wp:posOffset>
            </wp:positionV>
            <wp:extent cx="1377950" cy="1463900"/>
            <wp:effectExtent l="0" t="0" r="0" b="3175"/>
            <wp:wrapNone/>
            <wp:docPr id="377" name="Picture 3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choice choose decide staff 4 (1)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46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22C0">
        <w:t xml:space="preserve">The new law should have </w:t>
      </w:r>
      <w:r w:rsidR="00EF22C0">
        <w:rPr>
          <w:b/>
          <w:bCs/>
        </w:rPr>
        <w:t xml:space="preserve">duties </w:t>
      </w:r>
      <w:r w:rsidR="00EF22C0">
        <w:t>for:</w:t>
      </w:r>
    </w:p>
    <w:p w14:paraId="4DF8D14F" w14:textId="7C6E67BD" w:rsidR="00EF22C0" w:rsidRDefault="005653AC" w:rsidP="00EF22C0">
      <w:pPr>
        <w:pStyle w:val="Listtoplevel"/>
      </w:pPr>
      <w:r>
        <w:t>decision-makers</w:t>
      </w:r>
    </w:p>
    <w:p w14:paraId="5E68AE68" w14:textId="5689957D" w:rsidR="00EF22C0" w:rsidRDefault="00EF22C0" w:rsidP="00EF22C0">
      <w:pPr>
        <w:pStyle w:val="Listtoplevel"/>
      </w:pPr>
      <w:r>
        <w:t xml:space="preserve">formal supporters. </w:t>
      </w:r>
    </w:p>
    <w:p w14:paraId="52341FD4" w14:textId="4FE41CF2" w:rsidR="00EF22C0" w:rsidRDefault="00CB2B16" w:rsidP="00EF22C0">
      <w:r>
        <w:rPr>
          <w:noProof/>
        </w:rPr>
        <w:drawing>
          <wp:anchor distT="0" distB="0" distL="114300" distR="114300" simplePos="0" relativeHeight="252072960" behindDoc="0" locked="0" layoutInCell="1" allowOverlap="1" wp14:anchorId="65A13650" wp14:editId="6C792DD3">
            <wp:simplePos x="0" y="0"/>
            <wp:positionH relativeFrom="column">
              <wp:posOffset>6350</wp:posOffset>
            </wp:positionH>
            <wp:positionV relativeFrom="paragraph">
              <wp:posOffset>259080</wp:posOffset>
            </wp:positionV>
            <wp:extent cx="1274025" cy="1479059"/>
            <wp:effectExtent l="0" t="0" r="2540" b="6985"/>
            <wp:wrapNone/>
            <wp:docPr id="378" name="Picture 3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legal-advice-solictor-law-advice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74025" cy="1479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F9C82" w14:textId="059F8DE0" w:rsidR="00EF22C0" w:rsidRDefault="00371274" w:rsidP="00EF22C0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74656" behindDoc="1" locked="0" layoutInCell="1" allowOverlap="1" wp14:anchorId="193EDB3F" wp14:editId="7D73DFAD">
                <wp:simplePos x="0" y="0"/>
                <wp:positionH relativeFrom="margin">
                  <wp:posOffset>2131060</wp:posOffset>
                </wp:positionH>
                <wp:positionV relativeFrom="paragraph">
                  <wp:posOffset>237490</wp:posOffset>
                </wp:positionV>
                <wp:extent cx="3599815" cy="742950"/>
                <wp:effectExtent l="0" t="0" r="635" b="0"/>
                <wp:wrapNone/>
                <wp:docPr id="41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4295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BA2692" id="Rectangle 9" o:spid="_x0000_s1026" alt="&quot;&quot;" style="position:absolute;margin-left:167.8pt;margin-top:18.7pt;width:283.45pt;height:58.5pt;z-index:-25134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" fillcolor="#c5e6fd" stroked="f" strokeweight="1pt">
                <w10:wrap anchorx="margin"/>
              </v:rect>
            </w:pict>
          </mc:Fallback>
        </mc:AlternateContent>
      </w:r>
    </w:p>
    <w:p w14:paraId="77C5A627" w14:textId="0D855A41" w:rsidR="00EF22C0" w:rsidRDefault="00EF22C0" w:rsidP="00EF22C0">
      <w:r>
        <w:t xml:space="preserve">Here </w:t>
      </w:r>
      <w:r>
        <w:rPr>
          <w:b/>
          <w:bCs/>
        </w:rPr>
        <w:t>duties</w:t>
      </w:r>
      <w:r>
        <w:t xml:space="preserve"> are things that people have to do. </w:t>
      </w:r>
    </w:p>
    <w:p w14:paraId="7CB83939" w14:textId="42783E90" w:rsidR="00EF22C0" w:rsidRDefault="00EF22C0" w:rsidP="00EF22C0"/>
    <w:p w14:paraId="1A04E1B9" w14:textId="605A9196" w:rsidR="00EF22C0" w:rsidRDefault="00EF22C0" w:rsidP="00EF22C0"/>
    <w:p w14:paraId="60684964" w14:textId="0B91EF11" w:rsidR="00EF22C0" w:rsidRDefault="00CB2B16" w:rsidP="00EF22C0">
      <w:r>
        <w:rPr>
          <w:noProof/>
        </w:rPr>
        <w:drawing>
          <wp:anchor distT="0" distB="0" distL="114300" distR="114300" simplePos="0" relativeHeight="252075008" behindDoc="0" locked="0" layoutInCell="1" allowOverlap="1" wp14:anchorId="0A1E1A9C" wp14:editId="46B48A32">
            <wp:simplePos x="0" y="0"/>
            <wp:positionH relativeFrom="column">
              <wp:posOffset>6350</wp:posOffset>
            </wp:positionH>
            <wp:positionV relativeFrom="paragraph">
              <wp:posOffset>180975</wp:posOffset>
            </wp:positionV>
            <wp:extent cx="1371600" cy="1371600"/>
            <wp:effectExtent l="0" t="0" r="0" b="0"/>
            <wp:wrapNone/>
            <wp:docPr id="379" name="Picture 3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Rules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3AC">
        <w:t>Decision-makers</w:t>
      </w:r>
      <w:r w:rsidR="00EF22C0">
        <w:t xml:space="preserve"> should have to:</w:t>
      </w:r>
    </w:p>
    <w:p w14:paraId="27C455B4" w14:textId="6557092F" w:rsidR="00EF22C0" w:rsidRDefault="00EF22C0" w:rsidP="00EF22C0">
      <w:pPr>
        <w:pStyle w:val="Listtoplevel"/>
      </w:pPr>
      <w:r>
        <w:t>follow the rules about making decisions</w:t>
      </w:r>
    </w:p>
    <w:p w14:paraId="117C581C" w14:textId="570847CF" w:rsidR="00EF22C0" w:rsidRDefault="005653AC" w:rsidP="00EF22C0">
      <w:pPr>
        <w:pStyle w:val="Listtoplevel"/>
      </w:pPr>
      <w:r>
        <w:drawing>
          <wp:anchor distT="0" distB="0" distL="114300" distR="114300" simplePos="0" relativeHeight="252076032" behindDoc="0" locked="0" layoutInCell="1" allowOverlap="1" wp14:anchorId="3A30F5C6" wp14:editId="173112A3">
            <wp:simplePos x="0" y="0"/>
            <wp:positionH relativeFrom="column">
              <wp:posOffset>6350</wp:posOffset>
            </wp:positionH>
            <wp:positionV relativeFrom="paragraph">
              <wp:posOffset>79375</wp:posOffset>
            </wp:positionV>
            <wp:extent cx="1619250" cy="1619250"/>
            <wp:effectExtent l="0" t="0" r="0" b="0"/>
            <wp:wrapNone/>
            <wp:docPr id="380" name="Picture 3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Friends together support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22C0">
        <w:t>be honest</w:t>
      </w:r>
      <w:r w:rsidR="00DD18AE">
        <w:t xml:space="preserve"> / tell the truth</w:t>
      </w:r>
    </w:p>
    <w:p w14:paraId="0F886C10" w14:textId="7C358979" w:rsidR="00EF22C0" w:rsidRDefault="00EF22C0" w:rsidP="00EF22C0">
      <w:pPr>
        <w:pStyle w:val="Listtoplevel"/>
      </w:pPr>
      <w:r>
        <w:t>make the best decisions they can.</w:t>
      </w:r>
    </w:p>
    <w:p w14:paraId="6472B41D" w14:textId="77777777" w:rsidR="005653AC" w:rsidRDefault="005653AC">
      <w:pPr>
        <w:spacing w:line="240" w:lineRule="auto"/>
        <w:ind w:left="0"/>
      </w:pPr>
      <w:r>
        <w:br w:type="page"/>
      </w:r>
    </w:p>
    <w:p w14:paraId="312E4278" w14:textId="70180487" w:rsidR="00EF22C0" w:rsidRDefault="00CB2B16" w:rsidP="00EF22C0">
      <w:r>
        <w:rPr>
          <w:noProof/>
        </w:rPr>
        <w:lastRenderedPageBreak/>
        <w:drawing>
          <wp:anchor distT="0" distB="0" distL="114300" distR="114300" simplePos="0" relativeHeight="252077056" behindDoc="0" locked="0" layoutInCell="1" allowOverlap="1" wp14:anchorId="4D44D891" wp14:editId="6ECFF7C1">
            <wp:simplePos x="0" y="0"/>
            <wp:positionH relativeFrom="column">
              <wp:posOffset>0</wp:posOffset>
            </wp:positionH>
            <wp:positionV relativeFrom="paragraph">
              <wp:posOffset>-101600</wp:posOffset>
            </wp:positionV>
            <wp:extent cx="1407795" cy="1407795"/>
            <wp:effectExtent l="0" t="0" r="0" b="1905"/>
            <wp:wrapNone/>
            <wp:docPr id="381" name="Picture 3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Friends Chat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407795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3AC">
        <w:t>Decision-makers</w:t>
      </w:r>
      <w:r w:rsidR="00EF22C0">
        <w:t xml:space="preserve"> should also have to:</w:t>
      </w:r>
    </w:p>
    <w:p w14:paraId="70E127B8" w14:textId="381CB8B4" w:rsidR="00EF22C0" w:rsidRDefault="00EF22C0" w:rsidP="00EF22C0">
      <w:pPr>
        <w:pStyle w:val="Listtoplevel"/>
      </w:pPr>
      <w:r>
        <w:t>do their best to:</w:t>
      </w:r>
    </w:p>
    <w:p w14:paraId="356AD30E" w14:textId="7EF9FF7D" w:rsidR="00EF22C0" w:rsidRDefault="00CB2B16" w:rsidP="00EF22C0">
      <w:pPr>
        <w:pStyle w:val="Listsecondlevel"/>
      </w:pPr>
      <w:r>
        <w:rPr>
          <w:noProof/>
        </w:rPr>
        <w:drawing>
          <wp:anchor distT="0" distB="0" distL="114300" distR="114300" simplePos="0" relativeHeight="252079104" behindDoc="0" locked="0" layoutInCell="1" allowOverlap="1" wp14:anchorId="6F23ADC3" wp14:editId="66D2B319">
            <wp:simplePos x="0" y="0"/>
            <wp:positionH relativeFrom="column">
              <wp:posOffset>1</wp:posOffset>
            </wp:positionH>
            <wp:positionV relativeFrom="paragraph">
              <wp:posOffset>587375</wp:posOffset>
            </wp:positionV>
            <wp:extent cx="1276350" cy="1389299"/>
            <wp:effectExtent l="0" t="0" r="0" b="1905"/>
            <wp:wrapNone/>
            <wp:docPr id="382" name="Picture 3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Choices Personality Consider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282047" cy="13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22C0">
        <w:t xml:space="preserve">know what is going on in the life of the </w:t>
      </w:r>
      <w:r w:rsidR="005653AC">
        <w:t xml:space="preserve">represented </w:t>
      </w:r>
      <w:r w:rsidR="00EF22C0">
        <w:t>person</w:t>
      </w:r>
    </w:p>
    <w:p w14:paraId="27A1454E" w14:textId="3B52D74B" w:rsidR="00EF22C0" w:rsidRDefault="003B28D5" w:rsidP="00EF22C0">
      <w:pPr>
        <w:pStyle w:val="Listparagraph2"/>
        <w:rPr>
          <w:lang w:eastAsia="en-US"/>
        </w:rPr>
      </w:pPr>
      <w:r>
        <w:rPr>
          <w:noProof/>
          <w:shd w:val="clear" w:color="auto" w:fill="auto"/>
          <w:lang w:eastAsia="en-US"/>
        </w:rPr>
        <w:drawing>
          <wp:anchor distT="0" distB="0" distL="114300" distR="114300" simplePos="0" relativeHeight="252228608" behindDoc="0" locked="0" layoutInCell="1" allowOverlap="1" wp14:anchorId="1FC5BE6E" wp14:editId="4A2B4380">
            <wp:simplePos x="0" y="0"/>
            <wp:positionH relativeFrom="column">
              <wp:posOffset>12701</wp:posOffset>
            </wp:positionH>
            <wp:positionV relativeFrom="paragraph">
              <wp:posOffset>1289685</wp:posOffset>
            </wp:positionV>
            <wp:extent cx="1263650" cy="1421607"/>
            <wp:effectExtent l="0" t="0" r="0" b="7620"/>
            <wp:wrapNone/>
            <wp:docPr id="598211803" name="Picture 5982118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803" name="info_computer_private_privacy_health_locked.jp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272095" cy="1431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22C0">
        <w:rPr>
          <w:lang w:eastAsia="en-US"/>
        </w:rPr>
        <w:t xml:space="preserve">make decisions based on what they know about the </w:t>
      </w:r>
      <w:r w:rsidR="005653AC">
        <w:rPr>
          <w:lang w:eastAsia="en-US"/>
        </w:rPr>
        <w:t xml:space="preserve">represented </w:t>
      </w:r>
      <w:r w:rsidR="00EF22C0">
        <w:rPr>
          <w:lang w:eastAsia="en-US"/>
        </w:rPr>
        <w:t>person</w:t>
      </w:r>
    </w:p>
    <w:p w14:paraId="0791FEF3" w14:textId="04B1FD66" w:rsidR="00A25AB8" w:rsidRDefault="00A25AB8" w:rsidP="00EF22C0">
      <w:pPr>
        <w:pStyle w:val="Listparagraph2"/>
        <w:rPr>
          <w:lang w:eastAsia="en-US"/>
        </w:rPr>
      </w:pPr>
      <w:r>
        <w:rPr>
          <w:lang w:eastAsia="en-US"/>
        </w:rPr>
        <w:t xml:space="preserve">keep </w:t>
      </w:r>
      <w:r w:rsidRPr="00E73748">
        <w:rPr>
          <w:lang w:eastAsia="en-US"/>
        </w:rPr>
        <w:t>private</w:t>
      </w:r>
      <w:r>
        <w:rPr>
          <w:lang w:eastAsia="en-US"/>
        </w:rPr>
        <w:t xml:space="preserve"> information private</w:t>
      </w:r>
    </w:p>
    <w:p w14:paraId="53518168" w14:textId="22DD6904" w:rsidR="00EF22C0" w:rsidRPr="00A25AB8" w:rsidRDefault="00CB2B16" w:rsidP="00EF22C0">
      <w:pPr>
        <w:pStyle w:val="ListParagraph"/>
      </w:pPr>
      <w:r>
        <w:rPr>
          <w:noProof/>
        </w:rPr>
        <w:drawing>
          <wp:anchor distT="0" distB="0" distL="114300" distR="114300" simplePos="0" relativeHeight="252082176" behindDoc="0" locked="0" layoutInCell="1" allowOverlap="1" wp14:anchorId="466D7A89" wp14:editId="39BF0D9C">
            <wp:simplePos x="0" y="0"/>
            <wp:positionH relativeFrom="column">
              <wp:posOffset>-6350</wp:posOffset>
            </wp:positionH>
            <wp:positionV relativeFrom="paragraph">
              <wp:posOffset>862965</wp:posOffset>
            </wp:positionV>
            <wp:extent cx="1414551" cy="1416050"/>
            <wp:effectExtent l="0" t="0" r="0" b="0"/>
            <wp:wrapNone/>
            <wp:docPr id="1727765696" name="Picture 17277656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696" name="Choose Direction_choice.jp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414551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AB8">
        <w:t xml:space="preserve">know if there is a </w:t>
      </w:r>
      <w:r w:rsidR="00A25AB8">
        <w:rPr>
          <w:b/>
          <w:bCs/>
        </w:rPr>
        <w:t>conflict of interest</w:t>
      </w:r>
    </w:p>
    <w:p w14:paraId="471FA512" w14:textId="2759C625" w:rsidR="00A25AB8" w:rsidRDefault="006D58E1" w:rsidP="00AE6DEF">
      <w:pPr>
        <w:pStyle w:val="ListParagraph"/>
      </w:pPr>
      <w:r>
        <w:t>m</w:t>
      </w:r>
      <w:r w:rsidR="00CF7762">
        <w:t xml:space="preserve">ake sure the conflict of interest does not stop them making a good decision for the represented person. </w:t>
      </w:r>
    </w:p>
    <w:p w14:paraId="159CB0A9" w14:textId="77777777" w:rsidR="00E73748" w:rsidRDefault="00E73748">
      <w:pPr>
        <w:spacing w:line="240" w:lineRule="auto"/>
        <w:ind w:left="0"/>
      </w:pPr>
      <w:r>
        <w:br w:type="page"/>
      </w:r>
    </w:p>
    <w:p w14:paraId="091CD071" w14:textId="00348E83" w:rsidR="00A25AB8" w:rsidRDefault="003C3A69" w:rsidP="005653AC">
      <w:pPr>
        <w:spacing w:line="336" w:lineRule="auto"/>
      </w:pPr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76704" behindDoc="1" locked="0" layoutInCell="1" allowOverlap="1" wp14:anchorId="09D0CB5C" wp14:editId="0F1FDBE5">
                <wp:simplePos x="0" y="0"/>
                <wp:positionH relativeFrom="margin">
                  <wp:posOffset>2133600</wp:posOffset>
                </wp:positionH>
                <wp:positionV relativeFrom="paragraph">
                  <wp:posOffset>-76200</wp:posOffset>
                </wp:positionV>
                <wp:extent cx="3599815" cy="8458200"/>
                <wp:effectExtent l="0" t="0" r="635" b="0"/>
                <wp:wrapNone/>
                <wp:docPr id="42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45820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2BD02" id="Rectangle 9" o:spid="_x0000_s1026" alt="&quot;&quot;" style="position:absolute;margin-left:168pt;margin-top:-6pt;width:283.45pt;height:666pt;z-index:-25133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" fillcolor="#c5e6fd" stroked="f" strokeweight="1pt">
                <w10:wrap anchorx="margin"/>
              </v:rect>
            </w:pict>
          </mc:Fallback>
        </mc:AlternateContent>
      </w:r>
      <w:r w:rsidR="00155CC8">
        <w:rPr>
          <w:rFonts w:eastAsia="Times New Roman"/>
          <w:noProof/>
          <w:lang w:eastAsia="en-NZ"/>
        </w:rPr>
        <w:drawing>
          <wp:anchor distT="0" distB="0" distL="114300" distR="114300" simplePos="0" relativeHeight="252083200" behindDoc="0" locked="0" layoutInCell="1" allowOverlap="1" wp14:anchorId="490BEFAB" wp14:editId="3E0782A2">
            <wp:simplePos x="0" y="0"/>
            <wp:positionH relativeFrom="column">
              <wp:posOffset>0</wp:posOffset>
            </wp:positionH>
            <wp:positionV relativeFrom="paragraph">
              <wp:posOffset>-425450</wp:posOffset>
            </wp:positionV>
            <wp:extent cx="1485900" cy="2101266"/>
            <wp:effectExtent l="0" t="0" r="0" b="0"/>
            <wp:wrapNone/>
            <wp:docPr id="1727765697" name="Picture 17277656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697" name="worried justice courts fair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101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AB8">
        <w:t xml:space="preserve">A </w:t>
      </w:r>
      <w:r w:rsidR="00A25AB8">
        <w:rPr>
          <w:b/>
          <w:bCs/>
        </w:rPr>
        <w:t xml:space="preserve">conflict of interest </w:t>
      </w:r>
      <w:r w:rsidR="00A25AB8">
        <w:t>happens when something about a person makes it harder for them to make a fair decision</w:t>
      </w:r>
      <w:r w:rsidR="00893944">
        <w:t>.</w:t>
      </w:r>
    </w:p>
    <w:p w14:paraId="0E6F4F5A" w14:textId="0C53D7FA" w:rsidR="00A25AB8" w:rsidRDefault="00A25AB8" w:rsidP="005653AC">
      <w:pPr>
        <w:spacing w:line="336" w:lineRule="auto"/>
      </w:pPr>
    </w:p>
    <w:p w14:paraId="4C9F6770" w14:textId="39566177" w:rsidR="00A25AB8" w:rsidRDefault="00007318" w:rsidP="005653AC">
      <w:pPr>
        <w:spacing w:line="336" w:lineRule="auto"/>
      </w:pPr>
      <w:r>
        <w:rPr>
          <w:noProof/>
        </w:rPr>
        <w:drawing>
          <wp:anchor distT="0" distB="0" distL="114300" distR="114300" simplePos="0" relativeHeight="252084224" behindDoc="0" locked="0" layoutInCell="1" allowOverlap="1" wp14:anchorId="09DB1889" wp14:editId="72A831D9">
            <wp:simplePos x="0" y="0"/>
            <wp:positionH relativeFrom="column">
              <wp:posOffset>0</wp:posOffset>
            </wp:positionH>
            <wp:positionV relativeFrom="paragraph">
              <wp:posOffset>123190</wp:posOffset>
            </wp:positionV>
            <wp:extent cx="1447800" cy="1447800"/>
            <wp:effectExtent l="0" t="0" r="0" b="0"/>
            <wp:wrapNone/>
            <wp:docPr id="1727765698" name="Picture 17277656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698" name="tenancy agreement rent 2.pn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602301" w14:textId="79FDC6DC" w:rsidR="00A25AB8" w:rsidRDefault="00A25AB8" w:rsidP="005653AC">
      <w:pPr>
        <w:spacing w:line="336" w:lineRule="auto"/>
      </w:pPr>
      <w:r>
        <w:t xml:space="preserve">For example a </w:t>
      </w:r>
      <w:r w:rsidR="005653AC">
        <w:t>decision-maker</w:t>
      </w:r>
      <w:r>
        <w:t xml:space="preserve"> might want to rent a house they own to the </w:t>
      </w:r>
      <w:r w:rsidR="005653AC">
        <w:t>represented person</w:t>
      </w:r>
      <w:r>
        <w:t xml:space="preserve">. </w:t>
      </w:r>
    </w:p>
    <w:p w14:paraId="5F65D7C0" w14:textId="314EDBE3" w:rsidR="00A25AB8" w:rsidRDefault="00A25AB8" w:rsidP="005653AC">
      <w:pPr>
        <w:spacing w:line="336" w:lineRule="auto"/>
      </w:pPr>
    </w:p>
    <w:p w14:paraId="279298C3" w14:textId="5909D04F" w:rsidR="00A25AB8" w:rsidRDefault="00007318" w:rsidP="005653AC">
      <w:pPr>
        <w:spacing w:line="336" w:lineRule="auto"/>
      </w:pPr>
      <w:r>
        <w:rPr>
          <w:noProof/>
        </w:rPr>
        <w:drawing>
          <wp:anchor distT="0" distB="0" distL="114300" distR="114300" simplePos="0" relativeHeight="252085248" behindDoc="0" locked="0" layoutInCell="1" allowOverlap="1" wp14:anchorId="6FE532C5" wp14:editId="65976D06">
            <wp:simplePos x="0" y="0"/>
            <wp:positionH relativeFrom="column">
              <wp:posOffset>0</wp:posOffset>
            </wp:positionH>
            <wp:positionV relativeFrom="paragraph">
              <wp:posOffset>163830</wp:posOffset>
            </wp:positionV>
            <wp:extent cx="1485900" cy="1485900"/>
            <wp:effectExtent l="0" t="0" r="0" b="0"/>
            <wp:wrapNone/>
            <wp:docPr id="1727765699" name="Picture 17277656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699" name="funding funds resources financial support - small size.jp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65B00" w14:textId="6FAAC1B6" w:rsidR="00A25AB8" w:rsidRDefault="00A25AB8" w:rsidP="005653AC">
      <w:pPr>
        <w:spacing w:line="336" w:lineRule="auto"/>
      </w:pPr>
      <w:r>
        <w:t xml:space="preserve">This means the </w:t>
      </w:r>
      <w:r w:rsidR="005653AC">
        <w:t>decision-maker</w:t>
      </w:r>
      <w:r>
        <w:t xml:space="preserve"> would get money if they decided to rent the house to the </w:t>
      </w:r>
      <w:r w:rsidR="005653AC">
        <w:t>represented person</w:t>
      </w:r>
      <w:r>
        <w:t xml:space="preserve">. </w:t>
      </w:r>
    </w:p>
    <w:p w14:paraId="6BCCCCEB" w14:textId="57837BD8" w:rsidR="00A25AB8" w:rsidRDefault="00007318" w:rsidP="005653AC">
      <w:pPr>
        <w:spacing w:line="336" w:lineRule="auto"/>
      </w:pPr>
      <w:r>
        <w:rPr>
          <w:noProof/>
        </w:rPr>
        <w:drawing>
          <wp:anchor distT="0" distB="0" distL="114300" distR="114300" simplePos="0" relativeHeight="252087296" behindDoc="0" locked="0" layoutInCell="1" allowOverlap="1" wp14:anchorId="0624EE5B" wp14:editId="273A97C0">
            <wp:simplePos x="0" y="0"/>
            <wp:positionH relativeFrom="column">
              <wp:posOffset>0</wp:posOffset>
            </wp:positionH>
            <wp:positionV relativeFrom="paragraph">
              <wp:posOffset>230505</wp:posOffset>
            </wp:positionV>
            <wp:extent cx="1543050" cy="1543050"/>
            <wp:effectExtent l="0" t="0" r="0" b="0"/>
            <wp:wrapNone/>
            <wp:docPr id="1727765701" name="Picture 17277657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01" name="Ethics right wrong scale balance.pn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29EAC" w14:textId="24DC41AA" w:rsidR="00A25AB8" w:rsidRDefault="00A25AB8" w:rsidP="005653AC">
      <w:pPr>
        <w:spacing w:line="336" w:lineRule="auto"/>
      </w:pPr>
    </w:p>
    <w:p w14:paraId="07E52F83" w14:textId="407253F3" w:rsidR="00A25AB8" w:rsidRDefault="00A25AB8" w:rsidP="005653AC">
      <w:pPr>
        <w:spacing w:line="336" w:lineRule="auto"/>
      </w:pPr>
      <w:r>
        <w:t>This makes it hard</w:t>
      </w:r>
      <w:r w:rsidR="00F64869">
        <w:t>er</w:t>
      </w:r>
      <w:r>
        <w:t xml:space="preserve"> for the </w:t>
      </w:r>
      <w:r w:rsidR="005653AC">
        <w:br/>
        <w:t>decision-maker</w:t>
      </w:r>
      <w:r>
        <w:t xml:space="preserve"> to make a fair decision.</w:t>
      </w:r>
    </w:p>
    <w:p w14:paraId="0476520C" w14:textId="48DB57B7" w:rsidR="00A25AB8" w:rsidRDefault="00A25AB8" w:rsidP="005653AC">
      <w:pPr>
        <w:spacing w:line="336" w:lineRule="auto"/>
      </w:pPr>
    </w:p>
    <w:p w14:paraId="288D3AAC" w14:textId="34EF21F6" w:rsidR="00A25AB8" w:rsidRDefault="00A25AB8" w:rsidP="005653AC">
      <w:pPr>
        <w:spacing w:line="336" w:lineRule="auto"/>
      </w:pPr>
    </w:p>
    <w:p w14:paraId="7B5A1137" w14:textId="49535BBF" w:rsidR="003C0865" w:rsidRDefault="00155CC8" w:rsidP="003C0865">
      <w:pPr>
        <w:spacing w:line="336" w:lineRule="auto"/>
      </w:pPr>
      <w:r>
        <w:rPr>
          <w:noProof/>
        </w:rPr>
        <w:drawing>
          <wp:anchor distT="0" distB="0" distL="114300" distR="114300" simplePos="0" relativeHeight="252086272" behindDoc="0" locked="0" layoutInCell="1" allowOverlap="1" wp14:anchorId="7B1E450C" wp14:editId="25A2FC90">
            <wp:simplePos x="0" y="0"/>
            <wp:positionH relativeFrom="column">
              <wp:posOffset>0</wp:posOffset>
            </wp:positionH>
            <wp:positionV relativeFrom="paragraph">
              <wp:posOffset>22860</wp:posOffset>
            </wp:positionV>
            <wp:extent cx="1543050" cy="1543050"/>
            <wp:effectExtent l="0" t="0" r="0" b="0"/>
            <wp:wrapNone/>
            <wp:docPr id="1727765700" name="Picture 17277657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00" name="Black Mould 3 unhealthy home rent.pn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AB8">
        <w:t xml:space="preserve">The </w:t>
      </w:r>
      <w:r w:rsidR="005653AC">
        <w:t>decision-maker</w:t>
      </w:r>
      <w:r w:rsidR="00A25AB8">
        <w:t xml:space="preserve"> might decide to rent the house to the </w:t>
      </w:r>
      <w:r w:rsidR="005653AC">
        <w:t>represented person</w:t>
      </w:r>
      <w:r w:rsidR="00A25AB8">
        <w:t xml:space="preserve"> even if the house is not the best place for the </w:t>
      </w:r>
      <w:r w:rsidR="005653AC">
        <w:t xml:space="preserve">represented </w:t>
      </w:r>
      <w:r w:rsidR="00371565">
        <w:br/>
      </w:r>
      <w:r w:rsidR="00A25AB8">
        <w:t>person to live.</w:t>
      </w:r>
      <w:r w:rsidR="003C0865">
        <w:br w:type="page"/>
      </w:r>
    </w:p>
    <w:p w14:paraId="6DA00474" w14:textId="1B29AD71" w:rsidR="00A25AB8" w:rsidRDefault="00007318" w:rsidP="00A25AB8">
      <w:r>
        <w:rPr>
          <w:noProof/>
        </w:rPr>
        <w:lastRenderedPageBreak/>
        <w:drawing>
          <wp:anchor distT="0" distB="0" distL="114300" distR="114300" simplePos="0" relativeHeight="252088320" behindDoc="0" locked="0" layoutInCell="1" allowOverlap="1" wp14:anchorId="6163D092" wp14:editId="491DE93B">
            <wp:simplePos x="0" y="0"/>
            <wp:positionH relativeFrom="column">
              <wp:posOffset>12700</wp:posOffset>
            </wp:positionH>
            <wp:positionV relativeFrom="paragraph">
              <wp:posOffset>12700</wp:posOffset>
            </wp:positionV>
            <wp:extent cx="1600200" cy="1626793"/>
            <wp:effectExtent l="0" t="0" r="0" b="0"/>
            <wp:wrapNone/>
            <wp:docPr id="1727765702" name="Picture 17277657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02" name="Support reading share show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26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3AC">
        <w:t>Decision-makers</w:t>
      </w:r>
      <w:r w:rsidR="00A25AB8">
        <w:t xml:space="preserve"> should also have to:</w:t>
      </w:r>
    </w:p>
    <w:p w14:paraId="1915D3E6" w14:textId="7912BAC0" w:rsidR="00A25AB8" w:rsidRDefault="006D58E1" w:rsidP="00A25AB8">
      <w:pPr>
        <w:pStyle w:val="Listtoplevel"/>
      </w:pPr>
      <w:r>
        <w:t>try</w:t>
      </w:r>
      <w:r w:rsidR="00D15413">
        <w:t xml:space="preserve"> to </w:t>
      </w:r>
      <w:r w:rsidR="00A25AB8">
        <w:t xml:space="preserve">make sure the </w:t>
      </w:r>
      <w:r w:rsidR="005653AC">
        <w:t xml:space="preserve">represented </w:t>
      </w:r>
      <w:r w:rsidR="00A25AB8">
        <w:t>person gets any support they want to support them to:</w:t>
      </w:r>
    </w:p>
    <w:p w14:paraId="1E259BA9" w14:textId="50D74A77" w:rsidR="00A25AB8" w:rsidRDefault="00155CC8" w:rsidP="00A25AB8">
      <w:pPr>
        <w:pStyle w:val="Listsecondlevel"/>
      </w:pPr>
      <w:r>
        <w:rPr>
          <w:noProof/>
        </w:rPr>
        <w:drawing>
          <wp:anchor distT="0" distB="0" distL="114300" distR="114300" simplePos="0" relativeHeight="252089344" behindDoc="0" locked="0" layoutInCell="1" allowOverlap="1" wp14:anchorId="671E2EC9" wp14:editId="05FFA075">
            <wp:simplePos x="0" y="0"/>
            <wp:positionH relativeFrom="column">
              <wp:posOffset>6350</wp:posOffset>
            </wp:positionH>
            <wp:positionV relativeFrom="paragraph">
              <wp:posOffset>55245</wp:posOffset>
            </wp:positionV>
            <wp:extent cx="1600200" cy="1530171"/>
            <wp:effectExtent l="0" t="0" r="0" b="0"/>
            <wp:wrapNone/>
            <wp:docPr id="1727765703" name="Picture 17277657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03" name="choice choose decide sandwiches burger fries food.jp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530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AB8">
        <w:t xml:space="preserve">understand </w:t>
      </w:r>
      <w:r w:rsidR="00D15413">
        <w:t xml:space="preserve">what decisions </w:t>
      </w:r>
      <w:r w:rsidR="00674E13">
        <w:t>the decision-maker</w:t>
      </w:r>
      <w:r w:rsidR="00D15413">
        <w:t xml:space="preserve"> is allowed to make for them</w:t>
      </w:r>
    </w:p>
    <w:p w14:paraId="63E59DD9" w14:textId="0AB1384D" w:rsidR="00A25AB8" w:rsidRDefault="00007318" w:rsidP="00A25AB8">
      <w:pPr>
        <w:pStyle w:val="Listsecondlevel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93440" behindDoc="0" locked="0" layoutInCell="1" allowOverlap="1" wp14:anchorId="346D2B5D" wp14:editId="3A8028F1">
                <wp:simplePos x="0" y="0"/>
                <wp:positionH relativeFrom="column">
                  <wp:posOffset>19050</wp:posOffset>
                </wp:positionH>
                <wp:positionV relativeFrom="paragraph">
                  <wp:posOffset>916305</wp:posOffset>
                </wp:positionV>
                <wp:extent cx="1636295" cy="1943100"/>
                <wp:effectExtent l="0" t="0" r="0" b="0"/>
                <wp:wrapNone/>
                <wp:docPr id="1727765706" name="Group 17277657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6295" cy="1943100"/>
                          <a:chOff x="0" y="0"/>
                          <a:chExt cx="1828800" cy="2171700"/>
                        </a:xfrm>
                      </wpg:grpSpPr>
                      <pic:pic xmlns:pic="http://schemas.openxmlformats.org/drawingml/2006/picture">
                        <pic:nvPicPr>
                          <pic:cNvPr id="1727765704" name="Picture 172776570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86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7765705" name="Graphic 172776570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7300" y="16002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51BB07" id="Group 1727765706" o:spid="_x0000_s1026" alt="&quot;&quot;" style="position:absolute;margin-left:1.5pt;margin-top:72.15pt;width:128.85pt;height:153pt;z-index:252093440;mso-width-relative:margin;mso-height-relative:margin" coordsize="18288,21717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">
                <v:shape id="Picture 1727765704" o:spid="_x0000_s1027" type="#_x0000_t75" alt="&quot;&quot;" style="position:absolute;width:14859;height:18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">
                  <v:imagedata r:id="rId155" o:title=""/>
                </v:shape>
                <v:shape id="Graphic 1727765705" o:spid="_x0000_s1028" type="#_x0000_t75" alt="&quot;&quot;" style="position:absolute;left:12573;top:16002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">
                  <v:imagedata r:id="rId42" o:title=""/>
                </v:shape>
              </v:group>
            </w:pict>
          </mc:Fallback>
        </mc:AlternateContent>
      </w:r>
      <w:r w:rsidR="00A25AB8">
        <w:t xml:space="preserve">make </w:t>
      </w:r>
      <w:r w:rsidR="00D15413">
        <w:t>the decisions they can make</w:t>
      </w:r>
      <w:r w:rsidR="00656588">
        <w:t xml:space="preserve"> / understand</w:t>
      </w:r>
    </w:p>
    <w:p w14:paraId="494D3F14" w14:textId="397FE4E5" w:rsidR="00D15413" w:rsidRDefault="00656588" w:rsidP="00D15413">
      <w:pPr>
        <w:pStyle w:val="Listtoplevel"/>
      </w:pPr>
      <w:r>
        <w:t>try</w:t>
      </w:r>
      <w:r w:rsidR="00D15413">
        <w:t xml:space="preserve"> to: </w:t>
      </w:r>
    </w:p>
    <w:p w14:paraId="796661D0" w14:textId="53029C47" w:rsidR="00D15413" w:rsidRDefault="00007318" w:rsidP="00E93594">
      <w:pPr>
        <w:pStyle w:val="Listsecondlevel"/>
      </w:pPr>
      <w:r>
        <w:rPr>
          <w:noProof/>
        </w:rPr>
        <w:drawing>
          <wp:anchor distT="0" distB="0" distL="114300" distR="114300" simplePos="0" relativeHeight="252094464" behindDoc="0" locked="0" layoutInCell="1" allowOverlap="1" wp14:anchorId="2975B712" wp14:editId="6B56025D">
            <wp:simplePos x="0" y="0"/>
            <wp:positionH relativeFrom="column">
              <wp:posOffset>0</wp:posOffset>
            </wp:positionH>
            <wp:positionV relativeFrom="paragraph">
              <wp:posOffset>1362075</wp:posOffset>
            </wp:positionV>
            <wp:extent cx="1600200" cy="1600200"/>
            <wp:effectExtent l="0" t="0" r="0" b="0"/>
            <wp:wrapNone/>
            <wp:docPr id="1727765707" name="Picture 17277657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07" name="Talk chat.p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413">
        <w:t xml:space="preserve">talk to the </w:t>
      </w:r>
      <w:r w:rsidR="00674E13">
        <w:t xml:space="preserve">represented </w:t>
      </w:r>
      <w:r w:rsidR="00D15413">
        <w:t>person in a way the</w:t>
      </w:r>
      <w:r w:rsidR="00674E13">
        <w:t xml:space="preserve"> represented</w:t>
      </w:r>
      <w:r w:rsidR="00D15413">
        <w:t xml:space="preserve"> person understands</w:t>
      </w:r>
    </w:p>
    <w:p w14:paraId="33176865" w14:textId="169F74CA" w:rsidR="00D15413" w:rsidRDefault="00D15413" w:rsidP="00E93594">
      <w:pPr>
        <w:pStyle w:val="Listsecondlevel"/>
      </w:pPr>
      <w:r>
        <w:t xml:space="preserve">tell the </w:t>
      </w:r>
      <w:r w:rsidR="00674E13">
        <w:t xml:space="preserve">represented </w:t>
      </w:r>
      <w:r>
        <w:t>person about the decisions that get made for them.</w:t>
      </w:r>
    </w:p>
    <w:p w14:paraId="24E0122C" w14:textId="77777777" w:rsidR="003C0865" w:rsidRDefault="003C0865">
      <w:pPr>
        <w:spacing w:line="240" w:lineRule="auto"/>
        <w:ind w:left="0"/>
      </w:pPr>
      <w:r>
        <w:br w:type="page"/>
      </w:r>
    </w:p>
    <w:p w14:paraId="6688B1AD" w14:textId="1DF39677" w:rsidR="00D15413" w:rsidRDefault="00817E57" w:rsidP="00D15413">
      <w:r>
        <w:rPr>
          <w:noProof/>
        </w:rPr>
        <w:lastRenderedPageBreak/>
        <w:drawing>
          <wp:anchor distT="0" distB="0" distL="114300" distR="114300" simplePos="0" relativeHeight="252096512" behindDoc="0" locked="0" layoutInCell="1" allowOverlap="1" wp14:anchorId="478B23D4" wp14:editId="5B82CE39">
            <wp:simplePos x="0" y="0"/>
            <wp:positionH relativeFrom="column">
              <wp:posOffset>0</wp:posOffset>
            </wp:positionH>
            <wp:positionV relativeFrom="paragraph">
              <wp:posOffset>-174625</wp:posOffset>
            </wp:positionV>
            <wp:extent cx="1600200" cy="1283388"/>
            <wp:effectExtent l="0" t="0" r="0" b="0"/>
            <wp:wrapNone/>
            <wp:docPr id="1727765708" name="Picture 17277657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Support reading writing think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3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413">
        <w:t xml:space="preserve">Formal supporters should have duties </w:t>
      </w:r>
      <w:r w:rsidR="00674E13">
        <w:t>like the duties decision-makers have.</w:t>
      </w:r>
    </w:p>
    <w:p w14:paraId="40D3789B" w14:textId="0BC69898" w:rsidR="00D15413" w:rsidRDefault="00D15413" w:rsidP="00D15413"/>
    <w:p w14:paraId="5CD8C13B" w14:textId="42C64782" w:rsidR="00D15413" w:rsidRDefault="00817E57" w:rsidP="00D15413">
      <w:r>
        <w:rPr>
          <w:noProof/>
        </w:rPr>
        <w:drawing>
          <wp:anchor distT="0" distB="0" distL="114300" distR="114300" simplePos="0" relativeHeight="252098560" behindDoc="0" locked="0" layoutInCell="1" allowOverlap="1" wp14:anchorId="679D2636" wp14:editId="5A3C558D">
            <wp:simplePos x="0" y="0"/>
            <wp:positionH relativeFrom="column">
              <wp:posOffset>0</wp:posOffset>
            </wp:positionH>
            <wp:positionV relativeFrom="paragraph">
              <wp:posOffset>193675</wp:posOffset>
            </wp:positionV>
            <wp:extent cx="1611630" cy="1205230"/>
            <wp:effectExtent l="0" t="0" r="7620" b="0"/>
            <wp:wrapNone/>
            <wp:docPr id="1727765709" name="Picture 17277657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11630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10836C" w14:textId="5E822B5C" w:rsidR="00D15413" w:rsidRDefault="00D15413" w:rsidP="00D15413">
      <w:r>
        <w:t>Formal supporters cannot make decisions for another person so their duties will be a bit different.</w:t>
      </w:r>
    </w:p>
    <w:p w14:paraId="46BEBBAD" w14:textId="1E32BA39" w:rsidR="00D15413" w:rsidRDefault="00D15413" w:rsidP="00D15413"/>
    <w:p w14:paraId="1B1EDAC0" w14:textId="67F301E2" w:rsidR="00D15413" w:rsidRDefault="00817E57" w:rsidP="00D15413">
      <w:r>
        <w:rPr>
          <w:noProof/>
        </w:rPr>
        <mc:AlternateContent>
          <mc:Choice Requires="wpg">
            <w:drawing>
              <wp:anchor distT="0" distB="0" distL="114300" distR="114300" simplePos="0" relativeHeight="252102656" behindDoc="0" locked="0" layoutInCell="1" allowOverlap="1" wp14:anchorId="709C39CD" wp14:editId="57AAF1B7">
                <wp:simplePos x="0" y="0"/>
                <wp:positionH relativeFrom="column">
                  <wp:posOffset>6350</wp:posOffset>
                </wp:positionH>
                <wp:positionV relativeFrom="paragraph">
                  <wp:posOffset>38100</wp:posOffset>
                </wp:positionV>
                <wp:extent cx="1762125" cy="1654175"/>
                <wp:effectExtent l="0" t="0" r="0" b="0"/>
                <wp:wrapNone/>
                <wp:docPr id="1727765712" name="Group 17277657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654175"/>
                          <a:chOff x="0" y="0"/>
                          <a:chExt cx="1762125" cy="1654175"/>
                        </a:xfrm>
                      </wpg:grpSpPr>
                      <pic:pic xmlns:pic="http://schemas.openxmlformats.org/drawingml/2006/picture">
                        <pic:nvPicPr>
                          <pic:cNvPr id="1727765710" name="Picture 17277657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80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7765711" name="Graphic 17277657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0950" y="1143000"/>
                            <a:ext cx="511175" cy="511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150299" id="Group 1727765712" o:spid="_x0000_s1026" alt="&quot;&quot;" style="position:absolute;margin-left:.5pt;margin-top:3pt;width:138.75pt;height:130.25pt;z-index:252102656" coordsize="17621,16541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+&#10;/i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">
                <v:shape id="Picture 1727765710" o:spid="_x0000_s1027" type="#_x0000_t75" alt="&quot;&quot;" style="position:absolute;width:16052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">
                  <v:imagedata r:id="rId158" o:title=""/>
                </v:shape>
                <v:shape id="Graphic 1727765711" o:spid="_x0000_s1028" type="#_x0000_t75" alt="&quot;&quot;" style="position:absolute;left:12509;top:11430;width:5112;height:5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">
                  <v:imagedata r:id="rId42" o:title=""/>
                </v:shape>
              </v:group>
            </w:pict>
          </mc:Fallback>
        </mc:AlternateContent>
      </w:r>
    </w:p>
    <w:p w14:paraId="5B92075C" w14:textId="7E857CF3" w:rsidR="00D15413" w:rsidRDefault="00D15413" w:rsidP="00D15413">
      <w:r>
        <w:t>Normally people should not get in trouble if they do not do one of their duties.</w:t>
      </w:r>
    </w:p>
    <w:p w14:paraId="5131EFC3" w14:textId="28E7A4B5" w:rsidR="00D15413" w:rsidRDefault="00D15413" w:rsidP="00D15413"/>
    <w:p w14:paraId="29E231EF" w14:textId="65A25618" w:rsidR="00D15413" w:rsidRDefault="00D15413" w:rsidP="00D15413"/>
    <w:p w14:paraId="194AD4B8" w14:textId="2CE7EEBB" w:rsidR="00D15413" w:rsidRDefault="00817E57" w:rsidP="00D15413">
      <w:r>
        <w:rPr>
          <w:noProof/>
        </w:rPr>
        <w:drawing>
          <wp:anchor distT="0" distB="0" distL="114300" distR="114300" simplePos="0" relativeHeight="252103680" behindDoc="0" locked="0" layoutInCell="1" allowOverlap="1" wp14:anchorId="1BEA201C" wp14:editId="5407DE1C">
            <wp:simplePos x="0" y="0"/>
            <wp:positionH relativeFrom="column">
              <wp:posOffset>12062</wp:posOffset>
            </wp:positionH>
            <wp:positionV relativeFrom="paragraph">
              <wp:posOffset>335915</wp:posOffset>
            </wp:positionV>
            <wp:extent cx="1600200" cy="1421692"/>
            <wp:effectExtent l="0" t="0" r="0" b="7620"/>
            <wp:wrapNone/>
            <wp:docPr id="1727765713" name="Picture 17277657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13" name="financial-abuse-4.jp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421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413">
        <w:t xml:space="preserve">They should get in trouble if they </w:t>
      </w:r>
      <w:r w:rsidR="00AF56A8">
        <w:t xml:space="preserve">are </w:t>
      </w:r>
      <w:r w:rsidR="00D15413">
        <w:t>not:</w:t>
      </w:r>
    </w:p>
    <w:p w14:paraId="571F9BB7" w14:textId="3F95AED5" w:rsidR="00D15413" w:rsidRDefault="00D15413" w:rsidP="00D15413">
      <w:pPr>
        <w:pStyle w:val="Listtoplevel"/>
      </w:pPr>
      <w:r>
        <w:t>honest</w:t>
      </w:r>
    </w:p>
    <w:p w14:paraId="1FCDC05F" w14:textId="72A5A833" w:rsidR="00D15413" w:rsidRDefault="00D15413" w:rsidP="00D15413">
      <w:pPr>
        <w:pStyle w:val="Listtoplevel"/>
      </w:pPr>
      <w:r>
        <w:t xml:space="preserve">careful. </w:t>
      </w:r>
    </w:p>
    <w:p w14:paraId="2FFA9A1D" w14:textId="77777777" w:rsidR="00D15413" w:rsidRDefault="00D15413">
      <w:pPr>
        <w:spacing w:line="240" w:lineRule="auto"/>
        <w:ind w:left="0"/>
      </w:pPr>
      <w:r>
        <w:br w:type="page"/>
      </w:r>
    </w:p>
    <w:p w14:paraId="19D47992" w14:textId="24E72970" w:rsidR="00D15413" w:rsidRDefault="00817E57" w:rsidP="00D15413">
      <w:r>
        <w:rPr>
          <w:noProof/>
        </w:rPr>
        <w:lastRenderedPageBreak/>
        <w:drawing>
          <wp:anchor distT="0" distB="0" distL="114300" distR="114300" simplePos="0" relativeHeight="252104704" behindDoc="0" locked="0" layoutInCell="1" allowOverlap="1" wp14:anchorId="41F8E185" wp14:editId="4CE0AFD6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1600200" cy="1600200"/>
            <wp:effectExtent l="0" t="0" r="0" b="0"/>
            <wp:wrapNone/>
            <wp:docPr id="1727765714" name="Picture 17277657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14" name="Gift Voucher Dollars.pn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413">
        <w:t xml:space="preserve">Sometimes </w:t>
      </w:r>
      <w:r w:rsidR="00B905F9" w:rsidRPr="00B905F9">
        <w:rPr>
          <w:lang w:val="en-NZ"/>
        </w:rPr>
        <w:t>a decision-maker / formal supporter</w:t>
      </w:r>
      <w:r w:rsidR="00B905F9" w:rsidRPr="00B905F9">
        <w:t xml:space="preserve"> </w:t>
      </w:r>
      <w:r w:rsidR="00D15413">
        <w:t xml:space="preserve">might get things they would not otherwise have gotten </w:t>
      </w:r>
      <w:r w:rsidR="00A27CE0">
        <w:t>when they:</w:t>
      </w:r>
    </w:p>
    <w:p w14:paraId="5DC20C60" w14:textId="60B8E7D7" w:rsidR="00A27CE0" w:rsidRDefault="00817E57" w:rsidP="00A27CE0">
      <w:pPr>
        <w:pStyle w:val="Listtoplevel"/>
      </w:pPr>
      <w:r>
        <w:drawing>
          <wp:anchor distT="0" distB="0" distL="114300" distR="114300" simplePos="0" relativeHeight="252105728" behindDoc="0" locked="0" layoutInCell="1" allowOverlap="1" wp14:anchorId="42C716D4" wp14:editId="62C69283">
            <wp:simplePos x="0" y="0"/>
            <wp:positionH relativeFrom="column">
              <wp:posOffset>0</wp:posOffset>
            </wp:positionH>
            <wp:positionV relativeFrom="paragraph">
              <wp:posOffset>548640</wp:posOffset>
            </wp:positionV>
            <wp:extent cx="1473200" cy="1473200"/>
            <wp:effectExtent l="0" t="0" r="0" b="0"/>
            <wp:wrapNone/>
            <wp:docPr id="1727765715" name="Picture 17277657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15" name="Money Bag Dollars NZ.pn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E0">
        <w:t>make decisions for another person</w:t>
      </w:r>
    </w:p>
    <w:p w14:paraId="30B8A6BF" w14:textId="1F50256F" w:rsidR="00A27CE0" w:rsidRDefault="00A27CE0" w:rsidP="00A27CE0">
      <w:pPr>
        <w:pStyle w:val="Listtoplevel"/>
      </w:pPr>
      <w:r>
        <w:t>support another person to make their own decisions.</w:t>
      </w:r>
    </w:p>
    <w:p w14:paraId="6E5695C4" w14:textId="1F5F6A8C" w:rsidR="00A27CE0" w:rsidRDefault="00A27CE0" w:rsidP="00A27CE0"/>
    <w:p w14:paraId="2A874BE9" w14:textId="2377F553" w:rsidR="00A27CE0" w:rsidRDefault="00A27CE0" w:rsidP="00A27CE0"/>
    <w:p w14:paraId="4C0B3629" w14:textId="7C0B9173" w:rsidR="00A27CE0" w:rsidRDefault="00817E57" w:rsidP="00A27CE0">
      <w:r>
        <w:rPr>
          <w:noProof/>
        </w:rPr>
        <w:drawing>
          <wp:anchor distT="0" distB="0" distL="114300" distR="114300" simplePos="0" relativeHeight="252107776" behindDoc="0" locked="0" layoutInCell="1" allowOverlap="1" wp14:anchorId="121167C9" wp14:editId="471F0E8D">
            <wp:simplePos x="0" y="0"/>
            <wp:positionH relativeFrom="column">
              <wp:posOffset>0</wp:posOffset>
            </wp:positionH>
            <wp:positionV relativeFrom="paragraph">
              <wp:posOffset>211455</wp:posOffset>
            </wp:positionV>
            <wp:extent cx="1600200" cy="1600200"/>
            <wp:effectExtent l="0" t="0" r="0" b="0"/>
            <wp:wrapNone/>
            <wp:docPr id="1727765717" name="Picture 17277657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699" name="funding funds resources financial support - small size.jp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E0">
        <w:t xml:space="preserve">If this happens the </w:t>
      </w:r>
      <w:r w:rsidR="00B905F9" w:rsidRPr="00B905F9">
        <w:rPr>
          <w:lang w:val="en-NZ"/>
        </w:rPr>
        <w:t>decision-maker / formal supporter</w:t>
      </w:r>
      <w:r w:rsidR="00B905F9" w:rsidRPr="00B905F9">
        <w:t xml:space="preserve"> </w:t>
      </w:r>
      <w:r w:rsidR="00D73636">
        <w:t>might</w:t>
      </w:r>
      <w:r w:rsidR="00A27CE0">
        <w:t xml:space="preserve"> have to pay back the person they:</w:t>
      </w:r>
    </w:p>
    <w:p w14:paraId="3CA3DCE9" w14:textId="046CDA37" w:rsidR="00A27CE0" w:rsidRDefault="00A27CE0" w:rsidP="00A27CE0">
      <w:pPr>
        <w:pStyle w:val="Listtoplevel"/>
      </w:pPr>
      <w:r>
        <w:t>make decisions for</w:t>
      </w:r>
    </w:p>
    <w:p w14:paraId="28CE350E" w14:textId="1F295BF6" w:rsidR="00A27CE0" w:rsidRDefault="00A27CE0" w:rsidP="00A27CE0">
      <w:pPr>
        <w:pStyle w:val="Listtoplevel"/>
      </w:pPr>
      <w:r>
        <w:t xml:space="preserve">support to make decisions. </w:t>
      </w:r>
    </w:p>
    <w:p w14:paraId="1F4AF902" w14:textId="7F4CD606" w:rsidR="00A27CE0" w:rsidRDefault="00A27CE0">
      <w:pPr>
        <w:spacing w:line="240" w:lineRule="auto"/>
        <w:ind w:left="0"/>
      </w:pPr>
      <w:r>
        <w:br w:type="page"/>
      </w:r>
    </w:p>
    <w:p w14:paraId="69EA363D" w14:textId="77777777" w:rsidR="003846F1" w:rsidRDefault="003846F1" w:rsidP="00A27CE0">
      <w:pPr>
        <w:pStyle w:val="Heading1"/>
      </w:pPr>
      <w:bookmarkStart w:id="7" w:name="_Recommendation_5:_Decision-making"/>
      <w:bookmarkEnd w:id="7"/>
      <w:r>
        <w:lastRenderedPageBreak/>
        <w:t>Key r</w:t>
      </w:r>
      <w:r w:rsidR="00A27CE0">
        <w:t xml:space="preserve">ecommendation 5: </w:t>
      </w:r>
    </w:p>
    <w:p w14:paraId="41BBB10C" w14:textId="5292EF11" w:rsidR="00A27CE0" w:rsidRDefault="00A27CE0" w:rsidP="00A27CE0">
      <w:pPr>
        <w:pStyle w:val="Heading1"/>
      </w:pPr>
      <w:r>
        <w:t>Decision-</w:t>
      </w:r>
      <w:r w:rsidR="00046932">
        <w:t>m</w:t>
      </w:r>
      <w:r>
        <w:t xml:space="preserve">aking </w:t>
      </w:r>
      <w:r w:rsidR="00046932">
        <w:t>c</w:t>
      </w:r>
      <w:r>
        <w:t>apacity</w:t>
      </w:r>
    </w:p>
    <w:p w14:paraId="01E46F84" w14:textId="78A56CF3" w:rsidR="00A27CE0" w:rsidRDefault="00B911A2" w:rsidP="00A27CE0">
      <w:r>
        <w:rPr>
          <w:noProof/>
        </w:rPr>
        <w:drawing>
          <wp:anchor distT="0" distB="0" distL="114300" distR="114300" simplePos="0" relativeHeight="252110848" behindDoc="0" locked="0" layoutInCell="1" allowOverlap="1" wp14:anchorId="2F01B4BC" wp14:editId="5E76F7C7">
            <wp:simplePos x="0" y="0"/>
            <wp:positionH relativeFrom="column">
              <wp:posOffset>0</wp:posOffset>
            </wp:positionH>
            <wp:positionV relativeFrom="paragraph">
              <wp:posOffset>335915</wp:posOffset>
            </wp:positionV>
            <wp:extent cx="1028700" cy="1379047"/>
            <wp:effectExtent l="0" t="0" r="0" b="0"/>
            <wp:wrapNone/>
            <wp:docPr id="1727765719" name="Picture 17277657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19" name="Law legal bill policy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379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F5670E" w14:textId="4C6C7A87" w:rsidR="00A27CE0" w:rsidRDefault="00A27CE0" w:rsidP="00A27CE0"/>
    <w:p w14:paraId="5E245483" w14:textId="760798E4" w:rsidR="00A27CE0" w:rsidRPr="003B1676" w:rsidRDefault="00A27CE0" w:rsidP="003B1676">
      <w:r>
        <w:t xml:space="preserve">The PPPR Act talks about </w:t>
      </w:r>
      <w:r w:rsidRPr="003B1676">
        <w:t xml:space="preserve">decision-making capacity. </w:t>
      </w:r>
    </w:p>
    <w:p w14:paraId="6B6081B4" w14:textId="705CD7A4" w:rsidR="00A27CE0" w:rsidRDefault="00A27CE0" w:rsidP="003B1676"/>
    <w:p w14:paraId="34C9A0B2" w14:textId="089AE734" w:rsidR="00A27CE0" w:rsidRDefault="00B911A2" w:rsidP="003B1676">
      <w:r>
        <w:rPr>
          <w:noProof/>
        </w:rPr>
        <w:drawing>
          <wp:anchor distT="0" distB="0" distL="114300" distR="114300" simplePos="0" relativeHeight="252111872" behindDoc="0" locked="0" layoutInCell="1" allowOverlap="1" wp14:anchorId="59370E62" wp14:editId="70978AFF">
            <wp:simplePos x="0" y="0"/>
            <wp:positionH relativeFrom="column">
              <wp:posOffset>0</wp:posOffset>
            </wp:positionH>
            <wp:positionV relativeFrom="paragraph">
              <wp:posOffset>300355</wp:posOffset>
            </wp:positionV>
            <wp:extent cx="1425979" cy="1168400"/>
            <wp:effectExtent l="0" t="0" r="3175" b="0"/>
            <wp:wrapNone/>
            <wp:docPr id="1727765720" name="Picture 17277657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20" name="document_typed (1).jp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425979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BD8C56" w14:textId="06766F5D" w:rsidR="00A27CE0" w:rsidRDefault="00A27CE0" w:rsidP="00A27CE0">
      <w:r>
        <w:t>The new law should also talk about decision-making capacity.</w:t>
      </w:r>
    </w:p>
    <w:p w14:paraId="0BB10855" w14:textId="21996C10" w:rsidR="00A27CE0" w:rsidRDefault="00A27CE0" w:rsidP="003B1676"/>
    <w:p w14:paraId="206DF4F4" w14:textId="1C814A02" w:rsidR="00A27CE0" w:rsidRDefault="00A27CE0" w:rsidP="003B1676"/>
    <w:p w14:paraId="459A72B4" w14:textId="45BDE102" w:rsidR="00A27CE0" w:rsidRDefault="00A27CE0" w:rsidP="00A27CE0">
      <w:r>
        <w:t>The new law should have:</w:t>
      </w:r>
    </w:p>
    <w:p w14:paraId="4017F426" w14:textId="6DC51710" w:rsidR="00A27CE0" w:rsidRDefault="00B911A2" w:rsidP="00A27CE0">
      <w:pPr>
        <w:pStyle w:val="Listtoplevel"/>
      </w:pPr>
      <w:r>
        <w:drawing>
          <wp:anchor distT="0" distB="0" distL="114300" distR="114300" simplePos="0" relativeHeight="252112896" behindDoc="0" locked="0" layoutInCell="1" allowOverlap="1" wp14:anchorId="60EB3B89" wp14:editId="7E536E15">
            <wp:simplePos x="0" y="0"/>
            <wp:positionH relativeFrom="column">
              <wp:posOffset>473</wp:posOffset>
            </wp:positionH>
            <wp:positionV relativeFrom="paragraph">
              <wp:posOffset>220980</wp:posOffset>
            </wp:positionV>
            <wp:extent cx="1600200" cy="1603214"/>
            <wp:effectExtent l="0" t="0" r="0" b="0"/>
            <wp:wrapNone/>
            <wp:docPr id="1727765721" name="Picture 17277657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21" name="Checklist tick clipboard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3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E0">
        <w:t xml:space="preserve">a better definition of </w:t>
      </w:r>
      <w:r w:rsidR="00DD18AE">
        <w:br/>
      </w:r>
      <w:r w:rsidR="00A27CE0">
        <w:t>decision-making capacity</w:t>
      </w:r>
    </w:p>
    <w:p w14:paraId="2BDD6C16" w14:textId="04A3725D" w:rsidR="00A27CE0" w:rsidRPr="00A27CE0" w:rsidRDefault="00A27CE0" w:rsidP="00A27CE0">
      <w:pPr>
        <w:pStyle w:val="Listtoplevel"/>
      </w:pPr>
      <w:r>
        <w:t xml:space="preserve">better ways of deciding if someone has decision-making capacity. </w:t>
      </w:r>
    </w:p>
    <w:p w14:paraId="20CDBB43" w14:textId="77777777" w:rsidR="003C0865" w:rsidRDefault="003C0865">
      <w:pPr>
        <w:spacing w:line="240" w:lineRule="auto"/>
        <w:ind w:left="0"/>
      </w:pPr>
      <w:r>
        <w:br w:type="page"/>
      </w:r>
    </w:p>
    <w:p w14:paraId="24FD9CB0" w14:textId="4325EBA4" w:rsidR="00A27CE0" w:rsidRDefault="003B1676" w:rsidP="00A27CE0">
      <w:r>
        <w:rPr>
          <w:noProof/>
        </w:rPr>
        <w:lastRenderedPageBreak/>
        <w:drawing>
          <wp:anchor distT="0" distB="0" distL="114300" distR="114300" simplePos="0" relativeHeight="252135424" behindDoc="0" locked="0" layoutInCell="1" allowOverlap="1" wp14:anchorId="6808454A" wp14:editId="368360FA">
            <wp:simplePos x="0" y="0"/>
            <wp:positionH relativeFrom="column">
              <wp:posOffset>52086</wp:posOffset>
            </wp:positionH>
            <wp:positionV relativeFrom="paragraph">
              <wp:posOffset>-231495</wp:posOffset>
            </wp:positionV>
            <wp:extent cx="862314" cy="1607427"/>
            <wp:effectExtent l="0" t="0" r="0" b="0"/>
            <wp:wrapNone/>
            <wp:docPr id="1727765741" name="Picture 17277657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1" name="Book read happy (1).pn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865989" cy="1614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E0">
        <w:t>The new law should use the same definition of decision-making capacity everywhere in the law.</w:t>
      </w:r>
    </w:p>
    <w:p w14:paraId="19BA42BA" w14:textId="68A4EE8B" w:rsidR="00A27CE0" w:rsidRDefault="00A27CE0" w:rsidP="003B1676"/>
    <w:p w14:paraId="1A6030ED" w14:textId="77777777" w:rsidR="003B1676" w:rsidRDefault="003B1676" w:rsidP="003B1676"/>
    <w:p w14:paraId="5D7DB5F4" w14:textId="3D12A85D" w:rsidR="00A27CE0" w:rsidRDefault="00B911A2" w:rsidP="00A27CE0">
      <w:r>
        <w:rPr>
          <w:noProof/>
        </w:rPr>
        <w:drawing>
          <wp:anchor distT="0" distB="0" distL="114300" distR="114300" simplePos="0" relativeHeight="252115968" behindDoc="0" locked="0" layoutInCell="1" allowOverlap="1" wp14:anchorId="6C91D0E6" wp14:editId="2D6821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175953" cy="1701800"/>
            <wp:effectExtent l="0" t="0" r="5715" b="0"/>
            <wp:wrapNone/>
            <wp:docPr id="1727765723" name="Picture 17277657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23" name="Communication Learning Disability Confused.jp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175953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E0">
        <w:t xml:space="preserve">The new law should say that a person does not have </w:t>
      </w:r>
      <w:r w:rsidR="00DD18AE">
        <w:br/>
      </w:r>
      <w:r w:rsidR="00A27CE0">
        <w:t>decision-making capacity if they cannot:</w:t>
      </w:r>
    </w:p>
    <w:p w14:paraId="418E726E" w14:textId="03D5CCED" w:rsidR="00A27CE0" w:rsidRDefault="00B911A2" w:rsidP="003B1676">
      <w:pPr>
        <w:pStyle w:val="Listtoplevel"/>
        <w:spacing w:line="336" w:lineRule="auto"/>
      </w:pPr>
      <w:r>
        <w:drawing>
          <wp:anchor distT="0" distB="0" distL="114300" distR="114300" simplePos="0" relativeHeight="252116992" behindDoc="0" locked="0" layoutInCell="1" allowOverlap="1" wp14:anchorId="22CC7180" wp14:editId="68986B4D">
            <wp:simplePos x="0" y="0"/>
            <wp:positionH relativeFrom="column">
              <wp:posOffset>17362</wp:posOffset>
            </wp:positionH>
            <wp:positionV relativeFrom="paragraph">
              <wp:posOffset>515362</wp:posOffset>
            </wp:positionV>
            <wp:extent cx="1485900" cy="1485900"/>
            <wp:effectExtent l="0" t="0" r="0" b="0"/>
            <wp:wrapNone/>
            <wp:docPr id="1727765724" name="Picture 17277657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24" name="Think twice thought consider choose decide (1)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E0">
        <w:t>understand information about the decision</w:t>
      </w:r>
    </w:p>
    <w:p w14:paraId="242459BF" w14:textId="5769B3CD" w:rsidR="00A27CE0" w:rsidRDefault="00A27CE0" w:rsidP="003B1676">
      <w:pPr>
        <w:pStyle w:val="Listtoplevel"/>
        <w:spacing w:line="336" w:lineRule="auto"/>
      </w:pPr>
      <w:r>
        <w:t>remember information so they can make the decision</w:t>
      </w:r>
    </w:p>
    <w:p w14:paraId="7E78B8E9" w14:textId="49D5BDBE" w:rsidR="00A27CE0" w:rsidRDefault="00B911A2" w:rsidP="003B1676">
      <w:pPr>
        <w:pStyle w:val="Listtoplevel"/>
        <w:spacing w:line="336" w:lineRule="auto"/>
      </w:pPr>
      <w:r>
        <w:drawing>
          <wp:anchor distT="0" distB="0" distL="114300" distR="114300" simplePos="0" relativeHeight="252118016" behindDoc="0" locked="0" layoutInCell="1" allowOverlap="1" wp14:anchorId="02271EDD" wp14:editId="1547ACEB">
            <wp:simplePos x="0" y="0"/>
            <wp:positionH relativeFrom="column">
              <wp:posOffset>0</wp:posOffset>
            </wp:positionH>
            <wp:positionV relativeFrom="paragraph">
              <wp:posOffset>387350</wp:posOffset>
            </wp:positionV>
            <wp:extent cx="1485900" cy="1485900"/>
            <wp:effectExtent l="0" t="0" r="0" b="0"/>
            <wp:wrapNone/>
            <wp:docPr id="1727765725" name="Picture 17277657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25" name="Tell talk think.pn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E0">
        <w:t>use information to make the decision</w:t>
      </w:r>
    </w:p>
    <w:p w14:paraId="5E3C99CB" w14:textId="36D7E951" w:rsidR="00A27CE0" w:rsidRDefault="00A27CE0" w:rsidP="003B1676">
      <w:pPr>
        <w:pStyle w:val="Listtoplevel"/>
        <w:spacing w:line="336" w:lineRule="auto"/>
      </w:pPr>
      <w:r>
        <w:t xml:space="preserve">tell other people what they have decided. </w:t>
      </w:r>
    </w:p>
    <w:p w14:paraId="4D13C1D2" w14:textId="4971B28E" w:rsidR="001B1551" w:rsidRDefault="001B1551">
      <w:pPr>
        <w:spacing w:line="240" w:lineRule="auto"/>
        <w:ind w:left="0"/>
      </w:pPr>
      <w:r>
        <w:br w:type="page"/>
      </w:r>
    </w:p>
    <w:p w14:paraId="0FF0EE37" w14:textId="76003D15" w:rsidR="00E93594" w:rsidRDefault="001B1551" w:rsidP="003B1676">
      <w:r>
        <w:rPr>
          <w:noProof/>
        </w:rPr>
        <w:lastRenderedPageBreak/>
        <w:drawing>
          <wp:anchor distT="0" distB="0" distL="114300" distR="114300" simplePos="0" relativeHeight="252119040" behindDoc="0" locked="0" layoutInCell="1" allowOverlap="1" wp14:anchorId="67B93E07" wp14:editId="6B6E7D69">
            <wp:simplePos x="0" y="0"/>
            <wp:positionH relativeFrom="column">
              <wp:posOffset>-188225</wp:posOffset>
            </wp:positionH>
            <wp:positionV relativeFrom="paragraph">
              <wp:posOffset>-143510</wp:posOffset>
            </wp:positionV>
            <wp:extent cx="1485900" cy="1485900"/>
            <wp:effectExtent l="0" t="0" r="0" b="0"/>
            <wp:wrapNone/>
            <wp:docPr id="1727765726" name="Picture 17277657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26" name="Checklist tick assess good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E0">
        <w:t xml:space="preserve">If a person cannot do </w:t>
      </w:r>
      <w:r w:rsidR="009652F0">
        <w:t xml:space="preserve">all </w:t>
      </w:r>
      <w:r w:rsidR="00A27CE0">
        <w:t>of these things then they do not have decision-making capacity</w:t>
      </w:r>
      <w:r w:rsidR="00017A03">
        <w:t xml:space="preserve"> for the decision</w:t>
      </w:r>
      <w:r w:rsidR="00A27CE0">
        <w:t>.</w:t>
      </w:r>
    </w:p>
    <w:p w14:paraId="2C36EDC0" w14:textId="77777777" w:rsidR="001B1551" w:rsidRDefault="001B1551" w:rsidP="00A27CE0"/>
    <w:p w14:paraId="3B911D14" w14:textId="77777777" w:rsidR="001B1551" w:rsidRDefault="001B1551" w:rsidP="00A27CE0"/>
    <w:p w14:paraId="37799E44" w14:textId="524BA8A1" w:rsidR="00A27CE0" w:rsidRDefault="00451A06" w:rsidP="00A27CE0">
      <w:r>
        <w:rPr>
          <w:noProof/>
        </w:rPr>
        <mc:AlternateContent>
          <mc:Choice Requires="wpg">
            <w:drawing>
              <wp:anchor distT="0" distB="0" distL="114300" distR="114300" simplePos="0" relativeHeight="252124160" behindDoc="0" locked="0" layoutInCell="1" allowOverlap="1" wp14:anchorId="347FB079" wp14:editId="7D811FE8">
                <wp:simplePos x="0" y="0"/>
                <wp:positionH relativeFrom="column">
                  <wp:posOffset>6350</wp:posOffset>
                </wp:positionH>
                <wp:positionV relativeFrom="paragraph">
                  <wp:posOffset>-184150</wp:posOffset>
                </wp:positionV>
                <wp:extent cx="1234576" cy="1600200"/>
                <wp:effectExtent l="0" t="0" r="3810" b="0"/>
                <wp:wrapNone/>
                <wp:docPr id="1727765731" name="Group 17277657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4576" cy="1600200"/>
                          <a:chOff x="0" y="0"/>
                          <a:chExt cx="1485900" cy="1925955"/>
                        </a:xfrm>
                      </wpg:grpSpPr>
                      <pic:pic xmlns:pic="http://schemas.openxmlformats.org/drawingml/2006/picture">
                        <pic:nvPicPr>
                          <pic:cNvPr id="1727765727" name="Picture 17277657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925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7765729" name="Picture 17277657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571500" y="228600"/>
                            <a:ext cx="685800" cy="705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260348" id="Group 1727765731" o:spid="_x0000_s1026" alt="&quot;&quot;" style="position:absolute;margin-left:.5pt;margin-top:-14.5pt;width:97.2pt;height:126pt;z-index:252124160;mso-width-relative:margin;mso-height-relative:margin" coordsize="14859,192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DsQAAAABSZ2h0bG9uZwAAA5Y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">
                <v:shape id="Picture 1727765727" o:spid="_x0000_s1027" type="#_x0000_t75" alt="&quot;&quot;" style="position:absolute;width:14859;height:19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">
                  <v:imagedata r:id="rId87" o:title=""/>
                </v:shape>
                <v:shape id="Picture 1727765729" o:spid="_x0000_s1028" type="#_x0000_t75" alt="&quot;&quot;" style="position:absolute;left:5715;top:2286;width:6858;height: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">
                  <v:imagedata r:id="rId114" o:title=""/>
                </v:shape>
              </v:group>
            </w:pict>
          </mc:Fallback>
        </mc:AlternateContent>
      </w:r>
      <w:r w:rsidR="00A27CE0">
        <w:t xml:space="preserve">People must think about what support the person will have when they are deciding if </w:t>
      </w:r>
      <w:r w:rsidR="007E5703">
        <w:t>the</w:t>
      </w:r>
      <w:r w:rsidR="00A27CE0">
        <w:t xml:space="preserve"> person has decision-making ca</w:t>
      </w:r>
      <w:r w:rsidR="00E93594">
        <w:t>pacity.</w:t>
      </w:r>
    </w:p>
    <w:p w14:paraId="021913EC" w14:textId="4723ED62" w:rsidR="00E93594" w:rsidRDefault="00E93594" w:rsidP="00A27CE0"/>
    <w:p w14:paraId="7520F1C5" w14:textId="4856AE0E" w:rsidR="00E93594" w:rsidRDefault="00580755" w:rsidP="00A27CE0">
      <w:r>
        <w:rPr>
          <w:noProof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0DC1FD0C" wp14:editId="7E9B4220">
                <wp:simplePos x="0" y="0"/>
                <wp:positionH relativeFrom="column">
                  <wp:posOffset>25400</wp:posOffset>
                </wp:positionH>
                <wp:positionV relativeFrom="paragraph">
                  <wp:posOffset>152400</wp:posOffset>
                </wp:positionV>
                <wp:extent cx="1332186" cy="1377731"/>
                <wp:effectExtent l="0" t="0" r="1905" b="0"/>
                <wp:wrapNone/>
                <wp:docPr id="1727765737" name="Group 17277657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186" cy="1377731"/>
                          <a:chOff x="0" y="0"/>
                          <a:chExt cx="1657350" cy="1714500"/>
                        </a:xfrm>
                      </wpg:grpSpPr>
                      <pic:pic xmlns:pic="http://schemas.openxmlformats.org/drawingml/2006/picture">
                        <pic:nvPicPr>
                          <pic:cNvPr id="1727765732" name="Picture 17277657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420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7765736" name="Graphic 17277657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96DAC541-7B7A-43D3-8B79-37D633B846F1}">
                                <asvg:svgBlip xmlns:asvg="http://schemas.microsoft.com/office/drawing/2016/SVG/main" r:embed="rId10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1200150"/>
                            <a:ext cx="514350" cy="514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73DE6B" id="Group 1727765737" o:spid="_x0000_s1026" alt="&quot;&quot;" style="position:absolute;margin-left:2pt;margin-top:12pt;width:104.9pt;height:108.5pt;z-index:252131328;mso-width-relative:margin;mso-height-relative:margin" coordsize="16573,17145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">
                <v:shape id="Picture 1727765732" o:spid="_x0000_s1027" type="#_x0000_t75" alt="&quot;&quot;" style="position:absolute;width:14859;height:1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">
                  <v:imagedata r:id="rId167" o:title=""/>
                </v:shape>
                <v:shape id="Graphic 1727765736" o:spid="_x0000_s1028" type="#_x0000_t75" alt="&quot;&quot;" style="position:absolute;left:11430;top:12001;width:5143;height: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">
                  <v:imagedata r:id="rId108" o:title=""/>
                </v:shape>
              </v:group>
            </w:pict>
          </mc:Fallback>
        </mc:AlternateContent>
      </w:r>
    </w:p>
    <w:p w14:paraId="506A911A" w14:textId="37F8EBB4" w:rsidR="00E93594" w:rsidRDefault="00E93594" w:rsidP="00E93594">
      <w:r>
        <w:t>People who are deciding if someone has decision-making capacity should also remember that:</w:t>
      </w:r>
    </w:p>
    <w:p w14:paraId="736035A2" w14:textId="78F93BB0" w:rsidR="00E93594" w:rsidRDefault="00580755" w:rsidP="00E93594">
      <w:pPr>
        <w:pStyle w:val="Listtoplevel"/>
      </w:pPr>
      <w:r>
        <w:drawing>
          <wp:anchor distT="0" distB="0" distL="114300" distR="114300" simplePos="0" relativeHeight="252132352" behindDoc="0" locked="0" layoutInCell="1" allowOverlap="1" wp14:anchorId="1D998E0E" wp14:editId="0FC229CC">
            <wp:simplePos x="0" y="0"/>
            <wp:positionH relativeFrom="column">
              <wp:posOffset>0</wp:posOffset>
            </wp:positionH>
            <wp:positionV relativeFrom="paragraph">
              <wp:posOffset>1303020</wp:posOffset>
            </wp:positionV>
            <wp:extent cx="1407795" cy="1407795"/>
            <wp:effectExtent l="0" t="0" r="1905" b="0"/>
            <wp:wrapNone/>
            <wp:docPr id="1727765738" name="Picture 17277657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38" name="grow age old.pn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407795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315E13BF" wp14:editId="26CA3334">
                <wp:simplePos x="0" y="0"/>
                <wp:positionH relativeFrom="column">
                  <wp:posOffset>25400</wp:posOffset>
                </wp:positionH>
                <wp:positionV relativeFrom="paragraph">
                  <wp:posOffset>274320</wp:posOffset>
                </wp:positionV>
                <wp:extent cx="1382896" cy="914400"/>
                <wp:effectExtent l="0" t="0" r="8255" b="0"/>
                <wp:wrapNone/>
                <wp:docPr id="1727765735" name="Group 17277657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2896" cy="914400"/>
                          <a:chOff x="0" y="0"/>
                          <a:chExt cx="1612900" cy="1066800"/>
                        </a:xfrm>
                      </wpg:grpSpPr>
                      <pic:pic xmlns:pic="http://schemas.openxmlformats.org/drawingml/2006/picture">
                        <pic:nvPicPr>
                          <pic:cNvPr id="1727765733" name="Picture 17277657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010" cy="837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7765734" name="Graphic 17277657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5700" y="60960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426244" id="Group 1727765735" o:spid="_x0000_s1026" alt="&quot;&quot;" style="position:absolute;margin-left:2pt;margin-top:21.6pt;width:108.9pt;height:1in;z-index:252129280;mso-width-relative:margin;mso-height-relative:margin" coordsize="16129,10668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BkgAAAABS&#10;Z2h0bG9uZwAAAsU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AkKCwwNDg8QERIT&#10;FBUWFxgYGRobHB0eHyAhIiMkJSYnKCkqKyssLS4vMDEyMzQ1Njc4OTo7PD0+P0BBQkNERUZHSElK&#10;S0xNTk9QUFFSU1RVVldYWVpbXF1eX2BhYmNkZWZnaGlqa2xtbm9wcXJzdHV2d3h5ent8fX5/gIGC&#10;g4SGh4iJiouMjY6PkJGSk5SVlpeYmZqbnJ2en6ChoqOkpaanqKmqq6ytrq+wsbKztLa3uLm6u7y9&#10;vr/AwcLDxMXGx8jJysvMzc7P0NHS09TW19jZ2tvc3d7f4OHi4+Tl5ufo6err7O3u7/D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swGAN/SLA7e1T8v39RJWePPUofhxVu0yrOB4b21pPq9t6j7vbiq/Ly4q/y8uaz9vLms&#10;/by5rf28ua39vLmt/ru5rf67ua3+u7mt/ru5rf67ua3+u7mt/ru5rf67ua3+u7mt/ru5rf67ua3+&#10;u7mt/ru5rf67ua3+u7mt/ru5rf67ua3+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6Pz/////////////////////////////////////&#10;///p0un////////////////////////////////////////86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1&#10;4fb///////////////////////////////////////WukK72////////////////////////////&#10;/////////+GQaZDi//////////////////////////////////////WukK72////////////////&#10;///////////////////////24f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+7pMP//////////////////////////////////////792T3/Q////////////////////&#10;////////////////4JpPAFu7///////////////////////////////////xtnlPSXfK////////&#10;///////////////////////////r0sWrlq/y///////////////////////////////////////3&#10;5/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xq+rqaipqq2xuMDL2uv/////////&#10;////////////////ol9XVFNUVVdbX2ZvfI+ow93v////////////////////s0wLBgMAAAAAAAAV&#10;RXSizfv/////////////////////0G4SAAAAAAAPM1mBqtT9////////////////////////7Y41&#10;AAUaMk1rjbLY/////////////////////////////7BUPFFogp694P//////////////////////&#10;/////////9eOg5+30vD////////////////////////////////////d1v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u7O3v8vb6////////&#10;/////////////////////////7mamJmcoaattL7K4f///////////////////////////6JXSkxR&#10;V11ofZa54////////////////////////////7NXABo1UG6Nr9P6////////////////////////&#10;/////85vQF97mbfY+////////////////////////////////+6fhafD4f//////////////////&#10;///////////////////k0e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/+4ADkFkb2JlAGRAAAAAAv/bAIQA&#10;AQEBAQEBAQEBAQEBAQEBAQEBAQEBAQEBAQEBAQEBAQEBAQEBAQEBAQEBAQICAgICAgICAgICAwMD&#10;AwMDAwMDAwEBAQEBAQEBAQEBAgIBAgIDAwMDAwMDAwMDAwMDAwMDAwMDAwMDAwMDAwMDAwMDAwMD&#10;AwMDAwMDAwMDAwMDAwMD/8AAFAgBkgLFBAERAAIRAQMRAQQRAP/dAAQAWf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4EAQACEQMRBAAAPwDQBJvb6ekWHAB+pPJA9R5+p9+691v8e+P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Pn/APv3Xut/j32QR9Rb&#10;gH/YMLj/AG49+691731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R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0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X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f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">
                <v:shape id="Picture 1727765733" o:spid="_x0000_s1027" type="#_x0000_t75" alt="&quot;&quot;" style="position:absolute;width:14770;height:8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">
                  <v:imagedata r:id="rId107" o:title=""/>
                </v:shape>
                <v:shape id="Graphic 1727765734" o:spid="_x0000_s1028" type="#_x0000_t75" alt="&quot;&quot;" style="position:absolute;left:11557;top:6096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">
                  <v:imagedata r:id="rId42" o:title=""/>
                </v:shape>
              </v:group>
            </w:pict>
          </mc:Fallback>
        </mc:AlternateContent>
      </w:r>
      <w:r w:rsidR="00E93594">
        <w:t xml:space="preserve">people can have the </w:t>
      </w:r>
      <w:r w:rsidR="00C267CC">
        <w:t xml:space="preserve">decision-making </w:t>
      </w:r>
      <w:r w:rsidR="00E93594">
        <w:t>capacity to make some decisions but not others</w:t>
      </w:r>
    </w:p>
    <w:p w14:paraId="421D4DB3" w14:textId="1DE8FF29" w:rsidR="00E93594" w:rsidRDefault="00E93594" w:rsidP="00E93594">
      <w:pPr>
        <w:pStyle w:val="Listtoplevel"/>
      </w:pPr>
      <w:r>
        <w:t>decision-making capacity can change over time.</w:t>
      </w:r>
    </w:p>
    <w:p w14:paraId="7D2D52EC" w14:textId="77777777" w:rsidR="003C0865" w:rsidRDefault="003C0865">
      <w:pPr>
        <w:spacing w:line="240" w:lineRule="auto"/>
        <w:ind w:left="0"/>
      </w:pPr>
      <w:r>
        <w:br w:type="page"/>
      </w:r>
    </w:p>
    <w:p w14:paraId="58E9D637" w14:textId="0F95B429" w:rsidR="00E93594" w:rsidRDefault="001B1551" w:rsidP="00E93594">
      <w:r>
        <w:rPr>
          <w:noProof/>
        </w:rPr>
        <w:lastRenderedPageBreak/>
        <w:drawing>
          <wp:anchor distT="0" distB="0" distL="114300" distR="114300" simplePos="0" relativeHeight="252134400" behindDoc="0" locked="0" layoutInCell="1" allowOverlap="1" wp14:anchorId="56E349D1" wp14:editId="76D4CE76">
            <wp:simplePos x="0" y="0"/>
            <wp:positionH relativeFrom="column">
              <wp:posOffset>-146050</wp:posOffset>
            </wp:positionH>
            <wp:positionV relativeFrom="paragraph">
              <wp:posOffset>-135255</wp:posOffset>
            </wp:positionV>
            <wp:extent cx="1291325" cy="1291325"/>
            <wp:effectExtent l="0" t="0" r="0" b="4445"/>
            <wp:wrapNone/>
            <wp:docPr id="1727765739" name="Picture 17277657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list summary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91325" cy="129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594">
        <w:t>The new law should talk about 3 different ways of deciding if a person has decision-making capacity.</w:t>
      </w:r>
    </w:p>
    <w:p w14:paraId="4425277E" w14:textId="5D017C60" w:rsidR="00E93594" w:rsidRDefault="00E93594">
      <w:pPr>
        <w:spacing w:line="240" w:lineRule="auto"/>
        <w:ind w:left="0"/>
      </w:pPr>
    </w:p>
    <w:p w14:paraId="25CD3690" w14:textId="77777777" w:rsidR="001B1551" w:rsidRDefault="001B1551">
      <w:pPr>
        <w:spacing w:line="240" w:lineRule="auto"/>
        <w:ind w:left="0"/>
      </w:pPr>
    </w:p>
    <w:p w14:paraId="2F751A73" w14:textId="5377DF21" w:rsidR="00E93594" w:rsidRDefault="00C124E0" w:rsidP="00E93594">
      <w:r>
        <w:rPr>
          <w:noProof/>
        </w:rPr>
        <w:drawing>
          <wp:anchor distT="0" distB="0" distL="114300" distR="114300" simplePos="0" relativeHeight="252136448" behindDoc="0" locked="0" layoutInCell="1" allowOverlap="1" wp14:anchorId="5370EAB5" wp14:editId="498C4C13">
            <wp:simplePos x="0" y="0"/>
            <wp:positionH relativeFrom="column">
              <wp:posOffset>0</wp:posOffset>
            </wp:positionH>
            <wp:positionV relativeFrom="paragraph">
              <wp:posOffset>-1</wp:posOffset>
            </wp:positionV>
            <wp:extent cx="1600200" cy="983947"/>
            <wp:effectExtent l="0" t="0" r="0" b="6985"/>
            <wp:wrapNone/>
            <wp:docPr id="1727765742" name="Picture 17277657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2" name="doctor-appointment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606981" cy="988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594">
        <w:t>These ways are:</w:t>
      </w:r>
    </w:p>
    <w:p w14:paraId="621165B8" w14:textId="5505EFAD" w:rsidR="00E93594" w:rsidRDefault="00C124E0" w:rsidP="00E93594">
      <w:pPr>
        <w:pStyle w:val="Listtoplevel"/>
      </w:pPr>
      <w:r>
        <w:drawing>
          <wp:anchor distT="0" distB="0" distL="114300" distR="114300" simplePos="0" relativeHeight="252138496" behindDoc="0" locked="0" layoutInCell="1" allowOverlap="1" wp14:anchorId="06B1DB1A" wp14:editId="2E665EFB">
            <wp:simplePos x="0" y="0"/>
            <wp:positionH relativeFrom="column">
              <wp:posOffset>1</wp:posOffset>
            </wp:positionH>
            <wp:positionV relativeFrom="paragraph">
              <wp:posOffset>906780</wp:posOffset>
            </wp:positionV>
            <wp:extent cx="1143000" cy="1566846"/>
            <wp:effectExtent l="0" t="0" r="0" b="0"/>
            <wp:wrapNone/>
            <wp:docPr id="1727765743" name="Picture 17277657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Judge law courts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147349" cy="1572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594">
        <w:t>a professional like a doctor deciding if the person has decision-making capacity</w:t>
      </w:r>
    </w:p>
    <w:p w14:paraId="132E9B19" w14:textId="3F4F36E8" w:rsidR="00E93594" w:rsidRDefault="003B28D5" w:rsidP="00E93594">
      <w:pPr>
        <w:pStyle w:val="Listtoplevel"/>
      </w:pPr>
      <w:r>
        <w:rPr>
          <w:rFonts w:eastAsia="Times New Roman"/>
          <w:lang w:eastAsia="en-NZ"/>
        </w:rPr>
        <w:drawing>
          <wp:anchor distT="0" distB="0" distL="114300" distR="114300" simplePos="0" relativeHeight="252142592" behindDoc="0" locked="0" layoutInCell="1" allowOverlap="1" wp14:anchorId="0F0F4ABF" wp14:editId="1E860854">
            <wp:simplePos x="0" y="0"/>
            <wp:positionH relativeFrom="column">
              <wp:posOffset>0</wp:posOffset>
            </wp:positionH>
            <wp:positionV relativeFrom="paragraph">
              <wp:posOffset>1365886</wp:posOffset>
            </wp:positionV>
            <wp:extent cx="1293172" cy="1371600"/>
            <wp:effectExtent l="0" t="0" r="2540" b="0"/>
            <wp:wrapNone/>
            <wp:docPr id="1727765745" name="Picture 17277657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hoice choose decide blue orange agree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94420" cy="1372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594">
        <w:t>the Family Court deciding if the person has decision-making capacity</w:t>
      </w:r>
    </w:p>
    <w:p w14:paraId="425681A1" w14:textId="23024545" w:rsidR="00E93594" w:rsidRDefault="00E93594" w:rsidP="00E93594">
      <w:pPr>
        <w:pStyle w:val="Listtoplevel"/>
      </w:pPr>
      <w:r>
        <w:t>someone else deciding if the person has decision-making capacity like</w:t>
      </w:r>
      <w:r w:rsidR="00674E13">
        <w:t xml:space="preserve"> a</w:t>
      </w:r>
      <w:r>
        <w:t>:</w:t>
      </w:r>
    </w:p>
    <w:p w14:paraId="547AC347" w14:textId="45F86F8F" w:rsidR="00E93594" w:rsidRDefault="00674E13" w:rsidP="00E93594">
      <w:pPr>
        <w:pStyle w:val="Listsecondlevel"/>
      </w:pPr>
      <w:r>
        <w:rPr>
          <w:noProof/>
        </w:rPr>
        <w:drawing>
          <wp:anchor distT="0" distB="0" distL="114300" distR="114300" simplePos="0" relativeHeight="252140544" behindDoc="0" locked="0" layoutInCell="1" allowOverlap="1" wp14:anchorId="6CBA1C6F" wp14:editId="61E00C2A">
            <wp:simplePos x="0" y="0"/>
            <wp:positionH relativeFrom="column">
              <wp:posOffset>571</wp:posOffset>
            </wp:positionH>
            <wp:positionV relativeFrom="paragraph">
              <wp:posOffset>530860</wp:posOffset>
            </wp:positionV>
            <wp:extent cx="1485900" cy="1191718"/>
            <wp:effectExtent l="0" t="0" r="0" b="8890"/>
            <wp:wrapNone/>
            <wp:docPr id="1727765744" name="Picture 17277657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Support reading writing think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191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decision-maker</w:t>
      </w:r>
    </w:p>
    <w:p w14:paraId="5BD71C63" w14:textId="53165784" w:rsidR="00E93594" w:rsidRDefault="00E93594" w:rsidP="00E93594">
      <w:pPr>
        <w:pStyle w:val="Listparagraph2"/>
        <w:rPr>
          <w:lang w:eastAsia="en-US"/>
        </w:rPr>
      </w:pPr>
      <w:r>
        <w:rPr>
          <w:lang w:eastAsia="en-US"/>
        </w:rPr>
        <w:t>formal supporter.</w:t>
      </w:r>
    </w:p>
    <w:p w14:paraId="08C6E9CC" w14:textId="77777777" w:rsidR="001B1551" w:rsidRDefault="001B1551">
      <w:pPr>
        <w:spacing w:line="240" w:lineRule="auto"/>
        <w:ind w:left="0"/>
      </w:pPr>
      <w:r>
        <w:br w:type="page"/>
      </w:r>
    </w:p>
    <w:p w14:paraId="2774ECB3" w14:textId="45D68795" w:rsidR="00E93594" w:rsidRDefault="001B1551" w:rsidP="00E93594">
      <w:r>
        <w:rPr>
          <w:noProof/>
        </w:rPr>
        <w:lastRenderedPageBreak/>
        <w:drawing>
          <wp:anchor distT="0" distB="0" distL="114300" distR="114300" simplePos="0" relativeHeight="252143616" behindDoc="0" locked="0" layoutInCell="1" allowOverlap="1" wp14:anchorId="74B18CC6" wp14:editId="30AFF6A2">
            <wp:simplePos x="0" y="0"/>
            <wp:positionH relativeFrom="column">
              <wp:posOffset>113030</wp:posOffset>
            </wp:positionH>
            <wp:positionV relativeFrom="paragraph">
              <wp:posOffset>-7389</wp:posOffset>
            </wp:positionV>
            <wp:extent cx="1379790" cy="1708150"/>
            <wp:effectExtent l="0" t="0" r="0" b="0"/>
            <wp:wrapNone/>
            <wp:docPr id="1727765746" name="Picture 17277657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6" name="Doctor GP medical.pn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37979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594">
        <w:t>The new law should have rules that professionals like doctors have to follow when they are deciding if someone has decision-making capacity.</w:t>
      </w:r>
    </w:p>
    <w:p w14:paraId="7A70D7FD" w14:textId="77777777" w:rsidR="001B1551" w:rsidRDefault="001B155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8" w:name="_Recommendation_6:_Checking"/>
      <w:bookmarkEnd w:id="8"/>
      <w:r>
        <w:br w:type="page"/>
      </w:r>
    </w:p>
    <w:p w14:paraId="4B6BF58E" w14:textId="5203E4E4" w:rsidR="00901574" w:rsidRDefault="00901574" w:rsidP="00E93594">
      <w:pPr>
        <w:pStyle w:val="Heading1"/>
      </w:pPr>
      <w:r>
        <w:lastRenderedPageBreak/>
        <w:t>Key r</w:t>
      </w:r>
      <w:r w:rsidR="00E93594">
        <w:t xml:space="preserve">ecommendation 6: </w:t>
      </w:r>
    </w:p>
    <w:p w14:paraId="3FCC712C" w14:textId="2A66F905" w:rsidR="00E93594" w:rsidRDefault="00E93594" w:rsidP="00E93594">
      <w:pPr>
        <w:pStyle w:val="Heading1"/>
      </w:pPr>
      <w:r>
        <w:t>Checking the new law is working</w:t>
      </w:r>
    </w:p>
    <w:p w14:paraId="3B2352DE" w14:textId="14A0C0A7" w:rsidR="00E93594" w:rsidRDefault="00E93594" w:rsidP="00E93594"/>
    <w:p w14:paraId="760B9411" w14:textId="760D9615" w:rsidR="00E93594" w:rsidRDefault="00C124E0" w:rsidP="00E93594">
      <w:r>
        <w:rPr>
          <w:noProof/>
        </w:rPr>
        <w:drawing>
          <wp:anchor distT="0" distB="0" distL="114300" distR="114300" simplePos="0" relativeHeight="252144640" behindDoc="0" locked="0" layoutInCell="1" allowOverlap="1" wp14:anchorId="61A5DEA4" wp14:editId="74B4A3DD">
            <wp:simplePos x="0" y="0"/>
            <wp:positionH relativeFrom="column">
              <wp:posOffset>0</wp:posOffset>
            </wp:positionH>
            <wp:positionV relativeFrom="paragraph">
              <wp:posOffset>330200</wp:posOffset>
            </wp:positionV>
            <wp:extent cx="1617672" cy="1009650"/>
            <wp:effectExtent l="0" t="0" r="1905" b="0"/>
            <wp:wrapNone/>
            <wp:docPr id="1727765747" name="Picture 17277657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7" name="Parliament Government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17672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34B6A" w14:textId="4D7AAB61" w:rsidR="00E93594" w:rsidRDefault="00E93594" w:rsidP="00E93594">
      <w:r>
        <w:t>One part of the Government should be in charge of making sure the new law is working.</w:t>
      </w:r>
    </w:p>
    <w:p w14:paraId="2A6E75DD" w14:textId="6AAC602C" w:rsidR="00E93594" w:rsidRDefault="00E93594" w:rsidP="00E93594"/>
    <w:p w14:paraId="71F25D5C" w14:textId="79F48968" w:rsidR="00E93594" w:rsidRDefault="00E93594" w:rsidP="00E93594"/>
    <w:p w14:paraId="354845B4" w14:textId="671E046B" w:rsidR="00E93594" w:rsidRDefault="00C124E0" w:rsidP="00E93594">
      <w:r>
        <w:rPr>
          <w:noProof/>
        </w:rPr>
        <w:drawing>
          <wp:anchor distT="0" distB="0" distL="114300" distR="114300" simplePos="0" relativeHeight="252145664" behindDoc="0" locked="0" layoutInCell="1" allowOverlap="1" wp14:anchorId="543DF14F" wp14:editId="50FF5783">
            <wp:simplePos x="0" y="0"/>
            <wp:positionH relativeFrom="column">
              <wp:posOffset>166</wp:posOffset>
            </wp:positionH>
            <wp:positionV relativeFrom="paragraph">
              <wp:posOffset>284480</wp:posOffset>
            </wp:positionV>
            <wp:extent cx="1617345" cy="1674032"/>
            <wp:effectExtent l="0" t="0" r="1905" b="2540"/>
            <wp:wrapNone/>
            <wp:docPr id="1727765748" name="Picture 17277657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8" name="complaint-written.jp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1674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594">
        <w:t>This part of the Government should:</w:t>
      </w:r>
    </w:p>
    <w:p w14:paraId="14D8FDDE" w14:textId="66CD2554" w:rsidR="00E93594" w:rsidRDefault="00E93594" w:rsidP="00E93594">
      <w:pPr>
        <w:pStyle w:val="Listtoplevel"/>
      </w:pPr>
      <w:r>
        <w:t>set up a way people can complain if they do not like the decisions that are being made for them</w:t>
      </w:r>
    </w:p>
    <w:p w14:paraId="1454779B" w14:textId="65C3FFBC" w:rsidR="00E93594" w:rsidRDefault="00C124E0" w:rsidP="00E93594">
      <w:pPr>
        <w:pStyle w:val="Listtoplevel"/>
      </w:pPr>
      <w:r>
        <w:drawing>
          <wp:anchor distT="0" distB="0" distL="114300" distR="114300" simplePos="0" relativeHeight="252146688" behindDoc="0" locked="0" layoutInCell="1" allowOverlap="1" wp14:anchorId="7EFACF0D" wp14:editId="6ECD0ABD">
            <wp:simplePos x="0" y="0"/>
            <wp:positionH relativeFrom="column">
              <wp:posOffset>-114300</wp:posOffset>
            </wp:positionH>
            <wp:positionV relativeFrom="paragraph">
              <wp:posOffset>271145</wp:posOffset>
            </wp:positionV>
            <wp:extent cx="1828800" cy="1551015"/>
            <wp:effectExtent l="0" t="0" r="0" b="0"/>
            <wp:wrapNone/>
            <wp:docPr id="1727765749" name="Picture 17277657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9" name="Computer support internet wheelchair older.pn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55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594">
        <w:t>have information about the new law</w:t>
      </w:r>
    </w:p>
    <w:p w14:paraId="74443D7E" w14:textId="76D0F6BE" w:rsidR="002C5217" w:rsidRDefault="002C5217" w:rsidP="00E93594">
      <w:pPr>
        <w:pStyle w:val="Listtoplevel"/>
      </w:pPr>
      <w:r>
        <w:t xml:space="preserve">support people to understand the new law. </w:t>
      </w:r>
    </w:p>
    <w:p w14:paraId="129697A2" w14:textId="77777777" w:rsidR="003C0865" w:rsidRDefault="003C0865">
      <w:pPr>
        <w:spacing w:line="240" w:lineRule="auto"/>
        <w:ind w:left="0"/>
      </w:pPr>
      <w:r>
        <w:br w:type="page"/>
      </w:r>
    </w:p>
    <w:p w14:paraId="308B0BA4" w14:textId="4ED31342" w:rsidR="002C5217" w:rsidRDefault="00C124E0" w:rsidP="002C5217">
      <w:r>
        <w:rPr>
          <w:noProof/>
        </w:rPr>
        <w:lastRenderedPageBreak/>
        <w:drawing>
          <wp:anchor distT="0" distB="0" distL="114300" distR="114300" simplePos="0" relativeHeight="252147712" behindDoc="0" locked="0" layoutInCell="1" allowOverlap="1" wp14:anchorId="3085C38E" wp14:editId="41096552">
            <wp:simplePos x="0" y="0"/>
            <wp:positionH relativeFrom="column">
              <wp:posOffset>-155575</wp:posOffset>
            </wp:positionH>
            <wp:positionV relativeFrom="paragraph">
              <wp:posOffset>-304800</wp:posOffset>
            </wp:positionV>
            <wp:extent cx="2101493" cy="1485900"/>
            <wp:effectExtent l="0" t="0" r="0" b="0"/>
            <wp:wrapNone/>
            <wp:docPr id="1727765750" name="Picture 17277657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50" name="lockable cabinet file security privacy data.pn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101493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217">
        <w:t>This part of the Government should also keep a list of enduring powers of attorney.</w:t>
      </w:r>
    </w:p>
    <w:p w14:paraId="3245557A" w14:textId="7935B58F" w:rsidR="002C5217" w:rsidRDefault="00C124E0" w:rsidP="002C5217">
      <w:r>
        <w:rPr>
          <w:noProof/>
        </w:rPr>
        <w:drawing>
          <wp:anchor distT="0" distB="0" distL="114300" distR="114300" simplePos="0" relativeHeight="252148736" behindDoc="0" locked="0" layoutInCell="1" allowOverlap="1" wp14:anchorId="04FFD8B9" wp14:editId="34D3756E">
            <wp:simplePos x="0" y="0"/>
            <wp:positionH relativeFrom="column">
              <wp:posOffset>0</wp:posOffset>
            </wp:positionH>
            <wp:positionV relativeFrom="paragraph">
              <wp:posOffset>224790</wp:posOffset>
            </wp:positionV>
            <wp:extent cx="1589405" cy="1441450"/>
            <wp:effectExtent l="0" t="0" r="0" b="6350"/>
            <wp:wrapNone/>
            <wp:docPr id="1727765751" name="Picture 17277657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51" name="man question confused.pn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63074E" w14:textId="4746FA69" w:rsidR="002C5217" w:rsidRDefault="002C5217" w:rsidP="002C5217"/>
    <w:p w14:paraId="43BEFB0D" w14:textId="160C8421" w:rsidR="002C5217" w:rsidRDefault="002C5217" w:rsidP="002C5217">
      <w:r>
        <w:t>People will only have to add their enduring power of attorney to the list if they want to.</w:t>
      </w:r>
    </w:p>
    <w:p w14:paraId="6393E62C" w14:textId="3BF214BB" w:rsidR="002C5217" w:rsidRDefault="002C5217" w:rsidP="002C5217"/>
    <w:p w14:paraId="51120F3E" w14:textId="4B95E3DF" w:rsidR="002C5217" w:rsidRDefault="00C124E0" w:rsidP="002C5217">
      <w:r>
        <w:rPr>
          <w:noProof/>
        </w:rPr>
        <w:drawing>
          <wp:anchor distT="0" distB="0" distL="114300" distR="114300" simplePos="0" relativeHeight="252150784" behindDoc="0" locked="0" layoutInCell="1" allowOverlap="1" wp14:anchorId="146F5DA1" wp14:editId="4F0628D9">
            <wp:simplePos x="0" y="0"/>
            <wp:positionH relativeFrom="column">
              <wp:posOffset>19050</wp:posOffset>
            </wp:positionH>
            <wp:positionV relativeFrom="paragraph">
              <wp:posOffset>160020</wp:posOffset>
            </wp:positionV>
            <wp:extent cx="1295400" cy="1503589"/>
            <wp:effectExtent l="0" t="0" r="0" b="1905"/>
            <wp:wrapNone/>
            <wp:docPr id="1727765752" name="Picture 17277657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legal-advice-solictor-law-advice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5035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87B4A" w14:textId="4E0DEB74" w:rsidR="002C5217" w:rsidRDefault="002C5217" w:rsidP="002C5217">
      <w:r>
        <w:t>The list will make it easier to know:</w:t>
      </w:r>
    </w:p>
    <w:p w14:paraId="1933468E" w14:textId="5576CA25" w:rsidR="002C5217" w:rsidRDefault="002C5217" w:rsidP="002C5217">
      <w:pPr>
        <w:pStyle w:val="Listtoplevel"/>
      </w:pPr>
      <w:r>
        <w:t>if someone has an enduring power of attorney</w:t>
      </w:r>
    </w:p>
    <w:p w14:paraId="143FD8F2" w14:textId="4935CEC6" w:rsidR="002C5217" w:rsidRDefault="0023423C" w:rsidP="002C5217">
      <w:pPr>
        <w:pStyle w:val="Listtoplevel"/>
      </w:pPr>
      <w:r>
        <w:drawing>
          <wp:anchor distT="0" distB="0" distL="114300" distR="114300" simplePos="0" relativeHeight="251657216" behindDoc="0" locked="0" layoutInCell="1" allowOverlap="1" wp14:anchorId="0ECC0E71" wp14:editId="723FEE64">
            <wp:simplePos x="0" y="0"/>
            <wp:positionH relativeFrom="column">
              <wp:posOffset>19050</wp:posOffset>
            </wp:positionH>
            <wp:positionV relativeFrom="paragraph">
              <wp:posOffset>297180</wp:posOffset>
            </wp:positionV>
            <wp:extent cx="1419225" cy="1256012"/>
            <wp:effectExtent l="0" t="0" r="0" b="1905"/>
            <wp:wrapNone/>
            <wp:docPr id="1727765753" name="Picture 17277657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53" name="Books school education file.pn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256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217">
        <w:t>where to find their enduring power of attorney.</w:t>
      </w:r>
    </w:p>
    <w:p w14:paraId="16C73B5E" w14:textId="43B04954" w:rsidR="002C5217" w:rsidRDefault="002C5217" w:rsidP="002C5217"/>
    <w:p w14:paraId="0AAB3455" w14:textId="45FEE440" w:rsidR="002C5217" w:rsidRDefault="0023423C" w:rsidP="002C5217">
      <w:r>
        <w:rPr>
          <w:noProof/>
        </w:rPr>
        <w:drawing>
          <wp:anchor distT="0" distB="0" distL="114300" distR="114300" simplePos="0" relativeHeight="251661312" behindDoc="0" locked="0" layoutInCell="1" allowOverlap="1" wp14:anchorId="5F092DFF" wp14:editId="3DCF90B5">
            <wp:simplePos x="0" y="0"/>
            <wp:positionH relativeFrom="column">
              <wp:posOffset>-15240</wp:posOffset>
            </wp:positionH>
            <wp:positionV relativeFrom="paragraph">
              <wp:posOffset>229870</wp:posOffset>
            </wp:positionV>
            <wp:extent cx="1600200" cy="1600200"/>
            <wp:effectExtent l="0" t="0" r="0" b="0"/>
            <wp:wrapNone/>
            <wp:docPr id="1727765754" name="Picture 17277657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judge court law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EFB464" w14:textId="136C8A36" w:rsidR="002C5217" w:rsidRDefault="002C5217" w:rsidP="002C5217">
      <w:r>
        <w:t xml:space="preserve">The Family Court should still be in charge of checking that good decisions are being made for people. </w:t>
      </w:r>
    </w:p>
    <w:p w14:paraId="26D282FB" w14:textId="74F79C7D" w:rsidR="002C5217" w:rsidRDefault="002C5217">
      <w:pPr>
        <w:spacing w:line="240" w:lineRule="auto"/>
        <w:ind w:left="0"/>
      </w:pPr>
      <w:r>
        <w:br w:type="page"/>
      </w:r>
    </w:p>
    <w:p w14:paraId="48636CF9" w14:textId="77777777" w:rsidR="00157D84" w:rsidRDefault="00157D84" w:rsidP="002C5217">
      <w:pPr>
        <w:pStyle w:val="Heading1"/>
        <w:rPr>
          <w:lang w:val="en-NZ"/>
        </w:rPr>
      </w:pPr>
      <w:bookmarkStart w:id="9" w:name="_Recommendation_7:_Other"/>
      <w:bookmarkEnd w:id="9"/>
      <w:r>
        <w:rPr>
          <w:lang w:val="en-NZ"/>
        </w:rPr>
        <w:lastRenderedPageBreak/>
        <w:t>Key r</w:t>
      </w:r>
      <w:r w:rsidR="002C5217">
        <w:rPr>
          <w:lang w:val="en-NZ"/>
        </w:rPr>
        <w:t xml:space="preserve">ecommendation 7: </w:t>
      </w:r>
    </w:p>
    <w:p w14:paraId="5A3B6849" w14:textId="2764281B" w:rsidR="002C5217" w:rsidRDefault="002C5217" w:rsidP="002C5217">
      <w:pPr>
        <w:pStyle w:val="Heading1"/>
        <w:rPr>
          <w:lang w:val="en-NZ"/>
        </w:rPr>
      </w:pPr>
      <w:r>
        <w:rPr>
          <w:lang w:val="en-NZ"/>
        </w:rPr>
        <w:t>Other things to review</w:t>
      </w:r>
    </w:p>
    <w:p w14:paraId="25A5276C" w14:textId="4A625EC6" w:rsidR="002C5217" w:rsidRDefault="002C5217" w:rsidP="002C5217">
      <w:pPr>
        <w:rPr>
          <w:lang w:val="en-NZ"/>
        </w:rPr>
      </w:pPr>
    </w:p>
    <w:p w14:paraId="1EF9D91C" w14:textId="3ADAAFAA" w:rsidR="002C5217" w:rsidRDefault="0066301C" w:rsidP="002C5217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155904" behindDoc="0" locked="0" layoutInCell="1" allowOverlap="1" wp14:anchorId="212D5943" wp14:editId="58630369">
            <wp:simplePos x="0" y="0"/>
            <wp:positionH relativeFrom="column">
              <wp:posOffset>0</wp:posOffset>
            </wp:positionH>
            <wp:positionV relativeFrom="paragraph">
              <wp:posOffset>12065</wp:posOffset>
            </wp:positionV>
            <wp:extent cx="1371600" cy="1527810"/>
            <wp:effectExtent l="0" t="0" r="0" b="0"/>
            <wp:wrapNone/>
            <wp:docPr id="1727765755" name="Picture 17277657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dvice Meeting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52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4FB71" w14:textId="6F23CD0C" w:rsidR="002C5217" w:rsidRDefault="002C5217" w:rsidP="002C5217">
      <w:pPr>
        <w:rPr>
          <w:lang w:val="en-NZ"/>
        </w:rPr>
      </w:pPr>
      <w:r>
        <w:rPr>
          <w:lang w:val="en-NZ"/>
        </w:rPr>
        <w:t xml:space="preserve">We think there are 2 other parts of the law the Government needs to review. </w:t>
      </w:r>
    </w:p>
    <w:p w14:paraId="459C1BBE" w14:textId="60C0A5F1" w:rsidR="002C5217" w:rsidRDefault="002C5217" w:rsidP="002C5217">
      <w:pPr>
        <w:rPr>
          <w:lang w:val="en-NZ"/>
        </w:rPr>
      </w:pPr>
    </w:p>
    <w:p w14:paraId="26C059C3" w14:textId="59AAFA5F" w:rsidR="002C5217" w:rsidRDefault="00175E39" w:rsidP="002C5217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157952" behindDoc="0" locked="0" layoutInCell="1" allowOverlap="1" wp14:anchorId="3AC7489B" wp14:editId="2B31AB8F">
            <wp:simplePos x="0" y="0"/>
            <wp:positionH relativeFrom="column">
              <wp:posOffset>-125095</wp:posOffset>
            </wp:positionH>
            <wp:positionV relativeFrom="paragraph">
              <wp:posOffset>71755</wp:posOffset>
            </wp:positionV>
            <wp:extent cx="1606550" cy="1433195"/>
            <wp:effectExtent l="0" t="0" r="0" b="0"/>
            <wp:wrapNone/>
            <wp:docPr id="1727765756" name="Picture 17277657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Job working research read deaf expert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AB88D9" w14:textId="1530E26A" w:rsidR="002C5217" w:rsidRDefault="002C5217" w:rsidP="002C5217">
      <w:pPr>
        <w:rPr>
          <w:lang w:val="en-NZ"/>
        </w:rPr>
      </w:pPr>
      <w:r>
        <w:rPr>
          <w:lang w:val="en-NZ"/>
        </w:rPr>
        <w:t xml:space="preserve">The Government should review the law about </w:t>
      </w:r>
      <w:r>
        <w:rPr>
          <w:b/>
          <w:bCs/>
          <w:lang w:val="en-NZ"/>
        </w:rPr>
        <w:t>advance directives</w:t>
      </w:r>
      <w:r>
        <w:rPr>
          <w:lang w:val="en-NZ"/>
        </w:rPr>
        <w:t>.</w:t>
      </w:r>
    </w:p>
    <w:p w14:paraId="4AA33761" w14:textId="72905A67" w:rsidR="002C5217" w:rsidRDefault="002C5217" w:rsidP="002C5217">
      <w:pPr>
        <w:rPr>
          <w:lang w:val="en-NZ"/>
        </w:rPr>
      </w:pPr>
    </w:p>
    <w:p w14:paraId="26E91D47" w14:textId="65B46C93" w:rsidR="002C5217" w:rsidRDefault="00371274" w:rsidP="002C5217">
      <w:pPr>
        <w:rPr>
          <w:lang w:val="en-NZ"/>
        </w:rPr>
      </w:pP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80800" behindDoc="1" locked="0" layoutInCell="1" allowOverlap="1" wp14:anchorId="2F3A1454" wp14:editId="4044642B">
                <wp:simplePos x="0" y="0"/>
                <wp:positionH relativeFrom="margin">
                  <wp:posOffset>2184400</wp:posOffset>
                </wp:positionH>
                <wp:positionV relativeFrom="paragraph">
                  <wp:posOffset>179070</wp:posOffset>
                </wp:positionV>
                <wp:extent cx="3599815" cy="2886075"/>
                <wp:effectExtent l="0" t="0" r="635" b="9525"/>
                <wp:wrapNone/>
                <wp:docPr id="57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86075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7DD5C5" id="Rectangle 9" o:spid="_x0000_s1026" alt="&quot;&quot;" style="position:absolute;margin-left:172pt;margin-top:14.1pt;width:283.45pt;height:227.25pt;z-index:-25133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" fillcolor="#c5e6fd" stroked="f" strokeweight="1pt">
                <w10:wrap anchorx="margin"/>
              </v:rect>
            </w:pict>
          </mc:Fallback>
        </mc:AlternateContent>
      </w:r>
    </w:p>
    <w:p w14:paraId="31B6DA3B" w14:textId="55B63105" w:rsidR="009369A8" w:rsidRDefault="00175E39" w:rsidP="002C5217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158976" behindDoc="0" locked="0" layoutInCell="1" allowOverlap="1" wp14:anchorId="5A13C36E" wp14:editId="3A0CA494">
            <wp:simplePos x="0" y="0"/>
            <wp:positionH relativeFrom="column">
              <wp:posOffset>48260</wp:posOffset>
            </wp:positionH>
            <wp:positionV relativeFrom="paragraph">
              <wp:posOffset>32385</wp:posOffset>
            </wp:positionV>
            <wp:extent cx="1557020" cy="1409700"/>
            <wp:effectExtent l="0" t="0" r="5080" b="0"/>
            <wp:wrapNone/>
            <wp:docPr id="1727765757" name="Picture 17277657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57" name="medicine-instructions.jp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55702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217">
        <w:rPr>
          <w:lang w:val="en-NZ"/>
        </w:rPr>
        <w:t xml:space="preserve">An </w:t>
      </w:r>
      <w:r w:rsidR="002C5217">
        <w:rPr>
          <w:b/>
          <w:bCs/>
          <w:lang w:val="en-NZ"/>
        </w:rPr>
        <w:t>advance directive</w:t>
      </w:r>
      <w:r w:rsidR="002C5217">
        <w:rPr>
          <w:lang w:val="en-NZ"/>
        </w:rPr>
        <w:t xml:space="preserve"> says</w:t>
      </w:r>
      <w:r w:rsidR="009369A8">
        <w:rPr>
          <w:lang w:val="en-NZ"/>
        </w:rPr>
        <w:t>:</w:t>
      </w:r>
    </w:p>
    <w:p w14:paraId="41A79F08" w14:textId="32944D69" w:rsidR="009369A8" w:rsidRDefault="009369A8" w:rsidP="009369A8">
      <w:pPr>
        <w:pStyle w:val="ListParagraph"/>
        <w:numPr>
          <w:ilvl w:val="0"/>
          <w:numId w:val="23"/>
        </w:numPr>
        <w:ind w:left="4253" w:hanging="567"/>
        <w:rPr>
          <w:lang w:val="en-NZ"/>
        </w:rPr>
      </w:pPr>
      <w:r w:rsidRPr="009369A8">
        <w:rPr>
          <w:lang w:val="en-NZ"/>
        </w:rPr>
        <w:t xml:space="preserve">if there is any medical treatment you do </w:t>
      </w:r>
      <w:r w:rsidRPr="007C3700">
        <w:rPr>
          <w:b/>
          <w:bCs/>
          <w:lang w:val="en-NZ"/>
        </w:rPr>
        <w:t>not</w:t>
      </w:r>
      <w:r w:rsidRPr="009369A8">
        <w:rPr>
          <w:lang w:val="en-NZ"/>
        </w:rPr>
        <w:t xml:space="preserve"> want to get in the future</w:t>
      </w:r>
    </w:p>
    <w:p w14:paraId="6A12F179" w14:textId="0D37B09E" w:rsidR="009369A8" w:rsidRPr="009369A8" w:rsidRDefault="00175E39" w:rsidP="009369A8">
      <w:pPr>
        <w:pStyle w:val="ListParagraph"/>
        <w:numPr>
          <w:ilvl w:val="0"/>
          <w:numId w:val="23"/>
        </w:numPr>
        <w:ind w:left="4253" w:hanging="567"/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257280" behindDoc="0" locked="0" layoutInCell="1" allowOverlap="1" wp14:anchorId="6E091637" wp14:editId="25CCE596">
            <wp:simplePos x="0" y="0"/>
            <wp:positionH relativeFrom="column">
              <wp:posOffset>-40005</wp:posOffset>
            </wp:positionH>
            <wp:positionV relativeFrom="paragraph">
              <wp:posOffset>22225</wp:posOffset>
            </wp:positionV>
            <wp:extent cx="1654002" cy="1299794"/>
            <wp:effectExtent l="0" t="0" r="3810" b="0"/>
            <wp:wrapNone/>
            <wp:docPr id="166861416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14165" name="Picture 1668614165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654002" cy="1299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9A8" w:rsidRPr="009369A8">
        <w:rPr>
          <w:lang w:val="en-NZ"/>
        </w:rPr>
        <w:t>what treatment you would be happy to get in the future</w:t>
      </w:r>
      <w:r>
        <w:rPr>
          <w:lang w:val="en-NZ"/>
        </w:rPr>
        <w:t>.</w:t>
      </w:r>
    </w:p>
    <w:p w14:paraId="4670A7E2" w14:textId="77777777" w:rsidR="001B1551" w:rsidRDefault="001B1551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0038E69D" w14:textId="2C7F6508" w:rsidR="002C5217" w:rsidRDefault="001B1551" w:rsidP="002C5217">
      <w:pPr>
        <w:rPr>
          <w:lang w:val="en-NZ"/>
        </w:rPr>
      </w:pPr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56256" behindDoc="1" locked="0" layoutInCell="1" allowOverlap="1" wp14:anchorId="07CF4870" wp14:editId="731F73E1">
                <wp:simplePos x="0" y="0"/>
                <wp:positionH relativeFrom="margin">
                  <wp:posOffset>2188210</wp:posOffset>
                </wp:positionH>
                <wp:positionV relativeFrom="paragraph">
                  <wp:posOffset>-84167</wp:posOffset>
                </wp:positionV>
                <wp:extent cx="3599815" cy="2188210"/>
                <wp:effectExtent l="0" t="0" r="635" b="2540"/>
                <wp:wrapNone/>
                <wp:docPr id="806085393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88210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030845" id="Rectangle 9" o:spid="_x0000_s1026" alt="&quot;&quot;" style="position:absolute;margin-left:172.3pt;margin-top:-6.65pt;width:283.45pt;height:172.3pt;z-index:-25106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" fillcolor="#c5e6fd" stroked="f" strokeweight="1pt">
                <w10:wrap anchorx="margin"/>
              </v:rect>
            </w:pict>
          </mc:Fallback>
        </mc:AlternateContent>
      </w:r>
      <w:r w:rsidR="007C3700">
        <w:rPr>
          <w:noProof/>
          <w:lang w:val="en-NZ"/>
        </w:rPr>
        <w:drawing>
          <wp:anchor distT="0" distB="0" distL="114300" distR="114300" simplePos="0" relativeHeight="252160000" behindDoc="0" locked="0" layoutInCell="1" allowOverlap="1" wp14:anchorId="3F3D3F57" wp14:editId="48DFEDC4">
            <wp:simplePos x="0" y="0"/>
            <wp:positionH relativeFrom="column">
              <wp:posOffset>-97732</wp:posOffset>
            </wp:positionH>
            <wp:positionV relativeFrom="paragraph">
              <wp:posOffset>189114</wp:posOffset>
            </wp:positionV>
            <wp:extent cx="1606550" cy="1606550"/>
            <wp:effectExtent l="0" t="0" r="0" b="0"/>
            <wp:wrapNone/>
            <wp:docPr id="1727765758" name="Picture 17277657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58" name="hospital bed oxygen mask sick health medical.pn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700">
        <w:rPr>
          <w:lang w:val="en-NZ"/>
        </w:rPr>
        <w:t>T</w:t>
      </w:r>
      <w:r w:rsidR="002C5217">
        <w:rPr>
          <w:lang w:val="en-NZ"/>
        </w:rPr>
        <w:t xml:space="preserve">he doctors will use the </w:t>
      </w:r>
      <w:r w:rsidR="002C5217" w:rsidRPr="007C3700">
        <w:rPr>
          <w:b/>
          <w:bCs/>
          <w:lang w:val="en-NZ"/>
        </w:rPr>
        <w:t>advance directive</w:t>
      </w:r>
      <w:r w:rsidR="002C5217">
        <w:rPr>
          <w:lang w:val="en-NZ"/>
        </w:rPr>
        <w:t xml:space="preserve"> to decide what medical treatment to give you if you are not able to make</w:t>
      </w:r>
      <w:r w:rsidR="007C3700">
        <w:rPr>
          <w:lang w:val="en-NZ"/>
        </w:rPr>
        <w:t xml:space="preserve"> / understand</w:t>
      </w:r>
      <w:r w:rsidR="002C5217">
        <w:rPr>
          <w:lang w:val="en-NZ"/>
        </w:rPr>
        <w:t xml:space="preserve"> your own decision about getting the medical treatment. </w:t>
      </w:r>
    </w:p>
    <w:p w14:paraId="75F5ED92" w14:textId="733E2D59" w:rsidR="002C5217" w:rsidRDefault="00E05D75" w:rsidP="002C5217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162048" behindDoc="0" locked="0" layoutInCell="1" allowOverlap="1" wp14:anchorId="726C90B2" wp14:editId="02D9F1BC">
            <wp:simplePos x="0" y="0"/>
            <wp:positionH relativeFrom="column">
              <wp:posOffset>-96520</wp:posOffset>
            </wp:positionH>
            <wp:positionV relativeFrom="paragraph">
              <wp:posOffset>307455</wp:posOffset>
            </wp:positionV>
            <wp:extent cx="1357630" cy="1357630"/>
            <wp:effectExtent l="0" t="0" r="0" b="0"/>
            <wp:wrapNone/>
            <wp:docPr id="1727765759" name="Picture 17277657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roblem not fixed questions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135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CFBB9" w14:textId="56072027" w:rsidR="002C5217" w:rsidRDefault="002C5217" w:rsidP="002C5217">
      <w:pPr>
        <w:rPr>
          <w:lang w:val="en-NZ"/>
        </w:rPr>
      </w:pPr>
    </w:p>
    <w:p w14:paraId="044F6278" w14:textId="25130583" w:rsidR="002C5217" w:rsidRDefault="002C5217" w:rsidP="00E05D75">
      <w:pPr>
        <w:rPr>
          <w:lang w:val="en-NZ"/>
        </w:rPr>
      </w:pPr>
      <w:r>
        <w:rPr>
          <w:lang w:val="en-NZ"/>
        </w:rPr>
        <w:t>At the moment the rules about advance directives are not clear.</w:t>
      </w:r>
    </w:p>
    <w:p w14:paraId="39EFCB76" w14:textId="5F517BD1" w:rsidR="002C5217" w:rsidRDefault="002C5217" w:rsidP="002C5217">
      <w:pPr>
        <w:rPr>
          <w:lang w:val="en-NZ"/>
        </w:rPr>
      </w:pPr>
    </w:p>
    <w:p w14:paraId="78C59A39" w14:textId="7F1EA796" w:rsidR="002C5217" w:rsidRDefault="002C5217" w:rsidP="002C5217">
      <w:pPr>
        <w:rPr>
          <w:lang w:val="en-NZ"/>
        </w:rPr>
      </w:pPr>
    </w:p>
    <w:p w14:paraId="41455DBC" w14:textId="7A9B35C6" w:rsidR="002C5217" w:rsidRDefault="00E05D75" w:rsidP="002C5217">
      <w:pPr>
        <w:rPr>
          <w:lang w:val="en-NZ"/>
        </w:rPr>
      </w:pPr>
      <w:r>
        <w:rPr>
          <w:noProof/>
          <w:lang w:val="en-NZ"/>
        </w:rPr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63F1C80F" wp14:editId="4E3716A0">
                <wp:simplePos x="0" y="0"/>
                <wp:positionH relativeFrom="column">
                  <wp:posOffset>-42141</wp:posOffset>
                </wp:positionH>
                <wp:positionV relativeFrom="paragraph">
                  <wp:posOffset>46413</wp:posOffset>
                </wp:positionV>
                <wp:extent cx="1606550" cy="1378585"/>
                <wp:effectExtent l="0" t="0" r="0" b="0"/>
                <wp:wrapNone/>
                <wp:docPr id="598211778" name="Group 5982117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6550" cy="1378585"/>
                          <a:chOff x="0" y="0"/>
                          <a:chExt cx="1606550" cy="1378585"/>
                        </a:xfrm>
                      </wpg:grpSpPr>
                      <pic:pic xmlns:pic="http://schemas.openxmlformats.org/drawingml/2006/picture">
                        <pic:nvPicPr>
                          <pic:cNvPr id="598211776" name="Picture 59821177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78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211777" name="Graphic 5982117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9">
                            <a:extLst>
                              <a:ext uri="{96DAC541-7B7A-43D3-8B79-37D633B846F1}">
                                <asvg:svgBlip xmlns:asvg="http://schemas.microsoft.com/office/drawing/2016/SVG/main" r:embed="rId1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2150" y="2286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7825F1" id="Group 598211778" o:spid="_x0000_s1026" alt="&quot;&quot;" style="position:absolute;margin-left:-3.3pt;margin-top:3.65pt;width:126.5pt;height:108.55pt;z-index:252166144" coordsize="16065,137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">
                <v:shape id="Picture 598211776" o:spid="_x0000_s1027" type="#_x0000_t75" alt="&quot;&quot;" style="position:absolute;width:10287;height:13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">
                  <v:imagedata r:id="rId181" o:title=""/>
                </v:shape>
                <v:shape id="Graphic 598211777" o:spid="_x0000_s1028" type="#_x0000_t75" alt="&quot;&quot;" style="position:absolute;left:6921;top:2286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">
                  <v:imagedata r:id="rId182" o:title=""/>
                </v:shape>
              </v:group>
            </w:pict>
          </mc:Fallback>
        </mc:AlternateContent>
      </w:r>
      <w:r w:rsidR="002C5217">
        <w:rPr>
          <w:lang w:val="en-NZ"/>
        </w:rPr>
        <w:t>A review should look at whether there needs to be a law about advance directives.</w:t>
      </w:r>
    </w:p>
    <w:p w14:paraId="0D69613B" w14:textId="1BC0B06B" w:rsidR="00175E39" w:rsidRDefault="00175E39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6149AF7A" w14:textId="6E163201" w:rsidR="002C5217" w:rsidRDefault="00175E39" w:rsidP="002C5217">
      <w:pPr>
        <w:rPr>
          <w:lang w:val="en-NZ"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2167168" behindDoc="0" locked="0" layoutInCell="1" allowOverlap="1" wp14:anchorId="76EAEB13" wp14:editId="27C89C1C">
            <wp:simplePos x="0" y="0"/>
            <wp:positionH relativeFrom="column">
              <wp:posOffset>-27709</wp:posOffset>
            </wp:positionH>
            <wp:positionV relativeFrom="paragraph">
              <wp:posOffset>-94904</wp:posOffset>
            </wp:positionV>
            <wp:extent cx="1606550" cy="1606550"/>
            <wp:effectExtent l="0" t="0" r="0" b="0"/>
            <wp:wrapNone/>
            <wp:docPr id="598211779" name="Picture 5982117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779" name="Restraint seclusion abuse.pn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217">
        <w:rPr>
          <w:lang w:val="en-NZ"/>
        </w:rPr>
        <w:t>The Government should also review the law about:</w:t>
      </w:r>
    </w:p>
    <w:p w14:paraId="035F9A14" w14:textId="54FE249B" w:rsidR="002C5217" w:rsidRDefault="0066301C" w:rsidP="002C5217">
      <w:pPr>
        <w:pStyle w:val="Listtoplevel"/>
      </w:pPr>
      <w:r>
        <w:rPr>
          <w:b/>
          <w:bCs/>
        </w:rPr>
        <w:drawing>
          <wp:anchor distT="0" distB="0" distL="114300" distR="114300" simplePos="0" relativeHeight="252168192" behindDoc="0" locked="0" layoutInCell="1" allowOverlap="1" wp14:anchorId="4E76CC3E" wp14:editId="5EE05567">
            <wp:simplePos x="0" y="0"/>
            <wp:positionH relativeFrom="column">
              <wp:posOffset>0</wp:posOffset>
            </wp:positionH>
            <wp:positionV relativeFrom="paragraph">
              <wp:posOffset>1108998</wp:posOffset>
            </wp:positionV>
            <wp:extent cx="1485900" cy="1485900"/>
            <wp:effectExtent l="0" t="0" r="0" b="0"/>
            <wp:wrapNone/>
            <wp:docPr id="598211780" name="Picture 5982117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780" name="prison jail bars.pn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217">
        <w:rPr>
          <w:b/>
          <w:bCs/>
        </w:rPr>
        <w:t>use of force</w:t>
      </w:r>
      <w:r w:rsidR="002C5217">
        <w:t xml:space="preserve"> against people who cannot make</w:t>
      </w:r>
      <w:r w:rsidR="0056494F">
        <w:t xml:space="preserve"> / understand</w:t>
      </w:r>
      <w:r w:rsidR="002C5217">
        <w:t xml:space="preserve"> their own decisions</w:t>
      </w:r>
    </w:p>
    <w:p w14:paraId="6E2004B3" w14:textId="4355FEE7" w:rsidR="002C5217" w:rsidRDefault="002C5217" w:rsidP="002C5217">
      <w:pPr>
        <w:pStyle w:val="Listtoplevel"/>
      </w:pPr>
      <w:r>
        <w:rPr>
          <w:b/>
          <w:bCs/>
        </w:rPr>
        <w:t>restricting the liberty</w:t>
      </w:r>
      <w:r>
        <w:t xml:space="preserve"> of people who cannot make </w:t>
      </w:r>
      <w:r w:rsidR="00097A6A">
        <w:t xml:space="preserve">/ understand </w:t>
      </w:r>
      <w:r>
        <w:t>their own decisions.</w:t>
      </w:r>
    </w:p>
    <w:p w14:paraId="647B7CA6" w14:textId="7B26375C" w:rsidR="002C5217" w:rsidRDefault="002C5217" w:rsidP="002C5217"/>
    <w:p w14:paraId="0426BF9C" w14:textId="7221B952" w:rsidR="001F1EE8" w:rsidRDefault="00D56852" w:rsidP="002C5217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5CC95439" wp14:editId="0AA6D117">
                <wp:simplePos x="0" y="0"/>
                <wp:positionH relativeFrom="margin">
                  <wp:posOffset>2133600</wp:posOffset>
                </wp:positionH>
                <wp:positionV relativeFrom="paragraph">
                  <wp:posOffset>172085</wp:posOffset>
                </wp:positionV>
                <wp:extent cx="3599815" cy="2632363"/>
                <wp:effectExtent l="0" t="0" r="635" b="0"/>
                <wp:wrapNone/>
                <wp:docPr id="264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632363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0B27C8" id="Rectangle 9" o:spid="_x0000_s1026" alt="&quot;&quot;" style="position:absolute;margin-left:168pt;margin-top:13.55pt;width:283.45pt;height:207.25pt;z-index:-25133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" fillcolor="#c5e6fd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69216" behindDoc="0" locked="0" layoutInCell="1" allowOverlap="1" wp14:anchorId="4186EC07" wp14:editId="03E794D6">
            <wp:simplePos x="0" y="0"/>
            <wp:positionH relativeFrom="column">
              <wp:posOffset>6701</wp:posOffset>
            </wp:positionH>
            <wp:positionV relativeFrom="paragraph">
              <wp:posOffset>139238</wp:posOffset>
            </wp:positionV>
            <wp:extent cx="1600200" cy="1185805"/>
            <wp:effectExtent l="0" t="0" r="0" b="0"/>
            <wp:wrapNone/>
            <wp:docPr id="598211781" name="Picture 5982117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781" name="Restraint_threaten.jp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8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B2F86" w14:textId="04635788" w:rsidR="002C5217" w:rsidRDefault="002C5217" w:rsidP="002C5217">
      <w:r>
        <w:rPr>
          <w:b/>
          <w:bCs/>
        </w:rPr>
        <w:t>Use of force</w:t>
      </w:r>
      <w:r>
        <w:t xml:space="preserve"> means </w:t>
      </w:r>
      <w:r w:rsidR="001F1EE8">
        <w:t xml:space="preserve">doing </w:t>
      </w:r>
      <w:r w:rsidR="00371274">
        <w:br/>
      </w:r>
      <w:r w:rsidR="001F1EE8">
        <w:t>something that might hurt a person</w:t>
      </w:r>
      <w:r w:rsidR="00D56852">
        <w:t>.</w:t>
      </w:r>
    </w:p>
    <w:p w14:paraId="1067CD51" w14:textId="48401C0B" w:rsidR="001F1EE8" w:rsidRDefault="001F1EE8" w:rsidP="002C5217"/>
    <w:p w14:paraId="19CF42B9" w14:textId="5E80A431" w:rsidR="001F1EE8" w:rsidRDefault="00D56852" w:rsidP="002C5217">
      <w:r>
        <w:rPr>
          <w:noProof/>
        </w:rPr>
        <w:drawing>
          <wp:anchor distT="0" distB="0" distL="114300" distR="114300" simplePos="0" relativeHeight="252170240" behindDoc="0" locked="0" layoutInCell="1" allowOverlap="1" wp14:anchorId="27919219" wp14:editId="0A90D494">
            <wp:simplePos x="0" y="0"/>
            <wp:positionH relativeFrom="column">
              <wp:posOffset>-21359</wp:posOffset>
            </wp:positionH>
            <wp:positionV relativeFrom="paragraph">
              <wp:posOffset>141547</wp:posOffset>
            </wp:positionV>
            <wp:extent cx="1593850" cy="1593850"/>
            <wp:effectExtent l="0" t="0" r="0" b="6350"/>
            <wp:wrapNone/>
            <wp:docPr id="598211782" name="Picture 5982117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782" name="Abuse Grab restraint.pn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E2D2C7" w14:textId="14EF5D76" w:rsidR="001F1EE8" w:rsidRDefault="001F1EE8" w:rsidP="002C5217">
      <w:r>
        <w:t xml:space="preserve">Holding someone still if they are throwing things is an example of use of force. </w:t>
      </w:r>
    </w:p>
    <w:p w14:paraId="010771E5" w14:textId="525CAB62" w:rsidR="00175E39" w:rsidRDefault="00175E39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08E23DC" w14:textId="4692AD96" w:rsidR="001F1EE8" w:rsidRDefault="00175E39" w:rsidP="002C5217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84896" behindDoc="1" locked="0" layoutInCell="1" allowOverlap="1" wp14:anchorId="468A1BAB" wp14:editId="545F5271">
                <wp:simplePos x="0" y="0"/>
                <wp:positionH relativeFrom="margin">
                  <wp:posOffset>2116859</wp:posOffset>
                </wp:positionH>
                <wp:positionV relativeFrom="paragraph">
                  <wp:posOffset>-95250</wp:posOffset>
                </wp:positionV>
                <wp:extent cx="3599815" cy="2500132"/>
                <wp:effectExtent l="0" t="0" r="635" b="0"/>
                <wp:wrapNone/>
                <wp:docPr id="272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00132"/>
                        </a:xfrm>
                        <a:prstGeom prst="rect">
                          <a:avLst/>
                        </a:prstGeom>
                        <a:solidFill>
                          <a:srgbClr val="C5E6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02F13" id="Rectangle 9" o:spid="_x0000_s1026" alt="&quot;&quot;" style="position:absolute;margin-left:166.7pt;margin-top:-7.5pt;width:283.45pt;height:196.85pt;z-index:-25133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" fillcolor="#c5e6fd" stroked="f" strokeweight="1pt">
                <w10:wrap anchorx="margin"/>
              </v:rect>
            </w:pict>
          </mc:Fallback>
        </mc:AlternateContent>
      </w:r>
      <w:r w:rsidR="003B28D5">
        <w:rPr>
          <w:rFonts w:eastAsia="Times New Roman"/>
          <w:noProof/>
          <w:lang w:eastAsia="en-NZ"/>
        </w:rPr>
        <w:drawing>
          <wp:anchor distT="0" distB="0" distL="114300" distR="114300" simplePos="0" relativeHeight="252231680" behindDoc="0" locked="0" layoutInCell="1" allowOverlap="1" wp14:anchorId="2996C575" wp14:editId="211824E0">
            <wp:simplePos x="0" y="0"/>
            <wp:positionH relativeFrom="column">
              <wp:posOffset>6350</wp:posOffset>
            </wp:positionH>
            <wp:positionV relativeFrom="paragraph">
              <wp:posOffset>38100</wp:posOffset>
            </wp:positionV>
            <wp:extent cx="1502614" cy="2285551"/>
            <wp:effectExtent l="0" t="0" r="2540" b="635"/>
            <wp:wrapNone/>
            <wp:docPr id="598211805" name="Picture 5982118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805" name="prison-prisoner-jail.jp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502614" cy="2285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EE8">
        <w:rPr>
          <w:b/>
          <w:bCs/>
        </w:rPr>
        <w:t>Restricting the liberty</w:t>
      </w:r>
      <w:r w:rsidR="001F1EE8">
        <w:t xml:space="preserve"> of a person means keeping them somewhere they cannot leave on their own.</w:t>
      </w:r>
    </w:p>
    <w:p w14:paraId="1341D4E6" w14:textId="0BD4FF35" w:rsidR="001F1EE8" w:rsidRDefault="001F1EE8" w:rsidP="002C5217"/>
    <w:p w14:paraId="5ECEE2B3" w14:textId="31D7EB2F" w:rsidR="001F1EE8" w:rsidRDefault="001F1EE8" w:rsidP="002C5217"/>
    <w:p w14:paraId="28B67552" w14:textId="0D1641CF" w:rsidR="001F1EE8" w:rsidRDefault="001F1EE8" w:rsidP="002C5217">
      <w:r>
        <w:t xml:space="preserve">For example if you are </w:t>
      </w:r>
      <w:r w:rsidR="003B1676">
        <w:t>in jail</w:t>
      </w:r>
      <w:r>
        <w:t xml:space="preserve"> your liberty is restricted. </w:t>
      </w:r>
    </w:p>
    <w:p w14:paraId="2681E293" w14:textId="5FDDF0F9" w:rsidR="001F1EE8" w:rsidRDefault="001F1EE8" w:rsidP="002C5217"/>
    <w:p w14:paraId="60727CE9" w14:textId="564C2ED8" w:rsidR="001F1EE8" w:rsidRDefault="001F1EE8" w:rsidP="002C5217"/>
    <w:p w14:paraId="7F511CC2" w14:textId="5B8466CE" w:rsidR="001F1EE8" w:rsidRDefault="00AD6392" w:rsidP="001F1EE8">
      <w:r>
        <w:rPr>
          <w:noProof/>
        </w:rPr>
        <w:drawing>
          <wp:anchor distT="0" distB="0" distL="114300" distR="114300" simplePos="0" relativeHeight="252173312" behindDoc="0" locked="0" layoutInCell="1" allowOverlap="1" wp14:anchorId="2BADAB8C" wp14:editId="754A87AA">
            <wp:simplePos x="0" y="0"/>
            <wp:positionH relativeFrom="column">
              <wp:posOffset>-114300</wp:posOffset>
            </wp:positionH>
            <wp:positionV relativeFrom="paragraph">
              <wp:posOffset>76835</wp:posOffset>
            </wp:positionV>
            <wp:extent cx="1714500" cy="964565"/>
            <wp:effectExtent l="0" t="0" r="0" b="6985"/>
            <wp:wrapNone/>
            <wp:docPr id="598211785" name="Picture 5982117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785" name="hands typing keyboard type.pn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96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EE8">
        <w:t xml:space="preserve">The Government can write a new law to replace the PPPR Act before it does these other reviews. </w:t>
      </w:r>
    </w:p>
    <w:p w14:paraId="7E0FE79B" w14:textId="77777777" w:rsidR="00175E39" w:rsidRDefault="00175E39">
      <w:pPr>
        <w:spacing w:line="240" w:lineRule="auto"/>
        <w:ind w:left="0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sz w:val="28"/>
          <w:szCs w:val="28"/>
          <w:lang w:eastAsia="en-NZ"/>
        </w:rPr>
        <w:br w:type="page"/>
      </w:r>
    </w:p>
    <w:p w14:paraId="278ACB65" w14:textId="335BE276" w:rsidR="00316DBA" w:rsidRPr="008D72C0" w:rsidRDefault="00DD18AE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1874304" behindDoc="0" locked="0" layoutInCell="1" allowOverlap="1" wp14:anchorId="2E79F2E0" wp14:editId="407D10B8">
            <wp:simplePos x="0" y="0"/>
            <wp:positionH relativeFrom="column">
              <wp:posOffset>-1415</wp:posOffset>
            </wp:positionH>
            <wp:positionV relativeFrom="paragraph">
              <wp:posOffset>-28061</wp:posOffset>
            </wp:positionV>
            <wp:extent cx="1422855" cy="565150"/>
            <wp:effectExtent l="0" t="0" r="6350" b="6350"/>
            <wp:wrapNone/>
            <wp:docPr id="26" name="Picture 26" descr="Te Aka Matua o te Ture Law Commission Logo.">
              <a:extLst xmlns:a="http://schemas.openxmlformats.org/drawingml/2006/main">
                <a:ext uri="{FF2B5EF4-FFF2-40B4-BE49-F238E27FC236}">
                  <a16:creationId xmlns:a16="http://schemas.microsoft.com/office/drawing/2014/main" id="{17497A1D-CDBA-44C9-929F-BF74D9A2DC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aw Commission Logo. The logo is made up of the letters L and C stylised to look like a vine. It is inspired by the Commission’s Māori name, Te Aka Matua o te Ture. In Māori Te Aka Matua refers to the parent vine that Tāwhaki used to climb up to the heavens to seek knowledge. 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C183D7F6-B498-43B3-948B-1728B52AA6E4}">
                          <adec:decorative xmlns:a16="http://schemas.microsoft.com/office/drawing/2014/main" xmlns:arto="http://schemas.microsoft.com/office/word/2006/arto" xmlns:adec="http://schemas.microsoft.com/office/drawing/2017/decorative" xmlns:w="http://schemas.openxmlformats.org/wordprocessingml/2006/main" xmlns:w10="urn:schemas-microsoft-com:office:word" xmlns:v="urn:schemas-microsoft-com:vml" xmlns:o="urn:schemas-microsoft-com:office:office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855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1DA6A20B" wp14:editId="3005DB65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DC3F37" id="Rectangle: Rounded Corners 24" o:spid="_x0000_s1026" alt="&quot;&quot;" style="position:absolute;margin-left:-27pt;margin-top:-21pt;width:490.9pt;height:660.75pt;z-index:-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="008D72C0">
        <w:rPr>
          <w:rFonts w:eastAsia="Times New Roman" w:cs="Arial"/>
          <w:sz w:val="28"/>
          <w:szCs w:val="28"/>
          <w:lang w:eastAsia="en-NZ"/>
        </w:rPr>
        <w:t xml:space="preserve">Te Aka Matua o te Ture </w:t>
      </w:r>
      <w:r w:rsidR="009F7176">
        <w:rPr>
          <w:rFonts w:eastAsia="Times New Roman" w:cs="Arial"/>
          <w:sz w:val="28"/>
          <w:szCs w:val="28"/>
          <w:lang w:eastAsia="en-NZ"/>
        </w:rPr>
        <w:t xml:space="preserve">| </w:t>
      </w:r>
      <w:r w:rsidR="008D72C0">
        <w:rPr>
          <w:rFonts w:eastAsia="Times New Roman" w:cs="Arial"/>
          <w:sz w:val="28"/>
          <w:szCs w:val="28"/>
          <w:lang w:eastAsia="en-NZ"/>
        </w:rPr>
        <w:t>Law Commission.</w:t>
      </w:r>
    </w:p>
    <w:p w14:paraId="12A9A7E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19B1AF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0032" behindDoc="0" locked="0" layoutInCell="1" allowOverlap="1" wp14:anchorId="023B4D14" wp14:editId="6BBE7653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06664B9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19008" behindDoc="0" locked="0" layoutInCell="1" allowOverlap="1" wp14:anchorId="3F77EC49" wp14:editId="04CE36AE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F0C9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4841E44D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15936" behindDoc="0" locked="0" layoutInCell="1" allowOverlap="1" wp14:anchorId="6B9B3A8D" wp14:editId="761473AB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03EB5" w14:textId="48BE58B9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0FD26C57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1692FD21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2080" behindDoc="0" locked="0" layoutInCell="1" allowOverlap="1" wp14:anchorId="61304FF8" wp14:editId="09A66BBF">
            <wp:simplePos x="0" y="0"/>
            <wp:positionH relativeFrom="column">
              <wp:posOffset>142240</wp:posOffset>
            </wp:positionH>
            <wp:positionV relativeFrom="paragraph">
              <wp:posOffset>136525</wp:posOffset>
            </wp:positionV>
            <wp:extent cx="1104900" cy="197485"/>
            <wp:effectExtent l="0" t="0" r="0" b="0"/>
            <wp:wrapThrough wrapText="bothSides">
              <wp:wrapPolygon edited="0">
                <wp:start x="0" y="0"/>
                <wp:lineTo x="0" y="18752"/>
                <wp:lineTo x="21228" y="18752"/>
                <wp:lineTo x="21228" y="0"/>
                <wp:lineTo x="0" y="0"/>
              </wp:wrapPolygon>
            </wp:wrapThrough>
            <wp:docPr id="808795969" name="Picture 1" descr="Photosymbol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symbols logo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9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2005A552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13A3F57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21056" behindDoc="1" locked="0" layoutInCell="1" allowOverlap="1" wp14:anchorId="53A159E6" wp14:editId="50804558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140C6BF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B9689C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19301666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64D7F3A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25152" behindDoc="0" locked="0" layoutInCell="1" allowOverlap="1" wp14:anchorId="33A4809C" wp14:editId="63F11B55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4BAA90F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23104" behindDoc="0" locked="0" layoutInCell="1" allowOverlap="1" wp14:anchorId="5649085D" wp14:editId="33B267F8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89BB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38CA8D9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DA729C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20FAB98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DABF15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4128" behindDoc="0" locked="0" layoutInCell="1" allowOverlap="1" wp14:anchorId="1336B34C" wp14:editId="5E4B51A2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58558DA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5277E8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sectPr w:rsidR="00316DBA" w:rsidRPr="00316DBA" w:rsidSect="00315307">
      <w:footerReference w:type="even" r:id="rId197"/>
      <w:footerReference w:type="default" r:id="rId198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C3A2B1" w14:textId="77777777" w:rsidR="00ED6B34" w:rsidRDefault="00ED6B34">
      <w:pPr>
        <w:spacing w:line="240" w:lineRule="auto"/>
      </w:pPr>
      <w:r>
        <w:separator/>
      </w:r>
    </w:p>
  </w:endnote>
  <w:endnote w:type="continuationSeparator" w:id="0">
    <w:p w14:paraId="60047883" w14:textId="77777777" w:rsidR="00ED6B34" w:rsidRDefault="00ED6B3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etropolis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etropolis Black">
    <w:panose1 w:val="00000A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F2723A3" w14:textId="77777777" w:rsidR="007E5703" w:rsidRDefault="007E5703" w:rsidP="00E9359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B8EF584" w14:textId="77777777" w:rsidR="007E5703" w:rsidRDefault="007E5703" w:rsidP="00E93594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1C13455" w14:textId="77777777" w:rsidR="007E5703" w:rsidRPr="00AA03EC" w:rsidRDefault="007E5703" w:rsidP="00E9359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C016AC2" w14:textId="77777777" w:rsidR="007E5703" w:rsidRDefault="007E5703" w:rsidP="00E93594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CD1E2B" w14:textId="77777777" w:rsidR="00ED6B34" w:rsidRDefault="00ED6B34">
      <w:pPr>
        <w:spacing w:line="240" w:lineRule="auto"/>
      </w:pPr>
      <w:r>
        <w:separator/>
      </w:r>
    </w:p>
  </w:footnote>
  <w:footnote w:type="continuationSeparator" w:id="0">
    <w:p w14:paraId="43ABBFA6" w14:textId="77777777" w:rsidR="00ED6B34" w:rsidRDefault="00ED6B3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EE4C8220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B7A27AE2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7264CDE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8B3631E2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268F18E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0562F84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7A8301C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E6A2FE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BF4E00"/>
    <w:multiLevelType w:val="hybridMultilevel"/>
    <w:tmpl w:val="1C58DF9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05C80450"/>
    <w:multiLevelType w:val="hybridMultilevel"/>
    <w:tmpl w:val="20548E16"/>
    <w:lvl w:ilvl="0" w:tplc="76840828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  <w:sz w:val="32"/>
        <w:szCs w:val="32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254F0CFF"/>
    <w:multiLevelType w:val="hybridMultilevel"/>
    <w:tmpl w:val="728AAA7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6" w15:restartNumberingAfterBreak="0">
    <w:nsid w:val="2E535E36"/>
    <w:multiLevelType w:val="hybridMultilevel"/>
    <w:tmpl w:val="4FAA8472"/>
    <w:lvl w:ilvl="0" w:tplc="FFFFFFFF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3CB95479"/>
    <w:multiLevelType w:val="hybridMultilevel"/>
    <w:tmpl w:val="A48AC02E"/>
    <w:lvl w:ilvl="0" w:tplc="FFFFFFFF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1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C51746"/>
    <w:multiLevelType w:val="hybridMultilevel"/>
    <w:tmpl w:val="2EEC793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 w15:restartNumberingAfterBreak="0">
    <w:nsid w:val="45CA2548"/>
    <w:multiLevelType w:val="hybridMultilevel"/>
    <w:tmpl w:val="0DC48116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2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2" w15:restartNumberingAfterBreak="0">
    <w:nsid w:val="4D4E7F0B"/>
    <w:multiLevelType w:val="hybridMultilevel"/>
    <w:tmpl w:val="4120F2B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5" w15:restartNumberingAfterBreak="0">
    <w:nsid w:val="5A7D244D"/>
    <w:multiLevelType w:val="hybridMultilevel"/>
    <w:tmpl w:val="9860073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6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7" w15:restartNumberingAfterBreak="0">
    <w:nsid w:val="65856DFD"/>
    <w:multiLevelType w:val="hybridMultilevel"/>
    <w:tmpl w:val="1A1CFAD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8" w15:restartNumberingAfterBreak="0">
    <w:nsid w:val="662C7B1F"/>
    <w:multiLevelType w:val="hybridMultilevel"/>
    <w:tmpl w:val="C706D6E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9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2CF428D"/>
    <w:multiLevelType w:val="hybridMultilevel"/>
    <w:tmpl w:val="CED4318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1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746268287">
    <w:abstractNumId w:val="15"/>
  </w:num>
  <w:num w:numId="2" w16cid:durableId="367876675">
    <w:abstractNumId w:val="11"/>
  </w:num>
  <w:num w:numId="3" w16cid:durableId="201988350">
    <w:abstractNumId w:val="24"/>
  </w:num>
  <w:num w:numId="4" w16cid:durableId="2139948420">
    <w:abstractNumId w:val="26"/>
  </w:num>
  <w:num w:numId="5" w16cid:durableId="1725635633">
    <w:abstractNumId w:val="17"/>
  </w:num>
  <w:num w:numId="6" w16cid:durableId="1406880384">
    <w:abstractNumId w:val="13"/>
  </w:num>
  <w:num w:numId="7" w16cid:durableId="31738217">
    <w:abstractNumId w:val="12"/>
  </w:num>
  <w:num w:numId="8" w16cid:durableId="1885869455">
    <w:abstractNumId w:val="23"/>
  </w:num>
  <w:num w:numId="9" w16cid:durableId="18971267">
    <w:abstractNumId w:val="9"/>
  </w:num>
  <w:num w:numId="10" w16cid:durableId="34358631">
    <w:abstractNumId w:val="21"/>
  </w:num>
  <w:num w:numId="11" w16cid:durableId="1056467281">
    <w:abstractNumId w:val="7"/>
  </w:num>
  <w:num w:numId="12" w16cid:durableId="1014962239">
    <w:abstractNumId w:val="29"/>
  </w:num>
  <w:num w:numId="13" w16cid:durableId="932203783">
    <w:abstractNumId w:val="31"/>
  </w:num>
  <w:num w:numId="14" w16cid:durableId="2126147648">
    <w:abstractNumId w:val="10"/>
  </w:num>
  <w:num w:numId="15" w16cid:durableId="1136142706">
    <w:abstractNumId w:val="19"/>
  </w:num>
  <w:num w:numId="16" w16cid:durableId="1222712834">
    <w:abstractNumId w:val="27"/>
  </w:num>
  <w:num w:numId="17" w16cid:durableId="1110660434">
    <w:abstractNumId w:val="28"/>
  </w:num>
  <w:num w:numId="18" w16cid:durableId="1516965536">
    <w:abstractNumId w:val="22"/>
  </w:num>
  <w:num w:numId="19" w16cid:durableId="1033264013">
    <w:abstractNumId w:val="30"/>
  </w:num>
  <w:num w:numId="20" w16cid:durableId="1847481164">
    <w:abstractNumId w:val="25"/>
  </w:num>
  <w:num w:numId="21" w16cid:durableId="1769882830">
    <w:abstractNumId w:val="18"/>
  </w:num>
  <w:num w:numId="22" w16cid:durableId="239876463">
    <w:abstractNumId w:val="16"/>
  </w:num>
  <w:num w:numId="23" w16cid:durableId="2134861912">
    <w:abstractNumId w:val="20"/>
  </w:num>
  <w:num w:numId="24" w16cid:durableId="547536">
    <w:abstractNumId w:val="14"/>
  </w:num>
  <w:num w:numId="25" w16cid:durableId="273756892">
    <w:abstractNumId w:val="6"/>
  </w:num>
  <w:num w:numId="26" w16cid:durableId="1291353595">
    <w:abstractNumId w:val="5"/>
  </w:num>
  <w:num w:numId="27" w16cid:durableId="1140613815">
    <w:abstractNumId w:val="4"/>
  </w:num>
  <w:num w:numId="28" w16cid:durableId="1959600828">
    <w:abstractNumId w:val="8"/>
  </w:num>
  <w:num w:numId="29" w16cid:durableId="1477331427">
    <w:abstractNumId w:val="3"/>
  </w:num>
  <w:num w:numId="30" w16cid:durableId="71632779">
    <w:abstractNumId w:val="2"/>
  </w:num>
  <w:num w:numId="31" w16cid:durableId="624047913">
    <w:abstractNumId w:val="1"/>
  </w:num>
  <w:num w:numId="32" w16cid:durableId="2210182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writeProtection w:recommended="1"/>
  <w:zoom w:percent="70"/>
  <w:embedTrueTypeFonts/>
  <w:saveSubsetFonts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3143EE"/>
    <w:rsid w:val="000013CC"/>
    <w:rsid w:val="00002417"/>
    <w:rsid w:val="00005DB6"/>
    <w:rsid w:val="000064D2"/>
    <w:rsid w:val="00007318"/>
    <w:rsid w:val="00012198"/>
    <w:rsid w:val="00014069"/>
    <w:rsid w:val="000166D1"/>
    <w:rsid w:val="00017A03"/>
    <w:rsid w:val="000227B4"/>
    <w:rsid w:val="0003092A"/>
    <w:rsid w:val="00036CC9"/>
    <w:rsid w:val="00042B95"/>
    <w:rsid w:val="00044724"/>
    <w:rsid w:val="0004557B"/>
    <w:rsid w:val="00046932"/>
    <w:rsid w:val="000513D2"/>
    <w:rsid w:val="00064488"/>
    <w:rsid w:val="0006481D"/>
    <w:rsid w:val="000704F8"/>
    <w:rsid w:val="0008012B"/>
    <w:rsid w:val="00082795"/>
    <w:rsid w:val="0008402A"/>
    <w:rsid w:val="00084B45"/>
    <w:rsid w:val="000851EA"/>
    <w:rsid w:val="00085E05"/>
    <w:rsid w:val="0009079F"/>
    <w:rsid w:val="00090942"/>
    <w:rsid w:val="00097A6A"/>
    <w:rsid w:val="000A0A8C"/>
    <w:rsid w:val="000A3C46"/>
    <w:rsid w:val="000B6D70"/>
    <w:rsid w:val="000C32DD"/>
    <w:rsid w:val="000D2B45"/>
    <w:rsid w:val="000F76D9"/>
    <w:rsid w:val="00104F7F"/>
    <w:rsid w:val="00122416"/>
    <w:rsid w:val="00124EA8"/>
    <w:rsid w:val="001347BB"/>
    <w:rsid w:val="00144217"/>
    <w:rsid w:val="00152CEB"/>
    <w:rsid w:val="00155CC8"/>
    <w:rsid w:val="00157C24"/>
    <w:rsid w:val="00157D84"/>
    <w:rsid w:val="00166027"/>
    <w:rsid w:val="001754F4"/>
    <w:rsid w:val="00175E39"/>
    <w:rsid w:val="00180992"/>
    <w:rsid w:val="00187A8B"/>
    <w:rsid w:val="0019166A"/>
    <w:rsid w:val="001B1551"/>
    <w:rsid w:val="001B4DD5"/>
    <w:rsid w:val="001C0BD2"/>
    <w:rsid w:val="001C127F"/>
    <w:rsid w:val="001C27ED"/>
    <w:rsid w:val="001D223E"/>
    <w:rsid w:val="001E0C75"/>
    <w:rsid w:val="001E30CC"/>
    <w:rsid w:val="001E3429"/>
    <w:rsid w:val="001E5431"/>
    <w:rsid w:val="001F1EE8"/>
    <w:rsid w:val="001F4AE2"/>
    <w:rsid w:val="001F7216"/>
    <w:rsid w:val="00201791"/>
    <w:rsid w:val="00205C9F"/>
    <w:rsid w:val="0021339D"/>
    <w:rsid w:val="00221728"/>
    <w:rsid w:val="00226C0D"/>
    <w:rsid w:val="00226F54"/>
    <w:rsid w:val="0023423C"/>
    <w:rsid w:val="00246A49"/>
    <w:rsid w:val="00257D60"/>
    <w:rsid w:val="00261BF8"/>
    <w:rsid w:val="002644DC"/>
    <w:rsid w:val="00264CC8"/>
    <w:rsid w:val="00266B9F"/>
    <w:rsid w:val="002670C6"/>
    <w:rsid w:val="002713C0"/>
    <w:rsid w:val="00284D0D"/>
    <w:rsid w:val="00294182"/>
    <w:rsid w:val="002A010E"/>
    <w:rsid w:val="002B3EE8"/>
    <w:rsid w:val="002C5217"/>
    <w:rsid w:val="002D46B8"/>
    <w:rsid w:val="002E43F7"/>
    <w:rsid w:val="00305752"/>
    <w:rsid w:val="003143EE"/>
    <w:rsid w:val="00315307"/>
    <w:rsid w:val="00316DBA"/>
    <w:rsid w:val="00323EB3"/>
    <w:rsid w:val="003275E7"/>
    <w:rsid w:val="003312FC"/>
    <w:rsid w:val="00345466"/>
    <w:rsid w:val="00355FF2"/>
    <w:rsid w:val="003631C1"/>
    <w:rsid w:val="003654D4"/>
    <w:rsid w:val="0037026F"/>
    <w:rsid w:val="00371274"/>
    <w:rsid w:val="00371565"/>
    <w:rsid w:val="00371C85"/>
    <w:rsid w:val="00372182"/>
    <w:rsid w:val="00381C4F"/>
    <w:rsid w:val="003831EB"/>
    <w:rsid w:val="003846F1"/>
    <w:rsid w:val="00390D85"/>
    <w:rsid w:val="003B1676"/>
    <w:rsid w:val="003B28D5"/>
    <w:rsid w:val="003B4B3F"/>
    <w:rsid w:val="003B4B7B"/>
    <w:rsid w:val="003C0865"/>
    <w:rsid w:val="003C1F66"/>
    <w:rsid w:val="003C3A69"/>
    <w:rsid w:val="003C6BFD"/>
    <w:rsid w:val="003D3F07"/>
    <w:rsid w:val="003D631D"/>
    <w:rsid w:val="003E3B39"/>
    <w:rsid w:val="003E48DA"/>
    <w:rsid w:val="003F07F7"/>
    <w:rsid w:val="003F3490"/>
    <w:rsid w:val="003F5628"/>
    <w:rsid w:val="003F5C24"/>
    <w:rsid w:val="004002D2"/>
    <w:rsid w:val="00411B4F"/>
    <w:rsid w:val="00423A13"/>
    <w:rsid w:val="00426BE4"/>
    <w:rsid w:val="00437C6A"/>
    <w:rsid w:val="00444452"/>
    <w:rsid w:val="00450CCF"/>
    <w:rsid w:val="00451A06"/>
    <w:rsid w:val="004535B5"/>
    <w:rsid w:val="004567B0"/>
    <w:rsid w:val="00461FDF"/>
    <w:rsid w:val="00477394"/>
    <w:rsid w:val="004905EA"/>
    <w:rsid w:val="004961A9"/>
    <w:rsid w:val="004A014F"/>
    <w:rsid w:val="004B7672"/>
    <w:rsid w:val="004B7C4C"/>
    <w:rsid w:val="004C16E2"/>
    <w:rsid w:val="004C4EF6"/>
    <w:rsid w:val="004C5F11"/>
    <w:rsid w:val="004E43E9"/>
    <w:rsid w:val="004F0500"/>
    <w:rsid w:val="004F25B3"/>
    <w:rsid w:val="004F3E07"/>
    <w:rsid w:val="004F50AE"/>
    <w:rsid w:val="004F56C0"/>
    <w:rsid w:val="00503AD5"/>
    <w:rsid w:val="00510007"/>
    <w:rsid w:val="00514389"/>
    <w:rsid w:val="00522E5E"/>
    <w:rsid w:val="00537145"/>
    <w:rsid w:val="00543121"/>
    <w:rsid w:val="00557B6C"/>
    <w:rsid w:val="00560DAA"/>
    <w:rsid w:val="0056376C"/>
    <w:rsid w:val="0056494F"/>
    <w:rsid w:val="005653AC"/>
    <w:rsid w:val="00570380"/>
    <w:rsid w:val="00577D24"/>
    <w:rsid w:val="00580755"/>
    <w:rsid w:val="005854DF"/>
    <w:rsid w:val="005921AD"/>
    <w:rsid w:val="005A0C30"/>
    <w:rsid w:val="005A4F8F"/>
    <w:rsid w:val="005A59BF"/>
    <w:rsid w:val="005A790B"/>
    <w:rsid w:val="005B51B3"/>
    <w:rsid w:val="005E17F9"/>
    <w:rsid w:val="005F6F72"/>
    <w:rsid w:val="005F7A77"/>
    <w:rsid w:val="0060011B"/>
    <w:rsid w:val="00601714"/>
    <w:rsid w:val="00621884"/>
    <w:rsid w:val="00622D80"/>
    <w:rsid w:val="00641361"/>
    <w:rsid w:val="00641DB0"/>
    <w:rsid w:val="00642242"/>
    <w:rsid w:val="0064667B"/>
    <w:rsid w:val="00654757"/>
    <w:rsid w:val="00656588"/>
    <w:rsid w:val="00656BA2"/>
    <w:rsid w:val="0066301C"/>
    <w:rsid w:val="00674E13"/>
    <w:rsid w:val="00681D5D"/>
    <w:rsid w:val="00683296"/>
    <w:rsid w:val="0068613A"/>
    <w:rsid w:val="00692367"/>
    <w:rsid w:val="006931B2"/>
    <w:rsid w:val="00695F4D"/>
    <w:rsid w:val="00696D0C"/>
    <w:rsid w:val="006A2920"/>
    <w:rsid w:val="006A5214"/>
    <w:rsid w:val="006A7978"/>
    <w:rsid w:val="006B45FC"/>
    <w:rsid w:val="006C0A97"/>
    <w:rsid w:val="006C10BF"/>
    <w:rsid w:val="006C41B7"/>
    <w:rsid w:val="006C5C26"/>
    <w:rsid w:val="006D0646"/>
    <w:rsid w:val="006D12ED"/>
    <w:rsid w:val="006D58E1"/>
    <w:rsid w:val="006E050D"/>
    <w:rsid w:val="006F574E"/>
    <w:rsid w:val="006F7E1D"/>
    <w:rsid w:val="007012DC"/>
    <w:rsid w:val="0070444F"/>
    <w:rsid w:val="00705CA3"/>
    <w:rsid w:val="00706CC3"/>
    <w:rsid w:val="00707889"/>
    <w:rsid w:val="007102F8"/>
    <w:rsid w:val="00711A43"/>
    <w:rsid w:val="00715F19"/>
    <w:rsid w:val="00734C63"/>
    <w:rsid w:val="00736E4E"/>
    <w:rsid w:val="00741E1E"/>
    <w:rsid w:val="00743865"/>
    <w:rsid w:val="007500B4"/>
    <w:rsid w:val="00760DC8"/>
    <w:rsid w:val="00765628"/>
    <w:rsid w:val="00772704"/>
    <w:rsid w:val="00772BAF"/>
    <w:rsid w:val="007829EC"/>
    <w:rsid w:val="007B023D"/>
    <w:rsid w:val="007B05F3"/>
    <w:rsid w:val="007B7324"/>
    <w:rsid w:val="007C3700"/>
    <w:rsid w:val="007C7764"/>
    <w:rsid w:val="007D38A8"/>
    <w:rsid w:val="007E5703"/>
    <w:rsid w:val="007E7233"/>
    <w:rsid w:val="007F645E"/>
    <w:rsid w:val="008113AC"/>
    <w:rsid w:val="00817E57"/>
    <w:rsid w:val="00820835"/>
    <w:rsid w:val="00823F66"/>
    <w:rsid w:val="00840E1C"/>
    <w:rsid w:val="008419BA"/>
    <w:rsid w:val="00850D50"/>
    <w:rsid w:val="008523FC"/>
    <w:rsid w:val="00863D53"/>
    <w:rsid w:val="008711CD"/>
    <w:rsid w:val="00873FFB"/>
    <w:rsid w:val="00880660"/>
    <w:rsid w:val="008848CB"/>
    <w:rsid w:val="00887F23"/>
    <w:rsid w:val="00893944"/>
    <w:rsid w:val="00894B28"/>
    <w:rsid w:val="00896FA7"/>
    <w:rsid w:val="008B262B"/>
    <w:rsid w:val="008B6CB6"/>
    <w:rsid w:val="008D37BC"/>
    <w:rsid w:val="008D437D"/>
    <w:rsid w:val="008D72C0"/>
    <w:rsid w:val="008E00E8"/>
    <w:rsid w:val="008E4541"/>
    <w:rsid w:val="008E5014"/>
    <w:rsid w:val="008F0608"/>
    <w:rsid w:val="00901574"/>
    <w:rsid w:val="0090398D"/>
    <w:rsid w:val="00916510"/>
    <w:rsid w:val="0091715D"/>
    <w:rsid w:val="0093432F"/>
    <w:rsid w:val="0093627C"/>
    <w:rsid w:val="009369A8"/>
    <w:rsid w:val="009411B0"/>
    <w:rsid w:val="00944683"/>
    <w:rsid w:val="00944856"/>
    <w:rsid w:val="0094516C"/>
    <w:rsid w:val="009652F0"/>
    <w:rsid w:val="00965797"/>
    <w:rsid w:val="00972B0C"/>
    <w:rsid w:val="00973540"/>
    <w:rsid w:val="009744B0"/>
    <w:rsid w:val="00974E0B"/>
    <w:rsid w:val="0098180B"/>
    <w:rsid w:val="00984539"/>
    <w:rsid w:val="00986CB6"/>
    <w:rsid w:val="00995F48"/>
    <w:rsid w:val="009A5CE0"/>
    <w:rsid w:val="009D6995"/>
    <w:rsid w:val="009E16D4"/>
    <w:rsid w:val="009E178F"/>
    <w:rsid w:val="009E5D62"/>
    <w:rsid w:val="009F410D"/>
    <w:rsid w:val="009F7176"/>
    <w:rsid w:val="00A01B1F"/>
    <w:rsid w:val="00A0433D"/>
    <w:rsid w:val="00A12915"/>
    <w:rsid w:val="00A13019"/>
    <w:rsid w:val="00A138E7"/>
    <w:rsid w:val="00A1608E"/>
    <w:rsid w:val="00A16CD6"/>
    <w:rsid w:val="00A23C1E"/>
    <w:rsid w:val="00A25AB8"/>
    <w:rsid w:val="00A2743A"/>
    <w:rsid w:val="00A27CE0"/>
    <w:rsid w:val="00A3359B"/>
    <w:rsid w:val="00A37708"/>
    <w:rsid w:val="00A43E8C"/>
    <w:rsid w:val="00A52325"/>
    <w:rsid w:val="00A55719"/>
    <w:rsid w:val="00A56E14"/>
    <w:rsid w:val="00A64DB7"/>
    <w:rsid w:val="00A67570"/>
    <w:rsid w:val="00A730C1"/>
    <w:rsid w:val="00A73BD6"/>
    <w:rsid w:val="00AA2FE4"/>
    <w:rsid w:val="00AA3909"/>
    <w:rsid w:val="00AA6685"/>
    <w:rsid w:val="00AC3BBF"/>
    <w:rsid w:val="00AC6BE2"/>
    <w:rsid w:val="00AD2942"/>
    <w:rsid w:val="00AD6392"/>
    <w:rsid w:val="00AE317A"/>
    <w:rsid w:val="00AE4687"/>
    <w:rsid w:val="00AF56A8"/>
    <w:rsid w:val="00B03E2F"/>
    <w:rsid w:val="00B0590B"/>
    <w:rsid w:val="00B15C99"/>
    <w:rsid w:val="00B242CC"/>
    <w:rsid w:val="00B50B0B"/>
    <w:rsid w:val="00B62CB4"/>
    <w:rsid w:val="00B64051"/>
    <w:rsid w:val="00B65A53"/>
    <w:rsid w:val="00B73D58"/>
    <w:rsid w:val="00B77621"/>
    <w:rsid w:val="00B81A2E"/>
    <w:rsid w:val="00B83387"/>
    <w:rsid w:val="00B905F9"/>
    <w:rsid w:val="00B911A2"/>
    <w:rsid w:val="00B923E3"/>
    <w:rsid w:val="00B9285E"/>
    <w:rsid w:val="00BA080D"/>
    <w:rsid w:val="00BA2884"/>
    <w:rsid w:val="00BB7148"/>
    <w:rsid w:val="00BC1625"/>
    <w:rsid w:val="00BC1B3A"/>
    <w:rsid w:val="00BC7E04"/>
    <w:rsid w:val="00BD1CFB"/>
    <w:rsid w:val="00BD34B6"/>
    <w:rsid w:val="00BF3540"/>
    <w:rsid w:val="00BF48B2"/>
    <w:rsid w:val="00BF5DDC"/>
    <w:rsid w:val="00BF71E2"/>
    <w:rsid w:val="00BF7843"/>
    <w:rsid w:val="00C124E0"/>
    <w:rsid w:val="00C13761"/>
    <w:rsid w:val="00C15829"/>
    <w:rsid w:val="00C200AE"/>
    <w:rsid w:val="00C214FE"/>
    <w:rsid w:val="00C267CC"/>
    <w:rsid w:val="00C27259"/>
    <w:rsid w:val="00C417D3"/>
    <w:rsid w:val="00C42FE4"/>
    <w:rsid w:val="00C57CCD"/>
    <w:rsid w:val="00C66276"/>
    <w:rsid w:val="00C724D8"/>
    <w:rsid w:val="00C87E0F"/>
    <w:rsid w:val="00C9547C"/>
    <w:rsid w:val="00CA0F8B"/>
    <w:rsid w:val="00CB2B16"/>
    <w:rsid w:val="00CC747F"/>
    <w:rsid w:val="00CE5E3A"/>
    <w:rsid w:val="00CF33E0"/>
    <w:rsid w:val="00CF7762"/>
    <w:rsid w:val="00D14373"/>
    <w:rsid w:val="00D15413"/>
    <w:rsid w:val="00D214CE"/>
    <w:rsid w:val="00D31E61"/>
    <w:rsid w:val="00D352E3"/>
    <w:rsid w:val="00D455B4"/>
    <w:rsid w:val="00D56852"/>
    <w:rsid w:val="00D652D9"/>
    <w:rsid w:val="00D66728"/>
    <w:rsid w:val="00D67451"/>
    <w:rsid w:val="00D73636"/>
    <w:rsid w:val="00D77DBF"/>
    <w:rsid w:val="00D81C41"/>
    <w:rsid w:val="00D835A5"/>
    <w:rsid w:val="00D852B6"/>
    <w:rsid w:val="00D95D45"/>
    <w:rsid w:val="00DA6541"/>
    <w:rsid w:val="00DC5D2A"/>
    <w:rsid w:val="00DD18AE"/>
    <w:rsid w:val="00DF1A1A"/>
    <w:rsid w:val="00DF2E18"/>
    <w:rsid w:val="00E01A49"/>
    <w:rsid w:val="00E02C06"/>
    <w:rsid w:val="00E05D75"/>
    <w:rsid w:val="00E17BF8"/>
    <w:rsid w:val="00E25EA4"/>
    <w:rsid w:val="00E275E3"/>
    <w:rsid w:val="00E27C08"/>
    <w:rsid w:val="00E301CA"/>
    <w:rsid w:val="00E30CC2"/>
    <w:rsid w:val="00E30EFF"/>
    <w:rsid w:val="00E35009"/>
    <w:rsid w:val="00E422EA"/>
    <w:rsid w:val="00E56A37"/>
    <w:rsid w:val="00E63457"/>
    <w:rsid w:val="00E646D3"/>
    <w:rsid w:val="00E70E61"/>
    <w:rsid w:val="00E73748"/>
    <w:rsid w:val="00E757C5"/>
    <w:rsid w:val="00E77BDB"/>
    <w:rsid w:val="00E80275"/>
    <w:rsid w:val="00E9036E"/>
    <w:rsid w:val="00E93594"/>
    <w:rsid w:val="00EA567F"/>
    <w:rsid w:val="00EB7EEC"/>
    <w:rsid w:val="00EC1EC6"/>
    <w:rsid w:val="00EC2557"/>
    <w:rsid w:val="00EC28AB"/>
    <w:rsid w:val="00EC5F32"/>
    <w:rsid w:val="00ED1782"/>
    <w:rsid w:val="00ED6B34"/>
    <w:rsid w:val="00EF22C0"/>
    <w:rsid w:val="00EF2CFD"/>
    <w:rsid w:val="00EF4A04"/>
    <w:rsid w:val="00EF75A7"/>
    <w:rsid w:val="00F108CC"/>
    <w:rsid w:val="00F122D6"/>
    <w:rsid w:val="00F20BCC"/>
    <w:rsid w:val="00F232B9"/>
    <w:rsid w:val="00F24CFF"/>
    <w:rsid w:val="00F32062"/>
    <w:rsid w:val="00F32DCE"/>
    <w:rsid w:val="00F3742D"/>
    <w:rsid w:val="00F4059A"/>
    <w:rsid w:val="00F64869"/>
    <w:rsid w:val="00F66BDB"/>
    <w:rsid w:val="00F73F24"/>
    <w:rsid w:val="00F7662C"/>
    <w:rsid w:val="00F8403B"/>
    <w:rsid w:val="00F87859"/>
    <w:rsid w:val="00FC1BD7"/>
    <w:rsid w:val="00FC2519"/>
    <w:rsid w:val="00FC4F92"/>
    <w:rsid w:val="00FC63B6"/>
    <w:rsid w:val="00FF2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AE325E1"/>
  <w14:defaultImageDpi w14:val="330"/>
  <w15:chartTrackingRefBased/>
  <w15:docId w15:val="{7811A888-F4F6-410B-9AA7-27BAD14AF7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3C3A69"/>
    <w:pPr>
      <w:spacing w:line="360" w:lineRule="auto"/>
      <w:ind w:left="3686"/>
    </w:pPr>
    <w:rPr>
      <w:rFonts w:ascii="Metropolis" w:eastAsiaTheme="minorEastAsia" w:hAnsi="Metropolis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F232B9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Metropolis" w:eastAsia="Arial Unicode MS" w:hAnsi="Metropolis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232B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232B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232B9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232B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232B9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232B9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232B9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F232B9"/>
    <w:rPr>
      <w:rFonts w:ascii="Metropolis" w:eastAsia="Arial Unicode MS" w:hAnsi="Metropolis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232B9"/>
    <w:pPr>
      <w:spacing w:after="200"/>
      <w:ind w:left="0"/>
      <w:contextualSpacing/>
      <w:jc w:val="center"/>
    </w:pPr>
    <w:rPr>
      <w:rFonts w:ascii="Metropolis Black" w:eastAsiaTheme="majorEastAsia" w:hAnsi="Metropolis Black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F232B9"/>
    <w:rPr>
      <w:rFonts w:ascii="Metropolis Black" w:eastAsiaTheme="majorEastAsia" w:hAnsi="Metropolis Black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CE5E3A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01A4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1A49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3B1676"/>
    <w:rPr>
      <w:rFonts w:ascii="Arial" w:eastAsiaTheme="minorEastAsia" w:hAnsi="Arial"/>
      <w:sz w:val="32"/>
      <w:lang w:val="en-AU"/>
    </w:rPr>
  </w:style>
  <w:style w:type="paragraph" w:styleId="Bibliography">
    <w:name w:val="Bibliography"/>
    <w:basedOn w:val="Normal"/>
    <w:next w:val="Normal"/>
    <w:uiPriority w:val="37"/>
    <w:semiHidden/>
    <w:unhideWhenUsed/>
    <w:rsid w:val="00F232B9"/>
  </w:style>
  <w:style w:type="paragraph" w:styleId="BlockText">
    <w:name w:val="Block Text"/>
    <w:basedOn w:val="Normal"/>
    <w:uiPriority w:val="99"/>
    <w:semiHidden/>
    <w:unhideWhenUsed/>
    <w:rsid w:val="00F232B9"/>
    <w:pPr>
      <w:pBdr>
        <w:top w:val="single" w:sz="2" w:space="10" w:color="4472C4" w:themeColor="accent1"/>
        <w:left w:val="single" w:sz="2" w:space="10" w:color="4472C4" w:themeColor="accent1"/>
        <w:bottom w:val="single" w:sz="2" w:space="10" w:color="4472C4" w:themeColor="accent1"/>
        <w:right w:val="single" w:sz="2" w:space="10" w:color="4472C4" w:themeColor="accent1"/>
      </w:pBdr>
      <w:ind w:left="1152" w:right="1152"/>
    </w:pPr>
    <w:rPr>
      <w:rFonts w:asciiTheme="minorHAnsi" w:hAnsiTheme="minorHAnsi"/>
      <w:i/>
      <w:iCs/>
      <w:color w:val="4472C4" w:themeColor="accent1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F232B9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F232B9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F232B9"/>
    <w:rPr>
      <w:rFonts w:ascii="Metropolis" w:eastAsiaTheme="minorEastAsia" w:hAnsi="Metropolis"/>
      <w:sz w:val="16"/>
      <w:szCs w:val="16"/>
      <w:lang w:val="en-AU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F232B9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F232B9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F232B9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F232B9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F232B9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F232B9"/>
    <w:rPr>
      <w:rFonts w:ascii="Metropolis" w:eastAsiaTheme="minorEastAsia" w:hAnsi="Metropolis"/>
      <w:sz w:val="16"/>
      <w:szCs w:val="16"/>
      <w:lang w:val="en-AU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232B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F232B9"/>
    <w:pPr>
      <w:spacing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F232B9"/>
  </w:style>
  <w:style w:type="character" w:customStyle="1" w:styleId="DateChar">
    <w:name w:val="Date Char"/>
    <w:basedOn w:val="DefaultParagraphFont"/>
    <w:link w:val="Date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F232B9"/>
    <w:pPr>
      <w:spacing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F232B9"/>
    <w:rPr>
      <w:rFonts w:ascii="Segoe UI" w:eastAsiaTheme="minorEastAsia" w:hAnsi="Segoe UI" w:cs="Segoe UI"/>
      <w:sz w:val="16"/>
      <w:szCs w:val="16"/>
      <w:lang w:val="en-AU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F232B9"/>
    <w:pPr>
      <w:spacing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F232B9"/>
    <w:pPr>
      <w:spacing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F232B9"/>
    <w:rPr>
      <w:rFonts w:ascii="Metropolis" w:eastAsiaTheme="minorEastAsia" w:hAnsi="Metropolis"/>
      <w:sz w:val="20"/>
      <w:szCs w:val="20"/>
      <w:lang w:val="en-AU"/>
    </w:rPr>
  </w:style>
  <w:style w:type="paragraph" w:styleId="EnvelopeAddress">
    <w:name w:val="envelope address"/>
    <w:basedOn w:val="Normal"/>
    <w:uiPriority w:val="99"/>
    <w:semiHidden/>
    <w:unhideWhenUsed/>
    <w:rsid w:val="00F232B9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</w:rPr>
  </w:style>
  <w:style w:type="paragraph" w:styleId="EnvelopeReturn">
    <w:name w:val="envelope return"/>
    <w:basedOn w:val="Normal"/>
    <w:uiPriority w:val="99"/>
    <w:semiHidden/>
    <w:unhideWhenUsed/>
    <w:rsid w:val="00F232B9"/>
    <w:pPr>
      <w:spacing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232B9"/>
    <w:pPr>
      <w:spacing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232B9"/>
    <w:rPr>
      <w:rFonts w:ascii="Metropolis" w:eastAsiaTheme="minorEastAsia" w:hAnsi="Metropolis"/>
      <w:sz w:val="20"/>
      <w:szCs w:val="20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232B9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232B9"/>
    <w:rPr>
      <w:rFonts w:asciiTheme="majorHAnsi" w:eastAsiaTheme="majorEastAsia" w:hAnsiTheme="majorHAnsi" w:cstheme="majorBidi"/>
      <w:i/>
      <w:iCs/>
      <w:color w:val="2F5496" w:themeColor="accent1" w:themeShade="BF"/>
      <w:sz w:val="32"/>
      <w:lang w:val="en-AU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232B9"/>
    <w:rPr>
      <w:rFonts w:asciiTheme="majorHAnsi" w:eastAsiaTheme="majorEastAsia" w:hAnsiTheme="majorHAnsi" w:cstheme="majorBidi"/>
      <w:color w:val="2F5496" w:themeColor="accent1" w:themeShade="BF"/>
      <w:sz w:val="32"/>
      <w:lang w:val="en-AU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232B9"/>
    <w:rPr>
      <w:rFonts w:asciiTheme="majorHAnsi" w:eastAsiaTheme="majorEastAsia" w:hAnsiTheme="majorHAnsi" w:cstheme="majorBidi"/>
      <w:color w:val="1F3763" w:themeColor="accent1" w:themeShade="7F"/>
      <w:sz w:val="32"/>
      <w:lang w:val="en-AU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232B9"/>
    <w:rPr>
      <w:rFonts w:asciiTheme="majorHAnsi" w:eastAsiaTheme="majorEastAsia" w:hAnsiTheme="majorHAnsi" w:cstheme="majorBidi"/>
      <w:i/>
      <w:iCs/>
      <w:color w:val="1F3763" w:themeColor="accent1" w:themeShade="7F"/>
      <w:sz w:val="32"/>
      <w:lang w:val="en-AU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232B9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AU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23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AU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F232B9"/>
    <w:pPr>
      <w:spacing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F232B9"/>
    <w:rPr>
      <w:rFonts w:ascii="Metropolis" w:eastAsiaTheme="minorEastAsia" w:hAnsi="Metropolis"/>
      <w:i/>
      <w:iCs/>
      <w:sz w:val="32"/>
      <w:lang w:val="en-AU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F232B9"/>
    <w:pPr>
      <w:spacing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F232B9"/>
    <w:rPr>
      <w:rFonts w:ascii="Consolas" w:eastAsiaTheme="minorEastAsia" w:hAnsi="Consolas"/>
      <w:sz w:val="20"/>
      <w:szCs w:val="20"/>
      <w:lang w:val="en-AU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F232B9"/>
    <w:pPr>
      <w:spacing w:line="240" w:lineRule="auto"/>
      <w:ind w:left="320" w:hanging="3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F232B9"/>
    <w:pPr>
      <w:spacing w:line="240" w:lineRule="auto"/>
      <w:ind w:left="640" w:hanging="3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F232B9"/>
    <w:pPr>
      <w:spacing w:line="240" w:lineRule="auto"/>
      <w:ind w:left="960" w:hanging="3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F232B9"/>
    <w:pPr>
      <w:spacing w:line="240" w:lineRule="auto"/>
      <w:ind w:left="1280" w:hanging="3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F232B9"/>
    <w:pPr>
      <w:spacing w:line="240" w:lineRule="auto"/>
      <w:ind w:left="1600" w:hanging="3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F232B9"/>
    <w:pPr>
      <w:spacing w:line="240" w:lineRule="auto"/>
      <w:ind w:left="1920" w:hanging="3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F232B9"/>
    <w:pPr>
      <w:spacing w:line="240" w:lineRule="auto"/>
      <w:ind w:left="2240" w:hanging="3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F232B9"/>
    <w:pPr>
      <w:spacing w:line="240" w:lineRule="auto"/>
      <w:ind w:left="2560" w:hanging="3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F232B9"/>
    <w:pPr>
      <w:spacing w:line="240" w:lineRule="auto"/>
      <w:ind w:left="2880" w:hanging="3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F232B9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F232B9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F232B9"/>
    <w:rPr>
      <w:rFonts w:ascii="Metropolis" w:eastAsiaTheme="minorEastAsia" w:hAnsi="Metropolis"/>
      <w:i/>
      <w:iCs/>
      <w:color w:val="4472C4" w:themeColor="accent1"/>
      <w:sz w:val="32"/>
      <w:lang w:val="en-AU"/>
    </w:rPr>
  </w:style>
  <w:style w:type="paragraph" w:styleId="List">
    <w:name w:val="List"/>
    <w:basedOn w:val="Normal"/>
    <w:uiPriority w:val="99"/>
    <w:semiHidden/>
    <w:unhideWhenUsed/>
    <w:rsid w:val="00F232B9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F232B9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F232B9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F232B9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F232B9"/>
    <w:pPr>
      <w:ind w:left="1415" w:hanging="283"/>
      <w:contextualSpacing/>
    </w:pPr>
  </w:style>
  <w:style w:type="paragraph" w:styleId="ListBullet3">
    <w:name w:val="List Bullet 3"/>
    <w:basedOn w:val="Normal"/>
    <w:uiPriority w:val="99"/>
    <w:semiHidden/>
    <w:unhideWhenUsed/>
    <w:rsid w:val="00F232B9"/>
    <w:pPr>
      <w:numPr>
        <w:numId w:val="25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F232B9"/>
    <w:pPr>
      <w:numPr>
        <w:numId w:val="26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F232B9"/>
    <w:pPr>
      <w:numPr>
        <w:numId w:val="27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F232B9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F232B9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F232B9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F232B9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F232B9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F232B9"/>
    <w:pPr>
      <w:numPr>
        <w:numId w:val="28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F232B9"/>
    <w:pPr>
      <w:numPr>
        <w:numId w:val="29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F232B9"/>
    <w:pPr>
      <w:numPr>
        <w:numId w:val="30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F232B9"/>
    <w:pPr>
      <w:numPr>
        <w:numId w:val="31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F232B9"/>
    <w:pPr>
      <w:numPr>
        <w:numId w:val="32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F232B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ind w:left="3686"/>
    </w:pPr>
    <w:rPr>
      <w:rFonts w:ascii="Consolas" w:eastAsiaTheme="minorEastAsia" w:hAnsi="Consolas"/>
      <w:sz w:val="20"/>
      <w:szCs w:val="20"/>
      <w:lang w:val="en-AU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F232B9"/>
    <w:rPr>
      <w:rFonts w:ascii="Consolas" w:eastAsiaTheme="minorEastAsia" w:hAnsi="Consolas"/>
      <w:sz w:val="20"/>
      <w:szCs w:val="20"/>
      <w:lang w:val="en-AU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F232B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asciiTheme="majorHAnsi" w:eastAsiaTheme="majorEastAsia" w:hAnsiTheme="majorHAnsi" w:cstheme="majorBidi"/>
      <w:sz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F232B9"/>
    <w:rPr>
      <w:rFonts w:asciiTheme="majorHAnsi" w:eastAsiaTheme="majorEastAsia" w:hAnsiTheme="majorHAnsi" w:cstheme="majorBidi"/>
      <w:shd w:val="pct20" w:color="auto" w:fill="auto"/>
      <w:lang w:val="en-AU"/>
    </w:rPr>
  </w:style>
  <w:style w:type="paragraph" w:styleId="NormalWeb">
    <w:name w:val="Normal (Web)"/>
    <w:basedOn w:val="Normal"/>
    <w:uiPriority w:val="99"/>
    <w:semiHidden/>
    <w:unhideWhenUsed/>
    <w:rsid w:val="00F232B9"/>
    <w:rPr>
      <w:rFonts w:ascii="Times New Roman" w:hAnsi="Times New Roman" w:cs="Times New Roman"/>
      <w:sz w:val="24"/>
    </w:rPr>
  </w:style>
  <w:style w:type="paragraph" w:styleId="NormalIndent">
    <w:name w:val="Normal Indent"/>
    <w:basedOn w:val="Normal"/>
    <w:uiPriority w:val="99"/>
    <w:semiHidden/>
    <w:unhideWhenUsed/>
    <w:rsid w:val="00F232B9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F232B9"/>
    <w:pPr>
      <w:spacing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F232B9"/>
    <w:pPr>
      <w:spacing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F232B9"/>
    <w:rPr>
      <w:rFonts w:ascii="Consolas" w:eastAsiaTheme="minorEastAsia" w:hAnsi="Consolas"/>
      <w:sz w:val="21"/>
      <w:szCs w:val="21"/>
      <w:lang w:val="en-AU"/>
    </w:rPr>
  </w:style>
  <w:style w:type="paragraph" w:styleId="Quote">
    <w:name w:val="Quote"/>
    <w:basedOn w:val="Normal"/>
    <w:next w:val="Normal"/>
    <w:link w:val="QuoteChar"/>
    <w:uiPriority w:val="29"/>
    <w:semiHidden/>
    <w:rsid w:val="00F232B9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F232B9"/>
    <w:rPr>
      <w:rFonts w:ascii="Metropolis" w:eastAsiaTheme="minorEastAsia" w:hAnsi="Metropolis"/>
      <w:i/>
      <w:iCs/>
      <w:color w:val="404040" w:themeColor="text1" w:themeTint="BF"/>
      <w:sz w:val="32"/>
      <w:lang w:val="en-AU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F232B9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Signature">
    <w:name w:val="Signature"/>
    <w:basedOn w:val="Normal"/>
    <w:link w:val="SignatureChar"/>
    <w:uiPriority w:val="99"/>
    <w:semiHidden/>
    <w:unhideWhenUsed/>
    <w:rsid w:val="00F232B9"/>
    <w:pPr>
      <w:spacing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F232B9"/>
    <w:rPr>
      <w:rFonts w:ascii="Metropolis" w:eastAsiaTheme="minorEastAsia" w:hAnsi="Metropolis"/>
      <w:sz w:val="32"/>
      <w:lang w:val="en-AU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F232B9"/>
    <w:pPr>
      <w:ind w:left="320" w:hanging="3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F232B9"/>
    <w:pPr>
      <w:ind w:left="0"/>
    </w:pPr>
  </w:style>
  <w:style w:type="paragraph" w:styleId="TOAHeading">
    <w:name w:val="toa heading"/>
    <w:basedOn w:val="Normal"/>
    <w:next w:val="Normal"/>
    <w:uiPriority w:val="99"/>
    <w:semiHidden/>
    <w:unhideWhenUsed/>
    <w:rsid w:val="00F232B9"/>
    <w:pPr>
      <w:spacing w:before="120"/>
    </w:pPr>
    <w:rPr>
      <w:rFonts w:asciiTheme="majorHAnsi" w:eastAsiaTheme="majorEastAsia" w:hAnsiTheme="majorHAnsi" w:cstheme="majorBidi"/>
      <w:b/>
      <w:bCs/>
      <w:sz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F232B9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F232B9"/>
    <w:pPr>
      <w:spacing w:after="100"/>
      <w:ind w:left="3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F232B9"/>
    <w:pPr>
      <w:spacing w:after="100"/>
      <w:ind w:left="6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F232B9"/>
    <w:pPr>
      <w:spacing w:after="100"/>
      <w:ind w:left="9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F232B9"/>
    <w:pPr>
      <w:spacing w:after="100"/>
      <w:ind w:left="12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F232B9"/>
    <w:pPr>
      <w:spacing w:after="100"/>
      <w:ind w:left="16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F232B9"/>
    <w:pPr>
      <w:spacing w:after="100"/>
      <w:ind w:left="19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F232B9"/>
    <w:pPr>
      <w:spacing w:after="100"/>
      <w:ind w:left="22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F232B9"/>
    <w:pPr>
      <w:spacing w:after="100"/>
      <w:ind w:left="25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232B9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/>
      <w:ind w:left="3686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63" Type="http://schemas.openxmlformats.org/officeDocument/2006/relationships/image" Target="media/image50.jpg"/><Relationship Id="rId84" Type="http://schemas.openxmlformats.org/officeDocument/2006/relationships/image" Target="media/image70.png"/><Relationship Id="rId138" Type="http://schemas.openxmlformats.org/officeDocument/2006/relationships/image" Target="media/image125.jpeg"/><Relationship Id="rId159" Type="http://schemas.openxmlformats.org/officeDocument/2006/relationships/image" Target="media/image136.jpg"/><Relationship Id="rId170" Type="http://schemas.openxmlformats.org/officeDocument/2006/relationships/image" Target="media/image146.png"/><Relationship Id="rId191" Type="http://schemas.openxmlformats.org/officeDocument/2006/relationships/image" Target="media/image165.png"/><Relationship Id="rId107" Type="http://schemas.openxmlformats.org/officeDocument/2006/relationships/image" Target="media/image94.jpeg"/><Relationship Id="rId11" Type="http://schemas.openxmlformats.org/officeDocument/2006/relationships/endnotes" Target="endnotes.xml"/><Relationship Id="rId32" Type="http://schemas.openxmlformats.org/officeDocument/2006/relationships/image" Target="media/image21.jpg"/><Relationship Id="rId53" Type="http://schemas.openxmlformats.org/officeDocument/2006/relationships/image" Target="media/image41.png"/><Relationship Id="rId74" Type="http://schemas.openxmlformats.org/officeDocument/2006/relationships/image" Target="media/image60.png"/><Relationship Id="rId128" Type="http://schemas.openxmlformats.org/officeDocument/2006/relationships/image" Target="media/image109.jpg"/><Relationship Id="rId149" Type="http://schemas.openxmlformats.org/officeDocument/2006/relationships/image" Target="media/image128.png"/><Relationship Id="rId5" Type="http://schemas.openxmlformats.org/officeDocument/2006/relationships/customXml" Target="../customXml/item5.xml"/><Relationship Id="rId95" Type="http://schemas.openxmlformats.org/officeDocument/2006/relationships/image" Target="media/image79.png"/><Relationship Id="rId160" Type="http://schemas.openxmlformats.org/officeDocument/2006/relationships/image" Target="media/image137.png"/><Relationship Id="rId181" Type="http://schemas.openxmlformats.org/officeDocument/2006/relationships/image" Target="media/image168.png"/><Relationship Id="rId22" Type="http://schemas.openxmlformats.org/officeDocument/2006/relationships/image" Target="media/image11.jpg"/><Relationship Id="rId43" Type="http://schemas.openxmlformats.org/officeDocument/2006/relationships/image" Target="media/image31.png"/><Relationship Id="rId64" Type="http://schemas.openxmlformats.org/officeDocument/2006/relationships/image" Target="media/image51.png"/><Relationship Id="rId118" Type="http://schemas.openxmlformats.org/officeDocument/2006/relationships/image" Target="media/image99.jpg"/><Relationship Id="rId139" Type="http://schemas.openxmlformats.org/officeDocument/2006/relationships/image" Target="media/image118.png"/><Relationship Id="rId85" Type="http://schemas.openxmlformats.org/officeDocument/2006/relationships/image" Target="media/image71.jpg"/><Relationship Id="rId150" Type="http://schemas.openxmlformats.org/officeDocument/2006/relationships/image" Target="media/image129.jpg"/><Relationship Id="rId171" Type="http://schemas.openxmlformats.org/officeDocument/2006/relationships/image" Target="media/image147.jpg"/><Relationship Id="rId192" Type="http://schemas.openxmlformats.org/officeDocument/2006/relationships/image" Target="media/image166.png"/><Relationship Id="rId12" Type="http://schemas.openxmlformats.org/officeDocument/2006/relationships/image" Target="media/image1.png"/><Relationship Id="rId33" Type="http://schemas.openxmlformats.org/officeDocument/2006/relationships/image" Target="media/image22.png"/><Relationship Id="rId108" Type="http://schemas.openxmlformats.org/officeDocument/2006/relationships/image" Target="media/image95.png"/><Relationship Id="rId129" Type="http://schemas.openxmlformats.org/officeDocument/2006/relationships/image" Target="media/image110.jpg"/><Relationship Id="rId54" Type="http://schemas.openxmlformats.org/officeDocument/2006/relationships/image" Target="media/image42.png"/><Relationship Id="rId75" Type="http://schemas.openxmlformats.org/officeDocument/2006/relationships/image" Target="media/image62.png"/><Relationship Id="rId96" Type="http://schemas.openxmlformats.org/officeDocument/2006/relationships/image" Target="media/image80.jpg"/><Relationship Id="rId140" Type="http://schemas.openxmlformats.org/officeDocument/2006/relationships/image" Target="media/image119.jpg"/><Relationship Id="rId161" Type="http://schemas.openxmlformats.org/officeDocument/2006/relationships/image" Target="media/image138.png"/><Relationship Id="rId182" Type="http://schemas.openxmlformats.org/officeDocument/2006/relationships/image" Target="media/image169.png"/><Relationship Id="rId6" Type="http://schemas.openxmlformats.org/officeDocument/2006/relationships/numbering" Target="numbering.xml"/><Relationship Id="rId23" Type="http://schemas.openxmlformats.org/officeDocument/2006/relationships/image" Target="media/image12.jpg"/><Relationship Id="rId119" Type="http://schemas.openxmlformats.org/officeDocument/2006/relationships/image" Target="media/image100.png"/><Relationship Id="rId44" Type="http://schemas.openxmlformats.org/officeDocument/2006/relationships/image" Target="media/image32.png"/><Relationship Id="rId65" Type="http://schemas.openxmlformats.org/officeDocument/2006/relationships/image" Target="media/image52.png"/><Relationship Id="rId86" Type="http://schemas.openxmlformats.org/officeDocument/2006/relationships/image" Target="media/image72.png"/><Relationship Id="rId130" Type="http://schemas.openxmlformats.org/officeDocument/2006/relationships/image" Target="media/image111.png"/><Relationship Id="rId151" Type="http://schemas.openxmlformats.org/officeDocument/2006/relationships/image" Target="media/image130.png"/><Relationship Id="rId172" Type="http://schemas.openxmlformats.org/officeDocument/2006/relationships/image" Target="media/image148.png"/><Relationship Id="rId193" Type="http://schemas.openxmlformats.org/officeDocument/2006/relationships/image" Target="media/image167.jpeg"/><Relationship Id="rId13" Type="http://schemas.openxmlformats.org/officeDocument/2006/relationships/image" Target="media/image2.jpeg"/><Relationship Id="rId109" Type="http://schemas.openxmlformats.org/officeDocument/2006/relationships/image" Target="media/image91.png"/><Relationship Id="rId34" Type="http://schemas.openxmlformats.org/officeDocument/2006/relationships/image" Target="media/image23.png"/><Relationship Id="rId55" Type="http://schemas.openxmlformats.org/officeDocument/2006/relationships/image" Target="media/image43.jp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20" Type="http://schemas.openxmlformats.org/officeDocument/2006/relationships/image" Target="media/image101.png"/><Relationship Id="rId141" Type="http://schemas.openxmlformats.org/officeDocument/2006/relationships/image" Target="media/image120.jpg"/><Relationship Id="rId7" Type="http://schemas.openxmlformats.org/officeDocument/2006/relationships/styles" Target="styles.xml"/><Relationship Id="rId71" Type="http://schemas.openxmlformats.org/officeDocument/2006/relationships/image" Target="media/image58.png"/><Relationship Id="rId92" Type="http://schemas.openxmlformats.org/officeDocument/2006/relationships/image" Target="media/image76.jpg"/><Relationship Id="rId162" Type="http://schemas.openxmlformats.org/officeDocument/2006/relationships/image" Target="media/image139.jpg"/><Relationship Id="rId183" Type="http://schemas.openxmlformats.org/officeDocument/2006/relationships/image" Target="media/image157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8.svg"/><Relationship Id="rId45" Type="http://schemas.openxmlformats.org/officeDocument/2006/relationships/image" Target="media/image33.jpg"/><Relationship Id="rId66" Type="http://schemas.openxmlformats.org/officeDocument/2006/relationships/image" Target="media/image53.png"/><Relationship Id="rId87" Type="http://schemas.openxmlformats.org/officeDocument/2006/relationships/image" Target="media/image74.jpeg"/><Relationship Id="rId110" Type="http://schemas.openxmlformats.org/officeDocument/2006/relationships/image" Target="media/image92.png"/><Relationship Id="rId115" Type="http://schemas.openxmlformats.org/officeDocument/2006/relationships/image" Target="media/image96.png"/><Relationship Id="rId131" Type="http://schemas.openxmlformats.org/officeDocument/2006/relationships/image" Target="media/image112.jpg"/><Relationship Id="rId136" Type="http://schemas.openxmlformats.org/officeDocument/2006/relationships/image" Target="media/image117.jpg"/><Relationship Id="rId157" Type="http://schemas.openxmlformats.org/officeDocument/2006/relationships/image" Target="media/image135.jpg"/><Relationship Id="rId178" Type="http://schemas.openxmlformats.org/officeDocument/2006/relationships/image" Target="media/image154.png"/><Relationship Id="rId61" Type="http://schemas.openxmlformats.org/officeDocument/2006/relationships/image" Target="media/image49.jpeg"/><Relationship Id="rId82" Type="http://schemas.openxmlformats.org/officeDocument/2006/relationships/image" Target="media/image69.png"/><Relationship Id="rId152" Type="http://schemas.openxmlformats.org/officeDocument/2006/relationships/image" Target="media/image131.png"/><Relationship Id="rId173" Type="http://schemas.openxmlformats.org/officeDocument/2006/relationships/image" Target="media/image149.png"/><Relationship Id="rId194" Type="http://schemas.openxmlformats.org/officeDocument/2006/relationships/image" Target="media/image170.png"/><Relationship Id="rId199" Type="http://schemas.openxmlformats.org/officeDocument/2006/relationships/fontTable" Target="fontTable.xml"/><Relationship Id="rId19" Type="http://schemas.openxmlformats.org/officeDocument/2006/relationships/image" Target="media/image8.png"/><Relationship Id="rId14" Type="http://schemas.openxmlformats.org/officeDocument/2006/relationships/image" Target="media/image3.jp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4.jpg"/><Relationship Id="rId77" Type="http://schemas.openxmlformats.org/officeDocument/2006/relationships/image" Target="media/image64.png"/><Relationship Id="rId100" Type="http://schemas.openxmlformats.org/officeDocument/2006/relationships/image" Target="media/image83.png"/><Relationship Id="rId105" Type="http://schemas.openxmlformats.org/officeDocument/2006/relationships/image" Target="media/image89.png"/><Relationship Id="rId126" Type="http://schemas.openxmlformats.org/officeDocument/2006/relationships/image" Target="media/image107.png"/><Relationship Id="rId147" Type="http://schemas.openxmlformats.org/officeDocument/2006/relationships/image" Target="media/image126.jpg"/><Relationship Id="rId168" Type="http://schemas.openxmlformats.org/officeDocument/2006/relationships/image" Target="media/image144.png"/><Relationship Id="rId8" Type="http://schemas.openxmlformats.org/officeDocument/2006/relationships/settings" Target="settings.xml"/><Relationship Id="rId51" Type="http://schemas.openxmlformats.org/officeDocument/2006/relationships/image" Target="media/image39.jpg"/><Relationship Id="rId72" Type="http://schemas.openxmlformats.org/officeDocument/2006/relationships/image" Target="media/image59.png"/><Relationship Id="rId93" Type="http://schemas.openxmlformats.org/officeDocument/2006/relationships/image" Target="media/image77.jpg"/><Relationship Id="rId98" Type="http://schemas.openxmlformats.org/officeDocument/2006/relationships/image" Target="media/image81.png"/><Relationship Id="rId121" Type="http://schemas.openxmlformats.org/officeDocument/2006/relationships/image" Target="media/image102.png"/><Relationship Id="rId142" Type="http://schemas.openxmlformats.org/officeDocument/2006/relationships/image" Target="media/image121.jpg"/><Relationship Id="rId163" Type="http://schemas.openxmlformats.org/officeDocument/2006/relationships/image" Target="media/image140.png"/><Relationship Id="rId184" Type="http://schemas.openxmlformats.org/officeDocument/2006/relationships/image" Target="media/image158.png"/><Relationship Id="rId189" Type="http://schemas.openxmlformats.org/officeDocument/2006/relationships/image" Target="media/image163.jpe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4.emf"/><Relationship Id="rId67" Type="http://schemas.openxmlformats.org/officeDocument/2006/relationships/image" Target="media/image54.png"/><Relationship Id="rId116" Type="http://schemas.openxmlformats.org/officeDocument/2006/relationships/image" Target="media/image97.png"/><Relationship Id="rId137" Type="http://schemas.openxmlformats.org/officeDocument/2006/relationships/image" Target="media/image124.jpeg"/><Relationship Id="rId158" Type="http://schemas.openxmlformats.org/officeDocument/2006/relationships/image" Target="media/image145.jpe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62" Type="http://schemas.openxmlformats.org/officeDocument/2006/relationships/image" Target="media/image50.jpeg"/><Relationship Id="rId83" Type="http://schemas.microsoft.com/office/2007/relationships/hdphoto" Target="media/hdphoto1.wdp"/><Relationship Id="rId88" Type="http://schemas.openxmlformats.org/officeDocument/2006/relationships/image" Target="media/image75.png"/><Relationship Id="rId111" Type="http://schemas.openxmlformats.org/officeDocument/2006/relationships/image" Target="media/image93.png"/><Relationship Id="rId132" Type="http://schemas.openxmlformats.org/officeDocument/2006/relationships/image" Target="media/image113.jpg"/><Relationship Id="rId153" Type="http://schemas.openxmlformats.org/officeDocument/2006/relationships/image" Target="media/image132.jpg"/><Relationship Id="rId174" Type="http://schemas.openxmlformats.org/officeDocument/2006/relationships/image" Target="media/image150.png"/><Relationship Id="rId179" Type="http://schemas.openxmlformats.org/officeDocument/2006/relationships/image" Target="media/image155.png"/><Relationship Id="rId195" Type="http://schemas.openxmlformats.org/officeDocument/2006/relationships/image" Target="media/image171.jpeg"/><Relationship Id="rId190" Type="http://schemas.openxmlformats.org/officeDocument/2006/relationships/image" Target="media/image164.png"/><Relationship Id="rId15" Type="http://schemas.openxmlformats.org/officeDocument/2006/relationships/image" Target="media/image4.jpeg"/><Relationship Id="rId36" Type="http://schemas.openxmlformats.org/officeDocument/2006/relationships/hyperlink" Target="https://tinyurl.com/NZLC-R151" TargetMode="External"/><Relationship Id="rId57" Type="http://schemas.openxmlformats.org/officeDocument/2006/relationships/image" Target="media/image45.jpg"/><Relationship Id="rId106" Type="http://schemas.openxmlformats.org/officeDocument/2006/relationships/image" Target="media/image90.svg"/><Relationship Id="rId127" Type="http://schemas.openxmlformats.org/officeDocument/2006/relationships/image" Target="media/image108.png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5.png"/><Relationship Id="rId94" Type="http://schemas.openxmlformats.org/officeDocument/2006/relationships/image" Target="media/image78.png"/><Relationship Id="rId99" Type="http://schemas.openxmlformats.org/officeDocument/2006/relationships/image" Target="media/image82.png"/><Relationship Id="rId101" Type="http://schemas.openxmlformats.org/officeDocument/2006/relationships/image" Target="media/image85.png"/><Relationship Id="rId122" Type="http://schemas.openxmlformats.org/officeDocument/2006/relationships/image" Target="media/image103.png"/><Relationship Id="rId143" Type="http://schemas.openxmlformats.org/officeDocument/2006/relationships/image" Target="media/image122.png"/><Relationship Id="rId148" Type="http://schemas.openxmlformats.org/officeDocument/2006/relationships/image" Target="media/image127.png"/><Relationship Id="rId164" Type="http://schemas.openxmlformats.org/officeDocument/2006/relationships/image" Target="media/image141.png"/><Relationship Id="rId169" Type="http://schemas.openxmlformats.org/officeDocument/2006/relationships/image" Target="media/image145.png"/><Relationship Id="rId185" Type="http://schemas.openxmlformats.org/officeDocument/2006/relationships/image" Target="media/image159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156.svg"/><Relationship Id="rId26" Type="http://schemas.openxmlformats.org/officeDocument/2006/relationships/image" Target="media/image15.png"/><Relationship Id="rId47" Type="http://schemas.openxmlformats.org/officeDocument/2006/relationships/image" Target="media/image35.jpg"/><Relationship Id="rId68" Type="http://schemas.openxmlformats.org/officeDocument/2006/relationships/image" Target="media/image55.png"/><Relationship Id="rId89" Type="http://schemas.openxmlformats.org/officeDocument/2006/relationships/image" Target="media/image73.png"/><Relationship Id="rId112" Type="http://schemas.openxmlformats.org/officeDocument/2006/relationships/image" Target="media/image94.jpg"/><Relationship Id="rId133" Type="http://schemas.openxmlformats.org/officeDocument/2006/relationships/image" Target="media/image114.jpg"/><Relationship Id="rId154" Type="http://schemas.openxmlformats.org/officeDocument/2006/relationships/image" Target="media/image133.jpg"/><Relationship Id="rId175" Type="http://schemas.openxmlformats.org/officeDocument/2006/relationships/image" Target="media/image151.png"/><Relationship Id="rId196" Type="http://schemas.openxmlformats.org/officeDocument/2006/relationships/image" Target="media/image172.png"/><Relationship Id="rId200" Type="http://schemas.openxmlformats.org/officeDocument/2006/relationships/theme" Target="theme/theme1.xml"/><Relationship Id="rId16" Type="http://schemas.openxmlformats.org/officeDocument/2006/relationships/image" Target="media/image5.png"/><Relationship Id="rId37" Type="http://schemas.openxmlformats.org/officeDocument/2006/relationships/image" Target="media/image25.png"/><Relationship Id="rId58" Type="http://schemas.openxmlformats.org/officeDocument/2006/relationships/image" Target="media/image46.png"/><Relationship Id="rId79" Type="http://schemas.openxmlformats.org/officeDocument/2006/relationships/image" Target="media/image66.jpg"/><Relationship Id="rId102" Type="http://schemas.openxmlformats.org/officeDocument/2006/relationships/image" Target="media/image86.png"/><Relationship Id="rId123" Type="http://schemas.openxmlformats.org/officeDocument/2006/relationships/image" Target="media/image104.png"/><Relationship Id="rId144" Type="http://schemas.openxmlformats.org/officeDocument/2006/relationships/image" Target="media/image123.png"/><Relationship Id="rId90" Type="http://schemas.openxmlformats.org/officeDocument/2006/relationships/image" Target="media/image74.png"/><Relationship Id="rId165" Type="http://schemas.openxmlformats.org/officeDocument/2006/relationships/image" Target="media/image142.jpg"/><Relationship Id="rId186" Type="http://schemas.openxmlformats.org/officeDocument/2006/relationships/image" Target="media/image160.png"/><Relationship Id="rId27" Type="http://schemas.openxmlformats.org/officeDocument/2006/relationships/image" Target="media/image16.jpg"/><Relationship Id="rId48" Type="http://schemas.openxmlformats.org/officeDocument/2006/relationships/image" Target="media/image36.jpg"/><Relationship Id="rId69" Type="http://schemas.openxmlformats.org/officeDocument/2006/relationships/image" Target="media/image56.jpg"/><Relationship Id="rId113" Type="http://schemas.openxmlformats.org/officeDocument/2006/relationships/image" Target="media/image100.jpeg"/><Relationship Id="rId134" Type="http://schemas.openxmlformats.org/officeDocument/2006/relationships/image" Target="media/image115.jpg"/><Relationship Id="rId80" Type="http://schemas.openxmlformats.org/officeDocument/2006/relationships/image" Target="media/image67.png"/><Relationship Id="rId155" Type="http://schemas.openxmlformats.org/officeDocument/2006/relationships/image" Target="media/image142.jpeg"/><Relationship Id="rId176" Type="http://schemas.openxmlformats.org/officeDocument/2006/relationships/image" Target="media/image152.jpg"/><Relationship Id="rId197" Type="http://schemas.openxmlformats.org/officeDocument/2006/relationships/footer" Target="footer1.xml"/><Relationship Id="rId17" Type="http://schemas.openxmlformats.org/officeDocument/2006/relationships/image" Target="media/image6.jpe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87.png"/><Relationship Id="rId124" Type="http://schemas.openxmlformats.org/officeDocument/2006/relationships/image" Target="media/image105.png"/><Relationship Id="rId70" Type="http://schemas.openxmlformats.org/officeDocument/2006/relationships/image" Target="media/image57.png"/><Relationship Id="rId91" Type="http://schemas.openxmlformats.org/officeDocument/2006/relationships/image" Target="media/image75.jpg"/><Relationship Id="rId145" Type="http://schemas.openxmlformats.org/officeDocument/2006/relationships/image" Target="media/image124.png"/><Relationship Id="rId166" Type="http://schemas.openxmlformats.org/officeDocument/2006/relationships/image" Target="media/image143.png"/><Relationship Id="rId187" Type="http://schemas.openxmlformats.org/officeDocument/2006/relationships/image" Target="media/image161.jpg"/><Relationship Id="rId1" Type="http://schemas.openxmlformats.org/officeDocument/2006/relationships/customXml" Target="../customXml/item1.xml"/><Relationship Id="rId28" Type="http://schemas.openxmlformats.org/officeDocument/2006/relationships/image" Target="media/image17.png"/><Relationship Id="rId49" Type="http://schemas.openxmlformats.org/officeDocument/2006/relationships/image" Target="media/image37.jpg"/><Relationship Id="rId114" Type="http://schemas.openxmlformats.org/officeDocument/2006/relationships/image" Target="media/image101.jpeg"/><Relationship Id="rId60" Type="http://schemas.openxmlformats.org/officeDocument/2006/relationships/image" Target="media/image48.jpg"/><Relationship Id="rId81" Type="http://schemas.openxmlformats.org/officeDocument/2006/relationships/image" Target="media/image68.png"/><Relationship Id="rId135" Type="http://schemas.openxmlformats.org/officeDocument/2006/relationships/image" Target="media/image116.jpg"/><Relationship Id="rId156" Type="http://schemas.openxmlformats.org/officeDocument/2006/relationships/image" Target="media/image134.png"/><Relationship Id="rId177" Type="http://schemas.openxmlformats.org/officeDocument/2006/relationships/image" Target="media/image153.jpg"/><Relationship Id="rId198" Type="http://schemas.openxmlformats.org/officeDocument/2006/relationships/footer" Target="footer2.xml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50" Type="http://schemas.openxmlformats.org/officeDocument/2006/relationships/image" Target="media/image38.jpg"/><Relationship Id="rId104" Type="http://schemas.openxmlformats.org/officeDocument/2006/relationships/image" Target="media/image88.jpg"/><Relationship Id="rId125" Type="http://schemas.openxmlformats.org/officeDocument/2006/relationships/image" Target="media/image106.png"/><Relationship Id="rId146" Type="http://schemas.openxmlformats.org/officeDocument/2006/relationships/image" Target="media/image125.png"/><Relationship Id="rId167" Type="http://schemas.openxmlformats.org/officeDocument/2006/relationships/image" Target="media/image154.jpeg"/><Relationship Id="rId188" Type="http://schemas.openxmlformats.org/officeDocument/2006/relationships/image" Target="media/image16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January%20202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escription0 xmlns="8F468B33-A720-4F60-8B42-E8093443B01E">Easy Read summary of Final Report</Description0>
    <From_x002d_Address xmlns="8F468B33-A720-4F60-8B42-E8093443B01E" xsi:nil="true"/>
    <Topic xmlns="8F468B33-A720-4F60-8B42-E8093443B01E">Other</Topic>
    <To_x002d_Address xmlns="8F468B33-A720-4F60-8B42-E8093443B01E" xsi:nil="true"/>
    <Interested_x0020_Parties xmlns="8F468B33-A720-4F60-8B42-E8093443B01E"/>
    <Document_x0020_Type xmlns="8F468B33-A720-4F60-8B42-E8093443B01E">Other</Document_x0020_Type>
    <To xmlns="8F468B33-A720-4F60-8B42-E8093443B01E" xsi:nil="true"/>
    <TaxCatchAll xmlns="a85b4a20-75c1-47a1-b80d-c24888539def"/>
    <From xmlns="8F468B33-A720-4F60-8B42-E8093443B01E" xsi:nil="true"/>
    <Sent xmlns="8F468B33-A720-4F60-8B42-E8093443B01E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34937127F25794BAF31808BC180E65F" ma:contentTypeVersion="2460" ma:contentTypeDescription="Create a new document." ma:contentTypeScope="" ma:versionID="580e6ad82a7169c0af0e7e37b96cfd73">
  <xsd:schema xmlns:xsd="http://www.w3.org/2001/XMLSchema" xmlns:xs="http://www.w3.org/2001/XMLSchema" xmlns:p="http://schemas.microsoft.com/office/2006/metadata/properties" xmlns:ns2="a85b4a20-75c1-47a1-b80d-c24888539def" xmlns:ns3="8F468B33-A720-4F60-8B42-E8093443B01E" xmlns:ns4="8f468b33-a720-4f60-8b42-e8093443b01e" targetNamespace="http://schemas.microsoft.com/office/2006/metadata/properties" ma:root="true" ma:fieldsID="a3ff289551f7d39d72997e988b0d6db5" ns2:_="" ns3:_="" ns4:_="">
    <xsd:import namespace="a85b4a20-75c1-47a1-b80d-c24888539def"/>
    <xsd:import namespace="8F468B33-A720-4F60-8B42-E8093443B01E"/>
    <xsd:import namespace="8f468b33-a720-4f60-8b42-e8093443b01e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Topic"/>
                <xsd:element ref="ns3:Document_x0020_Type"/>
                <xsd:element ref="ns3:Description0" minOccurs="0"/>
                <xsd:element ref="ns3:From" minOccurs="0"/>
                <xsd:element ref="ns3:From_x002d_Address" minOccurs="0"/>
                <xsd:element ref="ns3:To" minOccurs="0"/>
                <xsd:element ref="ns3:To_x002d_Address" minOccurs="0"/>
                <xsd:element ref="ns3:Sent" minOccurs="0"/>
                <xsd:element ref="ns3:Interested_x0020_Parties" minOccurs="0"/>
                <xsd:element ref="ns3:MediaServiceMetadata" minOccurs="0"/>
                <xsd:element ref="ns3:MediaServiceFastMetadata" minOccurs="0"/>
                <xsd:element ref="ns2:TaxCatchAll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5b4a20-75c1-47a1-b80d-c24888539def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3" nillable="true" ma:displayName="Taxonomy Catch All Column" ma:hidden="true" ma:list="{95880c4a-8671-4e7e-a0b6-a7224b920e9a}" ma:internalName="TaxCatchAll" ma:showField="CatchAllData" ma:web="a85b4a20-75c1-47a1-b80d-c24888539de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468B33-A720-4F60-8B42-E8093443B01E" elementFormDefault="qualified">
    <xsd:import namespace="http://schemas.microsoft.com/office/2006/documentManagement/types"/>
    <xsd:import namespace="http://schemas.microsoft.com/office/infopath/2007/PartnerControls"/>
    <xsd:element name="Topic" ma:index="11" ma:displayName="Topic" ma:format="Dropdown" ma:indexed="true" ma:internalName="Topic">
      <xsd:simpleType>
        <xsd:restriction base="dms:Choice">
          <xsd:enumeration value="Government reponse"/>
          <xsd:enumeration value="Draft legislation"/>
          <xsd:enumeration value="Select committee"/>
          <xsd:enumeration value="SPE Feedback"/>
          <xsd:enumeration value="Advisory"/>
          <xsd:enumeration value="Other"/>
        </xsd:restriction>
      </xsd:simpleType>
    </xsd:element>
    <xsd:element name="Document_x0020_Type" ma:index="12" ma:displayName="Document Type" ma:format="Dropdown" ma:indexed="true" ma:internalName="Document_x0020_Type">
      <xsd:simpleType>
        <xsd:restriction base="dms:Choice">
          <xsd:enumeration value="Comments"/>
          <xsd:enumeration value="Agenda"/>
          <xsd:enumeration value="Minutes"/>
          <xsd:enumeration value="Memo"/>
          <xsd:enumeration value="File note"/>
          <xsd:enumeration value="Correspondence"/>
          <xsd:enumeration value="Briefing"/>
          <xsd:enumeration value="Legislation"/>
          <xsd:enumeration value="Cabinet paper"/>
          <xsd:enumeration value="News articles"/>
          <xsd:enumeration value="Other"/>
        </xsd:restriction>
      </xsd:simpleType>
    </xsd:element>
    <xsd:element name="Description0" ma:index="13" nillable="true" ma:displayName="Description" ma:internalName="Description0">
      <xsd:simpleType>
        <xsd:restriction base="dms:Note">
          <xsd:maxLength value="255"/>
        </xsd:restriction>
      </xsd:simpleType>
    </xsd:element>
    <xsd:element name="From" ma:index="15" nillable="true" ma:displayName="From" ma:internalName="From">
      <xsd:simpleType>
        <xsd:restriction base="dms:Text">
          <xsd:maxLength value="255"/>
        </xsd:restriction>
      </xsd:simpleType>
    </xsd:element>
    <xsd:element name="From_x002d_Address" ma:index="16" nillable="true" ma:displayName="From-Address" ma:internalName="From_x002d_Address">
      <xsd:simpleType>
        <xsd:restriction base="dms:Text">
          <xsd:maxLength value="255"/>
        </xsd:restriction>
      </xsd:simpleType>
    </xsd:element>
    <xsd:element name="To" ma:index="17" nillable="true" ma:displayName="To" ma:internalName="To">
      <xsd:simpleType>
        <xsd:restriction base="dms:Text">
          <xsd:maxLength value="255"/>
        </xsd:restriction>
      </xsd:simpleType>
    </xsd:element>
    <xsd:element name="To_x002d_Address" ma:index="18" nillable="true" ma:displayName="To-Address" ma:internalName="To_x002d_Address">
      <xsd:simpleType>
        <xsd:restriction base="dms:Text">
          <xsd:maxLength value="255"/>
        </xsd:restriction>
      </xsd:simpleType>
    </xsd:element>
    <xsd:element name="Sent" ma:index="19" nillable="true" ma:displayName="Sent" ma:format="DateOnly" ma:internalName="Sent">
      <xsd:simpleType>
        <xsd:restriction base="dms:DateTime"/>
      </xsd:simpleType>
    </xsd:element>
    <xsd:element name="Interested_x0020_Parties" ma:index="20" nillable="true" ma:displayName="Interested Parties" ma:hidden="true" ma:list="{45D9A4C3-EE79-41ED-A0FB-FA8B4EC467C5}" ma:internalName="Interested_x0020_Parties" ma:readOnly="false" ma:showField="Titl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ediaServiceMetadata" ma:index="2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22" nillable="true" ma:displayName="MediaServiceFastMetadata" ma:description="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468b33-a720-4f60-8b42-e8093443b01e" elementFormDefault="qualified">
    <xsd:import namespace="http://schemas.microsoft.com/office/2006/documentManagement/types"/>
    <xsd:import namespace="http://schemas.microsoft.com/office/infopath/2007/PartnerControls"/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displayName="Title"/>
        <xsd:element ref="dc:subject" minOccurs="0" maxOccurs="1" ma:index="14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3F448F5-A8C8-41F1-B054-E05B2CBE8260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446BA4B8-E0C5-4DBF-9928-8433B0FB8BD1}">
  <ds:schemaRefs>
    <ds:schemaRef ds:uri="http://schemas.microsoft.com/office/2006/metadata/properties"/>
    <ds:schemaRef ds:uri="http://schemas.microsoft.com/office/infopath/2007/PartnerControls"/>
    <ds:schemaRef ds:uri="8F468B33-A720-4F60-8B42-E8093443B01E"/>
    <ds:schemaRef ds:uri="a85b4a20-75c1-47a1-b80d-c24888539def"/>
  </ds:schemaRefs>
</ds:datastoreItem>
</file>

<file path=customXml/itemProps3.xml><?xml version="1.0" encoding="utf-8"?>
<ds:datastoreItem xmlns:ds="http://schemas.openxmlformats.org/officeDocument/2006/customXml" ds:itemID="{19D80E46-7C61-456B-B7D6-D4A098954B1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F109AFE-521A-4A5A-8C1C-25D684DAD8A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85b4a20-75c1-47a1-b80d-c24888539def"/>
    <ds:schemaRef ds:uri="8F468B33-A720-4F60-8B42-E8093443B01E"/>
    <ds:schemaRef ds:uri="8f468b33-a720-4f60-8b42-e8093443b01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2569E18F-3E84-4CE7-873C-4C469415EDD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January 2026.dotx</Template>
  <TotalTime>18</TotalTime>
  <Pages>63</Pages>
  <Words>3343</Words>
  <Characters>19060</Characters>
  <Application>Microsoft Office Word</Application>
  <DocSecurity>2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NZLC Report R151 Overview</vt:lpstr>
    </vt:vector>
  </TitlesOfParts>
  <Company/>
  <LinksUpToDate>false</LinksUpToDate>
  <CharactersWithSpaces>22359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NZLC Report R151 Overview</dc:title>
  <dc:subject/>
  <dc:creator>Te Aka Matua o te Ture | Law Commission</dc:creator>
  <cp:keywords/>
  <dc:description/>
  <cp:lastModifiedBy>Duke Nguyen</cp:lastModifiedBy>
  <cp:revision>5</cp:revision>
  <cp:lastPrinted>2026-06-08T22:20:00Z</cp:lastPrinted>
  <dcterms:created xsi:type="dcterms:W3CDTF">2026-06-08T21:51:00Z</dcterms:created>
  <dcterms:modified xsi:type="dcterms:W3CDTF">2026-06-09T02:07:00Z</dcterms:modified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0x010100A34937127F25794BAF31808BC180E65F</vt:lpwstr>
  </property>
  <property fmtid="{D5CDD505-2E9C-101B-9397-08002B2CF9AE}" pid="3" name="_MarkAsFinal">
    <vt:bool>true</vt:bool>
  </property>
</Properties>
</file>