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65.jp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543D" w14:textId="4C805970" w:rsidR="00F87859" w:rsidRDefault="00E01274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8400" behindDoc="0" locked="0" layoutInCell="1" allowOverlap="1" wp14:anchorId="72F3EB89" wp14:editId="0FE5BD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71700" cy="857956"/>
            <wp:effectExtent l="0" t="0" r="0" b="0"/>
            <wp:wrapNone/>
            <wp:docPr id="26" name="Picture 26" descr="Law Commission logo. The logo is made up of the letters L and C stylised to look like a vine. It is inspired by the Commission's Māori name, Te Aka Matua o te Tu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C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714" cy="875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380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31616" behindDoc="0" locked="0" layoutInCell="1" allowOverlap="1" wp14:anchorId="454A2096" wp14:editId="7B982A49">
            <wp:simplePos x="0" y="0"/>
            <wp:positionH relativeFrom="margin">
              <wp:posOffset>4334539</wp:posOffset>
            </wp:positionH>
            <wp:positionV relativeFrom="page">
              <wp:posOffset>468288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3AE48" w14:textId="77777777" w:rsidR="00F87859" w:rsidRDefault="00F87859" w:rsidP="00F87859">
      <w:pPr>
        <w:rPr>
          <w:rFonts w:cs="Arial"/>
          <w:szCs w:val="32"/>
        </w:rPr>
      </w:pPr>
    </w:p>
    <w:p w14:paraId="44F1DF64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0E13D400" w14:textId="77777777" w:rsidR="00F87859" w:rsidRDefault="00F87859" w:rsidP="00F87859">
      <w:pPr>
        <w:rPr>
          <w:rFonts w:cs="Arial"/>
          <w:szCs w:val="32"/>
        </w:rPr>
      </w:pPr>
    </w:p>
    <w:p w14:paraId="29B8C138" w14:textId="77777777" w:rsidR="00F87859" w:rsidRDefault="00F87859" w:rsidP="00F87859">
      <w:pPr>
        <w:rPr>
          <w:rFonts w:cs="Arial"/>
          <w:szCs w:val="32"/>
        </w:rPr>
      </w:pPr>
    </w:p>
    <w:p w14:paraId="2FD9442E" w14:textId="77777777" w:rsidR="00F87859" w:rsidRPr="000D3351" w:rsidRDefault="00F87859" w:rsidP="007E7233">
      <w:pPr>
        <w:ind w:left="0"/>
        <w:rPr>
          <w:rFonts w:cs="Arial"/>
          <w:b/>
          <w:sz w:val="16"/>
          <w:szCs w:val="16"/>
        </w:rPr>
      </w:pPr>
    </w:p>
    <w:p w14:paraId="64531752" w14:textId="29F50938" w:rsidR="000D3351" w:rsidRDefault="005446BE" w:rsidP="00F87859">
      <w:pPr>
        <w:pStyle w:val="Title"/>
      </w:pPr>
      <w:r>
        <w:t xml:space="preserve">How the law in Aotearoa </w:t>
      </w:r>
    </w:p>
    <w:p w14:paraId="3D197373" w14:textId="386F7B8A" w:rsidR="00887F23" w:rsidRDefault="000D3351" w:rsidP="00F87859">
      <w:pPr>
        <w:pStyle w:val="Title"/>
      </w:pPr>
      <w:r>
        <w:rPr>
          <w:noProof/>
        </w:rPr>
        <w:drawing>
          <wp:anchor distT="0" distB="0" distL="114300" distR="114300" simplePos="0" relativeHeight="251880448" behindDoc="0" locked="0" layoutInCell="1" allowOverlap="1" wp14:anchorId="14507180" wp14:editId="0B50121E">
            <wp:simplePos x="0" y="0"/>
            <wp:positionH relativeFrom="column">
              <wp:posOffset>847090</wp:posOffset>
            </wp:positionH>
            <wp:positionV relativeFrom="paragraph">
              <wp:posOffset>786130</wp:posOffset>
            </wp:positionV>
            <wp:extent cx="4067175" cy="4067175"/>
            <wp:effectExtent l="0" t="0" r="9525" b="9525"/>
            <wp:wrapNone/>
            <wp:docPr id="32" name="Picture 32" descr="A drawing of a jud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judge court la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6BE">
        <w:t xml:space="preserve">New Zealand should respond to </w:t>
      </w:r>
      <w:r w:rsidR="00FD18D3">
        <w:br/>
      </w:r>
      <w:r w:rsidR="005446BE">
        <w:t>hate crime</w:t>
      </w:r>
    </w:p>
    <w:p w14:paraId="7BE18D44" w14:textId="3EADF3B5" w:rsidR="00887F23" w:rsidRDefault="00887F23" w:rsidP="005446BE">
      <w:pPr>
        <w:pStyle w:val="Title"/>
        <w:jc w:val="left"/>
      </w:pPr>
    </w:p>
    <w:p w14:paraId="16F562CA" w14:textId="4BF29713" w:rsidR="00887F23" w:rsidRDefault="00887F23" w:rsidP="00F87859">
      <w:pPr>
        <w:pStyle w:val="Title"/>
      </w:pPr>
    </w:p>
    <w:p w14:paraId="5EDBA73D" w14:textId="77777777" w:rsidR="00887F23" w:rsidRDefault="00887F23" w:rsidP="00F87859">
      <w:pPr>
        <w:pStyle w:val="Title"/>
      </w:pPr>
    </w:p>
    <w:p w14:paraId="2BABB06B" w14:textId="3EF30DCA" w:rsidR="00F87859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 w:rsidRPr="000D3351">
        <w:rPr>
          <w:sz w:val="130"/>
          <w:szCs w:val="112"/>
        </w:rPr>
        <w:br/>
      </w:r>
      <w:r w:rsidR="00887F23" w:rsidRPr="00570380">
        <w:t xml:space="preserve">Published: </w:t>
      </w:r>
      <w:r w:rsidR="007E65D7">
        <w:t>August</w:t>
      </w:r>
      <w:r w:rsidR="005446BE">
        <w:t xml:space="preserve"> 2026</w:t>
      </w:r>
    </w:p>
    <w:p w14:paraId="2917C0AE" w14:textId="77777777" w:rsidR="00D44443" w:rsidRPr="00570380" w:rsidRDefault="00D44443" w:rsidP="00D44443">
      <w:pPr>
        <w:pStyle w:val="Heading1"/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>Before you start</w:t>
      </w:r>
    </w:p>
    <w:p w14:paraId="0F4792D4" w14:textId="77777777" w:rsidR="00D44443" w:rsidRDefault="00D44443" w:rsidP="00D44443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2260352" behindDoc="0" locked="0" layoutInCell="1" allowOverlap="1" wp14:anchorId="04F88D5F" wp14:editId="3737FD7D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1363219" cy="1927860"/>
            <wp:effectExtent l="0" t="0" r="8890" b="0"/>
            <wp:wrapNone/>
            <wp:docPr id="1351807232" name="Picture 13518072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3219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88AA9" w14:textId="77777777" w:rsidR="00D44443" w:rsidRDefault="00D44443" w:rsidP="00D44443"/>
    <w:p w14:paraId="594C3F59" w14:textId="77777777" w:rsidR="00D44443" w:rsidRDefault="00D44443" w:rsidP="00D44443">
      <w:r>
        <w:t>This information may upset some people when they are reading it.</w:t>
      </w:r>
    </w:p>
    <w:p w14:paraId="5D271DE2" w14:textId="77777777" w:rsidR="00D44443" w:rsidRDefault="00D44443" w:rsidP="00D44443"/>
    <w:p w14:paraId="40B25E2A" w14:textId="77777777" w:rsidR="00D44443" w:rsidRDefault="00D44443" w:rsidP="00D44443"/>
    <w:p w14:paraId="15D33CCA" w14:textId="77777777" w:rsidR="00D44443" w:rsidRDefault="00D44443" w:rsidP="00D44443">
      <w:r w:rsidRPr="00E12C9C">
        <w:rPr>
          <w:noProof/>
        </w:rPr>
        <w:drawing>
          <wp:anchor distT="0" distB="0" distL="114300" distR="114300" simplePos="0" relativeHeight="252263424" behindDoc="0" locked="0" layoutInCell="1" allowOverlap="1" wp14:anchorId="0B84BCCE" wp14:editId="7A048836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645920" cy="1645920"/>
            <wp:effectExtent l="0" t="0" r="0" b="0"/>
            <wp:wrapNone/>
            <wp:docPr id="17620552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552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If you are upset after reading this document you can talk to your:</w:t>
      </w:r>
    </w:p>
    <w:p w14:paraId="63CFC874" w14:textId="77777777" w:rsidR="00D44443" w:rsidRDefault="00D44443" w:rsidP="00D44443">
      <w:pPr>
        <w:pStyle w:val="Listtoplevel"/>
      </w:pPr>
      <w:r>
        <w:t>whānau / family</w:t>
      </w:r>
    </w:p>
    <w:p w14:paraId="3549F763" w14:textId="77777777" w:rsidR="00D44443" w:rsidRDefault="00D44443" w:rsidP="00D44443">
      <w:pPr>
        <w:pStyle w:val="Listtoplevel"/>
      </w:pPr>
      <w:r>
        <w:t>friends.</w:t>
      </w:r>
    </w:p>
    <w:p w14:paraId="71A4645B" w14:textId="77777777" w:rsidR="00D44443" w:rsidRDefault="00D44443" w:rsidP="00D44443"/>
    <w:p w14:paraId="4AAAFDA1" w14:textId="77777777" w:rsidR="00D44443" w:rsidRDefault="00D44443" w:rsidP="00D44443"/>
    <w:p w14:paraId="1CD0EC05" w14:textId="77777777" w:rsidR="00D44443" w:rsidRDefault="00D44443" w:rsidP="00D44443">
      <w:r>
        <w:rPr>
          <w:noProof/>
        </w:rPr>
        <w:drawing>
          <wp:anchor distT="0" distB="0" distL="114300" distR="114300" simplePos="0" relativeHeight="252262400" behindDoc="0" locked="0" layoutInCell="1" allowOverlap="1" wp14:anchorId="3F3D9901" wp14:editId="1AEA7DB9">
            <wp:simplePos x="0" y="0"/>
            <wp:positionH relativeFrom="margin">
              <wp:posOffset>0</wp:posOffset>
            </wp:positionH>
            <wp:positionV relativeFrom="paragraph">
              <wp:posOffset>86360</wp:posOffset>
            </wp:positionV>
            <wp:extent cx="1428749" cy="1638300"/>
            <wp:effectExtent l="0" t="0" r="635" b="0"/>
            <wp:wrapNone/>
            <wp:docPr id="770456647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56647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49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You can also contact Need to Talk by:</w:t>
      </w:r>
    </w:p>
    <w:p w14:paraId="15FB5030" w14:textId="77777777" w:rsidR="00D44443" w:rsidRDefault="00D44443" w:rsidP="00D44443">
      <w:pPr>
        <w:pStyle w:val="Listtoplevel"/>
      </w:pPr>
      <w:r>
        <w:t>calling 1737</w:t>
      </w:r>
    </w:p>
    <w:p w14:paraId="65400924" w14:textId="77777777" w:rsidR="00D44443" w:rsidRDefault="00D44443" w:rsidP="00D44443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2261376" behindDoc="0" locked="0" layoutInCell="1" allowOverlap="1" wp14:anchorId="22739C58" wp14:editId="30E5F0A8">
                <wp:simplePos x="0" y="0"/>
                <wp:positionH relativeFrom="column">
                  <wp:posOffset>-60960</wp:posOffset>
                </wp:positionH>
                <wp:positionV relativeFrom="paragraph">
                  <wp:posOffset>664845</wp:posOffset>
                </wp:positionV>
                <wp:extent cx="1935480" cy="1314450"/>
                <wp:effectExtent l="0" t="0" r="0" b="0"/>
                <wp:wrapNone/>
                <wp:docPr id="135180729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5480" cy="1314450"/>
                          <a:chOff x="0" y="0"/>
                          <a:chExt cx="1935480" cy="1314450"/>
                        </a:xfrm>
                      </wpg:grpSpPr>
                      <pic:pic xmlns:pic="http://schemas.openxmlformats.org/drawingml/2006/picture">
                        <pic:nvPicPr>
                          <pic:cNvPr id="95219356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237073" name="Graphic 55123707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1080" y="304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C1496" id="Group 1" o:spid="_x0000_s1026" style="position:absolute;margin-left:-4.8pt;margin-top:52.35pt;width:152.4pt;height:103.5pt;z-index:252261376" coordsize="19354,13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18573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">
                  <v:imagedata r:id="rId17" o:title=""/>
                </v:shape>
                <v:shape id="Graphic 551237073" o:spid="_x0000_s1028" type="#_x0000_t75" alt="Close with solid fill" style="position:absolute;left:10210;top:304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">
                  <v:imagedata r:id="rId18" o:title="Close with solid fill"/>
                </v:shape>
              </v:group>
            </w:pict>
          </mc:Fallback>
        </mc:AlternateContent>
      </w:r>
      <w:r>
        <w:t>texting 1737</w:t>
      </w:r>
    </w:p>
    <w:p w14:paraId="64ABA3C2" w14:textId="77777777" w:rsidR="00D44443" w:rsidRDefault="00D44443" w:rsidP="00D44443"/>
    <w:p w14:paraId="27B64915" w14:textId="77777777" w:rsidR="00D44443" w:rsidRDefault="00D44443" w:rsidP="00D44443"/>
    <w:p w14:paraId="03D74FBD" w14:textId="3AC7193C" w:rsidR="00D44443" w:rsidRDefault="00D44443" w:rsidP="00D44443">
      <w:r>
        <w:t xml:space="preserve">It does not cost any money to </w:t>
      </w:r>
      <w:r w:rsidR="009904E0">
        <w:br/>
      </w:r>
      <w:r>
        <w:t>call / text 1737.</w:t>
      </w:r>
    </w:p>
    <w:p w14:paraId="761AB2C4" w14:textId="312D4BF7" w:rsidR="00D44443" w:rsidRDefault="00D44443" w:rsidP="00D44443">
      <w:r w:rsidRPr="00D13891">
        <w:rPr>
          <w:noProof/>
        </w:rPr>
        <w:lastRenderedPageBreak/>
        <w:drawing>
          <wp:anchor distT="0" distB="0" distL="114300" distR="114300" simplePos="0" relativeHeight="252267520" behindDoc="0" locked="0" layoutInCell="1" allowOverlap="1" wp14:anchorId="7ADE88BF" wp14:editId="004E3DB1">
            <wp:simplePos x="0" y="0"/>
            <wp:positionH relativeFrom="margin">
              <wp:posOffset>0</wp:posOffset>
            </wp:positionH>
            <wp:positionV relativeFrom="paragraph">
              <wp:posOffset>-229235</wp:posOffset>
            </wp:positionV>
            <wp:extent cx="1426210" cy="1034026"/>
            <wp:effectExtent l="0" t="0" r="2540" b="0"/>
            <wp:wrapNone/>
            <wp:docPr id="8988898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898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3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This is a long document.</w:t>
      </w:r>
    </w:p>
    <w:p w14:paraId="7948F060" w14:textId="77777777" w:rsidR="00D44443" w:rsidRDefault="00D44443" w:rsidP="00D44443"/>
    <w:p w14:paraId="7E3A97B8" w14:textId="0936A5C0" w:rsidR="00D44443" w:rsidRDefault="00D44443" w:rsidP="00D44443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2266496" behindDoc="1" locked="0" layoutInCell="1" allowOverlap="1" wp14:anchorId="5F341DAC" wp14:editId="54A16EEA">
            <wp:simplePos x="0" y="0"/>
            <wp:positionH relativeFrom="column">
              <wp:posOffset>0</wp:posOffset>
            </wp:positionH>
            <wp:positionV relativeFrom="paragraph">
              <wp:posOffset>346710</wp:posOffset>
            </wp:positionV>
            <wp:extent cx="1362710" cy="1927860"/>
            <wp:effectExtent l="0" t="0" r="8890" b="0"/>
            <wp:wrapNone/>
            <wp:docPr id="1351807233" name="Picture 13518072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B6FFF" w14:textId="589FE590" w:rsidR="00D44443" w:rsidRDefault="00D44443" w:rsidP="00D44443">
      <w:r>
        <w:t>It can be hard for some people to read a document this long.</w:t>
      </w:r>
    </w:p>
    <w:p w14:paraId="056450BF" w14:textId="77777777" w:rsidR="00D44443" w:rsidRDefault="00D44443" w:rsidP="00D44443"/>
    <w:p w14:paraId="747A7152" w14:textId="77777777" w:rsidR="00D44443" w:rsidRDefault="00D44443" w:rsidP="00D44443"/>
    <w:p w14:paraId="185A5100" w14:textId="77777777" w:rsidR="00D44443" w:rsidRDefault="00D44443" w:rsidP="00D44443">
      <w:r>
        <w:rPr>
          <w:noProof/>
        </w:rPr>
        <w:drawing>
          <wp:anchor distT="0" distB="0" distL="114300" distR="114300" simplePos="0" relativeHeight="252265472" behindDoc="0" locked="0" layoutInCell="1" allowOverlap="1" wp14:anchorId="14DE1128" wp14:editId="5028E904">
            <wp:simplePos x="0" y="0"/>
            <wp:positionH relativeFrom="margin">
              <wp:align>left</wp:align>
            </wp:positionH>
            <wp:positionV relativeFrom="paragraph">
              <wp:posOffset>550469</wp:posOffset>
            </wp:positionV>
            <wp:extent cx="1424427" cy="1310485"/>
            <wp:effectExtent l="0" t="0" r="4445" b="4445"/>
            <wp:wrapNone/>
            <wp:docPr id="1351807234" name="Picture 13518072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Some things you can do to make it easier are:</w:t>
      </w:r>
    </w:p>
    <w:p w14:paraId="5BE22A5D" w14:textId="77777777" w:rsidR="00D44443" w:rsidRDefault="00D44443" w:rsidP="00D44443">
      <w:pPr>
        <w:pStyle w:val="Listtoplevel"/>
      </w:pPr>
      <w:r>
        <w:t>read it a few pages at a time</w:t>
      </w:r>
    </w:p>
    <w:p w14:paraId="0E8028ED" w14:textId="77777777" w:rsidR="00D44443" w:rsidRDefault="00D44443" w:rsidP="00D44443">
      <w:pPr>
        <w:pStyle w:val="Listtoplevel"/>
      </w:pPr>
      <w:r w:rsidRPr="00C24664">
        <w:drawing>
          <wp:anchor distT="0" distB="0" distL="114300" distR="114300" simplePos="0" relativeHeight="252268544" behindDoc="0" locked="0" layoutInCell="1" allowOverlap="1" wp14:anchorId="3D87C63E" wp14:editId="4C8016CB">
            <wp:simplePos x="0" y="0"/>
            <wp:positionH relativeFrom="margin">
              <wp:align>left</wp:align>
            </wp:positionH>
            <wp:positionV relativeFrom="paragraph">
              <wp:posOffset>891407</wp:posOffset>
            </wp:positionV>
            <wp:extent cx="1790662" cy="1092530"/>
            <wp:effectExtent l="0" t="0" r="635" b="0"/>
            <wp:wrapNone/>
            <wp:docPr id="59821179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1179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662" cy="10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set aside some quiet time to look at it</w:t>
      </w:r>
    </w:p>
    <w:p w14:paraId="65AEB83A" w14:textId="53F56134" w:rsidR="00D44443" w:rsidRDefault="00D44443" w:rsidP="00D44443">
      <w:pPr>
        <w:pStyle w:val="Listtoplevel"/>
      </w:pPr>
      <w:r>
        <w:t>have someone read it with you to support you to understand it.</w:t>
      </w:r>
    </w:p>
    <w:p w14:paraId="079EF703" w14:textId="7876EFE0" w:rsidR="00D44443" w:rsidRDefault="00D44443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05DD50A6" w14:textId="66211B42" w:rsidR="00D44443" w:rsidRDefault="00D44443" w:rsidP="00D44443">
      <w:pPr>
        <w:pStyle w:val="Heading1"/>
      </w:pPr>
      <w:r>
        <w:lastRenderedPageBreak/>
        <w:t>What you will find in here</w:t>
      </w:r>
    </w:p>
    <w:p w14:paraId="1F1FA7DE" w14:textId="1C77B0EA" w:rsidR="00D44443" w:rsidRDefault="00D44443" w:rsidP="00D44443"/>
    <w:p w14:paraId="36CABC80" w14:textId="42C9BCDF" w:rsidR="00D44443" w:rsidRDefault="00D44443" w:rsidP="00D44443"/>
    <w:p w14:paraId="2E2E1089" w14:textId="2E6FD7F8" w:rsidR="00D44443" w:rsidRDefault="00D44443" w:rsidP="00D44443">
      <w:pPr>
        <w:jc w:val="right"/>
        <w:rPr>
          <w:b/>
          <w:bCs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270592" behindDoc="0" locked="0" layoutInCell="1" allowOverlap="1" wp14:anchorId="389869C6" wp14:editId="68F74981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1257300" cy="1257300"/>
            <wp:effectExtent l="0" t="0" r="0" b="0"/>
            <wp:wrapNone/>
            <wp:docPr id="1351807236" name="Picture 13518072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Easy Read Logo 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Page number:</w:t>
      </w:r>
    </w:p>
    <w:p w14:paraId="6D73DB20" w14:textId="5516E6C4" w:rsidR="00D44443" w:rsidRDefault="00D44443" w:rsidP="00D44443"/>
    <w:p w14:paraId="00EE4360" w14:textId="49466481" w:rsidR="00D44443" w:rsidRDefault="00D44443" w:rsidP="00D44443"/>
    <w:p w14:paraId="1AAA7142" w14:textId="08145DE3" w:rsidR="00D44443" w:rsidRPr="00AB1794" w:rsidRDefault="00AB1794" w:rsidP="00D44443">
      <w:pPr>
        <w:pStyle w:val="contentspage"/>
        <w:rPr>
          <w:rStyle w:val="Hyperlink"/>
          <w:color w:val="000000" w:themeColor="text1"/>
          <w:u w:val="none"/>
        </w:rPr>
      </w:pPr>
      <w:r w:rsidRPr="00AB1794">
        <w:rPr>
          <w:color w:val="000000" w:themeColor="text1"/>
        </w:rPr>
        <w:fldChar w:fldCharType="begin"/>
      </w:r>
      <w:r w:rsidRPr="00AB1794">
        <w:rPr>
          <w:color w:val="000000" w:themeColor="text1"/>
        </w:rPr>
        <w:instrText>HYPERLINK  \l "_About_this_Easy"</w:instrText>
      </w:r>
      <w:r w:rsidRPr="00AB1794">
        <w:rPr>
          <w:color w:val="000000" w:themeColor="text1"/>
        </w:rPr>
      </w:r>
      <w:r w:rsidRPr="00AB1794">
        <w:rPr>
          <w:color w:val="000000" w:themeColor="text1"/>
        </w:rPr>
        <w:fldChar w:fldCharType="separate"/>
      </w:r>
      <w:r w:rsidR="00D44443" w:rsidRPr="00AB1794">
        <w:rPr>
          <w:rStyle w:val="Hyperlink"/>
          <w:color w:val="000000" w:themeColor="text1"/>
          <w:u w:val="none"/>
        </w:rPr>
        <w:t>About this Easy Read</w:t>
      </w:r>
      <w:r w:rsidR="00D44443" w:rsidRPr="00AB1794">
        <w:rPr>
          <w:rStyle w:val="Hyperlink"/>
          <w:color w:val="000000" w:themeColor="text1"/>
          <w:u w:val="none"/>
        </w:rPr>
        <w:tab/>
        <w:t>5</w:t>
      </w:r>
    </w:p>
    <w:p w14:paraId="59684072" w14:textId="09A6CA90" w:rsidR="00D44443" w:rsidRPr="00D44443" w:rsidRDefault="00AB1794" w:rsidP="00D44443">
      <w:pPr>
        <w:pStyle w:val="contentspage"/>
      </w:pPr>
      <w:r w:rsidRPr="00AB1794">
        <w:rPr>
          <w:color w:val="000000" w:themeColor="text1"/>
        </w:rPr>
        <w:fldChar w:fldCharType="end"/>
      </w:r>
      <w:r w:rsidR="00D44443">
        <w:rPr>
          <w:noProof/>
        </w:rPr>
        <w:drawing>
          <wp:anchor distT="0" distB="0" distL="114300" distR="114300" simplePos="0" relativeHeight="252272640" behindDoc="0" locked="0" layoutInCell="1" allowOverlap="1" wp14:anchorId="190A0956" wp14:editId="71CBB8F2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1143000" cy="1143000"/>
            <wp:effectExtent l="0" t="0" r="0" b="0"/>
            <wp:wrapNone/>
            <wp:docPr id="1351807237" name="Picture 13518072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ate Speech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D20BC" w14:textId="46C0D230" w:rsidR="00D44443" w:rsidRPr="00D44443" w:rsidRDefault="00D44443" w:rsidP="00D44443">
      <w:pPr>
        <w:pStyle w:val="contentspage"/>
      </w:pPr>
    </w:p>
    <w:p w14:paraId="16B0B24E" w14:textId="58B5CC7E" w:rsidR="00D44443" w:rsidRPr="00D44443" w:rsidRDefault="00D44443" w:rsidP="00D44443">
      <w:pPr>
        <w:pStyle w:val="contentspage"/>
      </w:pPr>
      <w:hyperlink w:anchor="_What_is_hate" w:history="1">
        <w:r w:rsidRPr="00D44443">
          <w:rPr>
            <w:rStyle w:val="Hyperlink"/>
            <w:color w:val="auto"/>
            <w:u w:val="none"/>
          </w:rPr>
          <w:t>What is hate crime?</w:t>
        </w:r>
        <w:r w:rsidRPr="00D44443">
          <w:rPr>
            <w:rStyle w:val="Hyperlink"/>
            <w:color w:val="auto"/>
            <w:u w:val="none"/>
          </w:rPr>
          <w:tab/>
          <w:t>8</w:t>
        </w:r>
      </w:hyperlink>
    </w:p>
    <w:p w14:paraId="2A964744" w14:textId="05EAE034" w:rsidR="00D44443" w:rsidRPr="00D44443" w:rsidRDefault="00D44443" w:rsidP="00D44443">
      <w:pPr>
        <w:pStyle w:val="contentspage"/>
      </w:pPr>
    </w:p>
    <w:p w14:paraId="35E9EF43" w14:textId="6EACE256" w:rsidR="00D44443" w:rsidRPr="00D44443" w:rsidRDefault="00D44443" w:rsidP="00D44443">
      <w:pPr>
        <w:pStyle w:val="contentspage"/>
      </w:pPr>
      <w:r>
        <w:rPr>
          <w:noProof/>
        </w:rPr>
        <w:drawing>
          <wp:anchor distT="0" distB="0" distL="114300" distR="114300" simplePos="0" relativeHeight="252274688" behindDoc="0" locked="0" layoutInCell="1" allowOverlap="1" wp14:anchorId="4149A586" wp14:editId="2F830903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914400" cy="1225637"/>
            <wp:effectExtent l="0" t="0" r="0" b="0"/>
            <wp:wrapNone/>
            <wp:docPr id="1351807238" name="Picture 13518072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4" name="Law legal bill polic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25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5E075" w14:textId="1A80E0F5" w:rsidR="00D44443" w:rsidRPr="00D44443" w:rsidRDefault="00D44443" w:rsidP="00D44443">
      <w:pPr>
        <w:pStyle w:val="contentspage"/>
      </w:pPr>
      <w:hyperlink w:anchor="_What_the_law" w:history="1">
        <w:r w:rsidRPr="00D44443">
          <w:rPr>
            <w:rStyle w:val="Hyperlink"/>
            <w:color w:val="auto"/>
            <w:u w:val="none"/>
          </w:rPr>
          <w:t xml:space="preserve">What the law says about hate </w:t>
        </w:r>
        <w:r w:rsidRPr="00D44443">
          <w:rPr>
            <w:rStyle w:val="Hyperlink"/>
            <w:color w:val="auto"/>
            <w:u w:val="none"/>
          </w:rPr>
          <w:br/>
          <w:t>crime in Aotearoa New Zealand</w:t>
        </w:r>
        <w:r w:rsidRPr="00D44443">
          <w:rPr>
            <w:rStyle w:val="Hyperlink"/>
            <w:color w:val="auto"/>
            <w:u w:val="none"/>
          </w:rPr>
          <w:tab/>
          <w:t>17</w:t>
        </w:r>
      </w:hyperlink>
    </w:p>
    <w:p w14:paraId="7573CF92" w14:textId="45439D4F" w:rsidR="00D44443" w:rsidRPr="00D44443" w:rsidRDefault="00D44443" w:rsidP="00D44443">
      <w:pPr>
        <w:pStyle w:val="contentspage"/>
      </w:pPr>
    </w:p>
    <w:p w14:paraId="494AC9EA" w14:textId="233868B3" w:rsidR="00D44443" w:rsidRPr="00D44443" w:rsidRDefault="00D44443" w:rsidP="00D44443">
      <w:pPr>
        <w:pStyle w:val="contentspage"/>
      </w:pPr>
      <w:r>
        <w:rPr>
          <w:noProof/>
        </w:rPr>
        <w:drawing>
          <wp:anchor distT="0" distB="0" distL="114300" distR="114300" simplePos="0" relativeHeight="252276736" behindDoc="0" locked="0" layoutInCell="1" allowOverlap="1" wp14:anchorId="51F81394" wp14:editId="50FD7D8C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1028700" cy="1028700"/>
            <wp:effectExtent l="0" t="0" r="0" b="0"/>
            <wp:wrapNone/>
            <wp:docPr id="1351807239" name="Picture 13518072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21" name="Qualitative research data bar graph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F7948" w14:textId="268E8205" w:rsidR="00D44443" w:rsidRPr="00D44443" w:rsidRDefault="00D44443" w:rsidP="00D44443">
      <w:pPr>
        <w:pStyle w:val="contentspage"/>
      </w:pPr>
      <w:hyperlink w:anchor="_What_we_know" w:history="1">
        <w:r w:rsidRPr="00D44443">
          <w:rPr>
            <w:rStyle w:val="Hyperlink"/>
            <w:color w:val="auto"/>
            <w:u w:val="none"/>
          </w:rPr>
          <w:t xml:space="preserve">What we know about hate crime </w:t>
        </w:r>
        <w:r w:rsidRPr="00D44443">
          <w:rPr>
            <w:rStyle w:val="Hyperlink"/>
            <w:color w:val="auto"/>
            <w:u w:val="none"/>
          </w:rPr>
          <w:br/>
          <w:t>in Aotearoa New Zealand</w:t>
        </w:r>
        <w:r w:rsidRPr="00D44443">
          <w:rPr>
            <w:rStyle w:val="Hyperlink"/>
            <w:color w:val="auto"/>
            <w:u w:val="none"/>
          </w:rPr>
          <w:tab/>
          <w:t>2</w:t>
        </w:r>
        <w:r w:rsidR="007B3ACB">
          <w:rPr>
            <w:rStyle w:val="Hyperlink"/>
            <w:color w:val="auto"/>
            <w:u w:val="none"/>
          </w:rPr>
          <w:t>1</w:t>
        </w:r>
      </w:hyperlink>
    </w:p>
    <w:p w14:paraId="4C708959" w14:textId="0EC9B608" w:rsidR="00D44443" w:rsidRPr="00D44443" w:rsidRDefault="00D44443" w:rsidP="00D44443">
      <w:pPr>
        <w:pStyle w:val="contentspage"/>
      </w:pPr>
    </w:p>
    <w:p w14:paraId="257F9E72" w14:textId="0B39239C" w:rsidR="00D44443" w:rsidRPr="00D44443" w:rsidRDefault="00D44443" w:rsidP="00D44443">
      <w:pPr>
        <w:pStyle w:val="contentspage"/>
      </w:pPr>
      <w:r>
        <w:rPr>
          <w:noProof/>
        </w:rPr>
        <w:drawing>
          <wp:anchor distT="0" distB="0" distL="114300" distR="114300" simplePos="0" relativeHeight="252278784" behindDoc="0" locked="0" layoutInCell="1" allowOverlap="1" wp14:anchorId="3ADF586C" wp14:editId="27C64C50">
            <wp:simplePos x="0" y="0"/>
            <wp:positionH relativeFrom="column">
              <wp:posOffset>436</wp:posOffset>
            </wp:positionH>
            <wp:positionV relativeFrom="paragraph">
              <wp:posOffset>41910</wp:posOffset>
            </wp:positionV>
            <wp:extent cx="1371600" cy="855617"/>
            <wp:effectExtent l="0" t="0" r="0" b="1905"/>
            <wp:wrapNone/>
            <wp:docPr id="1351807240" name="Picture 13518072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arliament Governmen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55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9766F" w14:textId="6A54EC1C" w:rsidR="00D44443" w:rsidRPr="00D44443" w:rsidRDefault="00D44443" w:rsidP="00D44443">
      <w:pPr>
        <w:pStyle w:val="contentspage"/>
      </w:pPr>
      <w:hyperlink w:anchor="_Why_we_did" w:history="1">
        <w:r w:rsidRPr="00D44443">
          <w:rPr>
            <w:rStyle w:val="Hyperlink"/>
            <w:color w:val="auto"/>
            <w:u w:val="none"/>
          </w:rPr>
          <w:t>Why we did this review</w:t>
        </w:r>
        <w:r w:rsidRPr="00D44443">
          <w:rPr>
            <w:rStyle w:val="Hyperlink"/>
            <w:color w:val="auto"/>
            <w:u w:val="none"/>
          </w:rPr>
          <w:tab/>
          <w:t>2</w:t>
        </w:r>
        <w:r w:rsidR="007B3ACB">
          <w:rPr>
            <w:rStyle w:val="Hyperlink"/>
            <w:color w:val="auto"/>
            <w:u w:val="none"/>
          </w:rPr>
          <w:t>6</w:t>
        </w:r>
      </w:hyperlink>
    </w:p>
    <w:p w14:paraId="501FAB03" w14:textId="1386B5EF" w:rsidR="00D44443" w:rsidRPr="00D44443" w:rsidRDefault="00D44443" w:rsidP="00D44443">
      <w:pPr>
        <w:rPr>
          <w:bCs/>
        </w:rPr>
      </w:pPr>
    </w:p>
    <w:p w14:paraId="4777BA7C" w14:textId="573A1231" w:rsidR="00D44443" w:rsidRDefault="00D44443" w:rsidP="00D44443"/>
    <w:p w14:paraId="28D1BBCC" w14:textId="785286D4" w:rsidR="00D44443" w:rsidRDefault="00D44443" w:rsidP="00D44443">
      <w:pPr>
        <w:jc w:val="right"/>
        <w:rPr>
          <w:b/>
          <w:bCs/>
        </w:rPr>
      </w:pPr>
    </w:p>
    <w:p w14:paraId="66B20B91" w14:textId="4E030C7A" w:rsidR="00D44443" w:rsidRDefault="000A3366" w:rsidP="00D44443">
      <w:pPr>
        <w:jc w:val="right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2281856" behindDoc="0" locked="0" layoutInCell="1" allowOverlap="1" wp14:anchorId="49B78946" wp14:editId="7D6A54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48036" cy="1421765"/>
            <wp:effectExtent l="0" t="0" r="0" b="0"/>
            <wp:wrapNone/>
            <wp:docPr id="1351807242" name="Picture 13518072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7242" name="Picture 13518072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48036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443">
        <w:rPr>
          <w:b/>
          <w:bCs/>
        </w:rPr>
        <w:t>Page number:</w:t>
      </w:r>
    </w:p>
    <w:p w14:paraId="5B7824CF" w14:textId="6275FA67" w:rsidR="00D44443" w:rsidRDefault="00D44443" w:rsidP="00D44443"/>
    <w:p w14:paraId="5D84D25B" w14:textId="462E9751" w:rsidR="00D44443" w:rsidRDefault="00D44443" w:rsidP="00D44443"/>
    <w:p w14:paraId="642C31AC" w14:textId="02A60FF2" w:rsidR="00D44443" w:rsidRPr="00D44443" w:rsidRDefault="00D44443" w:rsidP="00D44443">
      <w:pPr>
        <w:pStyle w:val="contentspage"/>
      </w:pPr>
      <w:hyperlink w:anchor="_What_the_review" w:history="1">
        <w:r w:rsidRPr="00D44443">
          <w:rPr>
            <w:rStyle w:val="Hyperlink"/>
            <w:color w:val="auto"/>
            <w:u w:val="none"/>
          </w:rPr>
          <w:t>What the review looked at</w:t>
        </w:r>
        <w:r w:rsidRPr="00D44443">
          <w:rPr>
            <w:rStyle w:val="Hyperlink"/>
            <w:color w:val="auto"/>
            <w:u w:val="none"/>
          </w:rPr>
          <w:tab/>
          <w:t>31</w:t>
        </w:r>
      </w:hyperlink>
    </w:p>
    <w:p w14:paraId="51CDEDE4" w14:textId="3EEC7227" w:rsidR="00D44443" w:rsidRPr="00D44443" w:rsidRDefault="000A3366" w:rsidP="00D44443">
      <w:pPr>
        <w:pStyle w:val="contentspage"/>
      </w:pPr>
      <w:r>
        <w:rPr>
          <w:noProof/>
        </w:rPr>
        <w:drawing>
          <wp:anchor distT="0" distB="0" distL="114300" distR="114300" simplePos="0" relativeHeight="252283904" behindDoc="0" locked="0" layoutInCell="1" allowOverlap="1" wp14:anchorId="137335C0" wp14:editId="7337CE18">
            <wp:simplePos x="0" y="0"/>
            <wp:positionH relativeFrom="column">
              <wp:posOffset>6350</wp:posOffset>
            </wp:positionH>
            <wp:positionV relativeFrom="paragraph">
              <wp:posOffset>204470</wp:posOffset>
            </wp:positionV>
            <wp:extent cx="1147445" cy="1147445"/>
            <wp:effectExtent l="0" t="0" r="0" b="0"/>
            <wp:wrapNone/>
            <wp:docPr id="1351807244" name="Picture 13518072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Report 2 with lin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F3D4" w14:textId="23255250" w:rsidR="00D44443" w:rsidRPr="00D44443" w:rsidRDefault="00D44443" w:rsidP="00D44443">
      <w:pPr>
        <w:pStyle w:val="contentspage"/>
      </w:pPr>
    </w:p>
    <w:p w14:paraId="0CCE3420" w14:textId="48C96BDB" w:rsidR="00D44443" w:rsidRPr="00D44443" w:rsidRDefault="00D44443" w:rsidP="00D44443">
      <w:pPr>
        <w:pStyle w:val="contentspage"/>
      </w:pPr>
      <w:hyperlink w:anchor="_What_problems_did" w:history="1">
        <w:r w:rsidRPr="00D44443">
          <w:rPr>
            <w:rStyle w:val="Hyperlink"/>
            <w:color w:val="auto"/>
            <w:u w:val="none"/>
          </w:rPr>
          <w:t>What problems did we find?</w:t>
        </w:r>
        <w:r w:rsidRPr="00D44443">
          <w:rPr>
            <w:rStyle w:val="Hyperlink"/>
            <w:color w:val="auto"/>
            <w:u w:val="none"/>
          </w:rPr>
          <w:tab/>
          <w:t>36</w:t>
        </w:r>
      </w:hyperlink>
    </w:p>
    <w:p w14:paraId="226BC8FC" w14:textId="2643FAAB" w:rsidR="00D44443" w:rsidRPr="00D44443" w:rsidRDefault="000A3366" w:rsidP="00D44443">
      <w:pPr>
        <w:pStyle w:val="contentspage"/>
      </w:pPr>
      <w:r>
        <w:rPr>
          <w:b/>
          <w:bCs w:val="0"/>
          <w:noProof/>
        </w:rPr>
        <w:drawing>
          <wp:anchor distT="0" distB="0" distL="114300" distR="114300" simplePos="0" relativeHeight="252285952" behindDoc="0" locked="0" layoutInCell="1" allowOverlap="1" wp14:anchorId="60B8AD19" wp14:editId="3EEA5FA3">
            <wp:simplePos x="0" y="0"/>
            <wp:positionH relativeFrom="column">
              <wp:posOffset>12700</wp:posOffset>
            </wp:positionH>
            <wp:positionV relativeFrom="paragraph">
              <wp:posOffset>283210</wp:posOffset>
            </wp:positionV>
            <wp:extent cx="1046255" cy="1479550"/>
            <wp:effectExtent l="0" t="0" r="1905" b="0"/>
            <wp:wrapNone/>
            <wp:docPr id="1351807245" name="Picture 13518072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worried justice courts fair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4625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B2044" w14:textId="7DFF11FA" w:rsidR="00D44443" w:rsidRPr="00D44443" w:rsidRDefault="00D44443" w:rsidP="00D44443">
      <w:pPr>
        <w:pStyle w:val="contentspage"/>
      </w:pPr>
    </w:p>
    <w:p w14:paraId="7A987291" w14:textId="6228299E" w:rsidR="00D44443" w:rsidRPr="00D44443" w:rsidRDefault="00D44443" w:rsidP="00D44443">
      <w:pPr>
        <w:pStyle w:val="contentspage"/>
      </w:pPr>
      <w:hyperlink w:anchor="_Why_we_do" w:history="1">
        <w:r w:rsidRPr="00D44443">
          <w:rPr>
            <w:rStyle w:val="Hyperlink"/>
            <w:color w:val="auto"/>
            <w:u w:val="none"/>
          </w:rPr>
          <w:t xml:space="preserve">Why we do not think Aotearoa </w:t>
        </w:r>
        <w:r w:rsidRPr="00D44443">
          <w:rPr>
            <w:rStyle w:val="Hyperlink"/>
            <w:color w:val="auto"/>
            <w:u w:val="none"/>
          </w:rPr>
          <w:br/>
          <w:t xml:space="preserve">New Zealand needs new </w:t>
        </w:r>
        <w:r w:rsidRPr="00D44443">
          <w:rPr>
            <w:rStyle w:val="Hyperlink"/>
            <w:color w:val="auto"/>
            <w:u w:val="none"/>
          </w:rPr>
          <w:br/>
          <w:t>hate crime offences</w:t>
        </w:r>
        <w:r w:rsidRPr="00D44443">
          <w:rPr>
            <w:rStyle w:val="Hyperlink"/>
            <w:color w:val="auto"/>
            <w:u w:val="none"/>
          </w:rPr>
          <w:tab/>
          <w:t>40</w:t>
        </w:r>
      </w:hyperlink>
    </w:p>
    <w:p w14:paraId="28255F5E" w14:textId="59276FB3" w:rsidR="00D44443" w:rsidRPr="00D44443" w:rsidRDefault="000A3366" w:rsidP="00D44443">
      <w:pPr>
        <w:pStyle w:val="contentspage"/>
      </w:pPr>
      <w:r>
        <w:rPr>
          <w:noProof/>
        </w:rPr>
        <w:drawing>
          <wp:anchor distT="0" distB="0" distL="114300" distR="114300" simplePos="0" relativeHeight="252288000" behindDoc="0" locked="0" layoutInCell="1" allowOverlap="1" wp14:anchorId="6DBB1C9E" wp14:editId="1CA2CB00">
            <wp:simplePos x="0" y="0"/>
            <wp:positionH relativeFrom="column">
              <wp:posOffset>12700</wp:posOffset>
            </wp:positionH>
            <wp:positionV relativeFrom="paragraph">
              <wp:posOffset>80645</wp:posOffset>
            </wp:positionV>
            <wp:extent cx="1052195" cy="1052195"/>
            <wp:effectExtent l="0" t="0" r="0" b="0"/>
            <wp:wrapNone/>
            <wp:docPr id="1351807247" name="Picture 13518072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3" name="Rules Yes List (1)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6FF30" w14:textId="60058842" w:rsidR="00D44443" w:rsidRPr="00D44443" w:rsidRDefault="00D44443" w:rsidP="00D44443">
      <w:pPr>
        <w:pStyle w:val="contentspage"/>
      </w:pPr>
    </w:p>
    <w:p w14:paraId="356E1A78" w14:textId="2B7A7BB8" w:rsidR="00D44443" w:rsidRPr="007B3ACB" w:rsidRDefault="007B3ACB" w:rsidP="00D44443">
      <w:pPr>
        <w:pStyle w:val="contentspage"/>
        <w:rPr>
          <w:rStyle w:val="Hyperlink"/>
          <w:color w:val="auto"/>
          <w:u w:val="none"/>
        </w:rPr>
      </w:pPr>
      <w:r>
        <w:fldChar w:fldCharType="begin"/>
      </w:r>
      <w:r>
        <w:instrText xml:space="preserve"> HYPERLINK  \l "_Our_recommendations" </w:instrText>
      </w:r>
      <w:r>
        <w:fldChar w:fldCharType="separate"/>
      </w:r>
      <w:r w:rsidR="00D44443" w:rsidRPr="007B3ACB">
        <w:rPr>
          <w:rStyle w:val="Hyperlink"/>
          <w:color w:val="auto"/>
          <w:u w:val="none"/>
        </w:rPr>
        <w:t>Our recommendations</w:t>
      </w:r>
      <w:r w:rsidR="00D44443" w:rsidRPr="007B3ACB">
        <w:rPr>
          <w:rStyle w:val="Hyperlink"/>
          <w:color w:val="auto"/>
          <w:u w:val="none"/>
        </w:rPr>
        <w:tab/>
      </w:r>
      <w:r w:rsidR="00E255FD">
        <w:rPr>
          <w:rStyle w:val="Hyperlink"/>
          <w:color w:val="auto"/>
          <w:u w:val="none"/>
        </w:rPr>
        <w:t>51</w:t>
      </w:r>
    </w:p>
    <w:p w14:paraId="5F20CDF3" w14:textId="152B6761" w:rsidR="00D44443" w:rsidRPr="00D44443" w:rsidRDefault="009904E0" w:rsidP="00D44443">
      <w:pPr>
        <w:pStyle w:val="contentspage"/>
      </w:pPr>
      <w:r>
        <w:rPr>
          <w:noProof/>
        </w:rPr>
        <w:drawing>
          <wp:anchor distT="0" distB="0" distL="114300" distR="114300" simplePos="0" relativeHeight="252290048" behindDoc="0" locked="0" layoutInCell="1" allowOverlap="1" wp14:anchorId="40CB0AB9" wp14:editId="39AC8405">
            <wp:simplePos x="0" y="0"/>
            <wp:positionH relativeFrom="column">
              <wp:posOffset>0</wp:posOffset>
            </wp:positionH>
            <wp:positionV relativeFrom="paragraph">
              <wp:posOffset>260985</wp:posOffset>
            </wp:positionV>
            <wp:extent cx="1143000" cy="1150815"/>
            <wp:effectExtent l="0" t="0" r="0" b="0"/>
            <wp:wrapNone/>
            <wp:docPr id="1351807248" name="Picture 13518072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0" name="Future ahead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5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ACB">
        <w:fldChar w:fldCharType="end"/>
      </w:r>
    </w:p>
    <w:p w14:paraId="2C088172" w14:textId="56299AFB" w:rsidR="00D44443" w:rsidRPr="00D44443" w:rsidRDefault="00D44443" w:rsidP="00D44443">
      <w:pPr>
        <w:pStyle w:val="contentspage"/>
      </w:pPr>
    </w:p>
    <w:p w14:paraId="7BB7552F" w14:textId="4D989D17" w:rsidR="00D44443" w:rsidRPr="00D44443" w:rsidRDefault="00D44443" w:rsidP="00D44443">
      <w:pPr>
        <w:pStyle w:val="contentspage"/>
      </w:pPr>
      <w:hyperlink w:anchor="_What_happens_next" w:history="1">
        <w:r w:rsidRPr="00D44443">
          <w:rPr>
            <w:rStyle w:val="Hyperlink"/>
            <w:color w:val="auto"/>
            <w:u w:val="none"/>
          </w:rPr>
          <w:t>What happens next</w:t>
        </w:r>
        <w:r w:rsidRPr="00D44443">
          <w:rPr>
            <w:rStyle w:val="Hyperlink"/>
            <w:color w:val="auto"/>
            <w:u w:val="none"/>
          </w:rPr>
          <w:tab/>
          <w:t>6</w:t>
        </w:r>
        <w:r w:rsidR="00E255FD">
          <w:rPr>
            <w:rStyle w:val="Hyperlink"/>
            <w:color w:val="auto"/>
            <w:u w:val="none"/>
          </w:rPr>
          <w:t>2</w:t>
        </w:r>
      </w:hyperlink>
    </w:p>
    <w:p w14:paraId="72C87E5E" w14:textId="10A4E2B9" w:rsidR="00D44443" w:rsidRDefault="00D44443" w:rsidP="00D44443">
      <w:pPr>
        <w:pStyle w:val="contentspage"/>
      </w:pPr>
    </w:p>
    <w:p w14:paraId="209A8F60" w14:textId="77777777" w:rsidR="00D44443" w:rsidRDefault="00D44443" w:rsidP="00D44443">
      <w:pPr>
        <w:pStyle w:val="contentspage"/>
      </w:pPr>
    </w:p>
    <w:p w14:paraId="6F8B69DE" w14:textId="52695D30" w:rsidR="00D44443" w:rsidRDefault="00D44443" w:rsidP="00AB1794"/>
    <w:p w14:paraId="2F28D7E0" w14:textId="77777777" w:rsidR="00D44443" w:rsidRPr="00D44443" w:rsidRDefault="00D44443" w:rsidP="00AB1794"/>
    <w:p w14:paraId="3D1311BF" w14:textId="77777777" w:rsidR="00D44443" w:rsidRPr="00570380" w:rsidRDefault="00D44443" w:rsidP="00AB1794"/>
    <w:p w14:paraId="78C1C816" w14:textId="77777777" w:rsidR="00FC213F" w:rsidRDefault="00F87859" w:rsidP="00FC213F">
      <w:bookmarkStart w:id="0" w:name="_About_this_Easy"/>
      <w:bookmarkEnd w:id="0"/>
      <w:r w:rsidRPr="007C4CBC">
        <w:br w:type="page"/>
      </w:r>
    </w:p>
    <w:p w14:paraId="749BC9DE" w14:textId="46E5CBA1" w:rsidR="00570380" w:rsidRPr="00FC213F" w:rsidRDefault="00124EA8" w:rsidP="00FC213F">
      <w:pPr>
        <w:pStyle w:val="Heading1"/>
      </w:pPr>
      <w:r w:rsidRPr="00FC213F">
        <w:lastRenderedPageBreak/>
        <w:t xml:space="preserve">About this </w:t>
      </w:r>
      <w:r w:rsidR="005446BE" w:rsidRPr="00FC213F">
        <w:t>Easy Read</w:t>
      </w:r>
    </w:p>
    <w:p w14:paraId="16B605C8" w14:textId="205C424D" w:rsidR="005446BE" w:rsidRDefault="005446BE" w:rsidP="005446BE">
      <w:pPr>
        <w:rPr>
          <w:lang w:val="en-NZ" w:eastAsia="en-NZ"/>
        </w:rPr>
      </w:pPr>
    </w:p>
    <w:p w14:paraId="4DB27058" w14:textId="0E683DF8" w:rsidR="005446BE" w:rsidRDefault="0057609F" w:rsidP="005446BE">
      <w:pPr>
        <w:rPr>
          <w:lang w:val="en-NZ"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84544" behindDoc="0" locked="0" layoutInCell="1" allowOverlap="1" wp14:anchorId="33E7EB5D" wp14:editId="016446BD">
            <wp:simplePos x="0" y="0"/>
            <wp:positionH relativeFrom="column">
              <wp:posOffset>6350</wp:posOffset>
            </wp:positionH>
            <wp:positionV relativeFrom="paragraph">
              <wp:posOffset>126365</wp:posOffset>
            </wp:positionV>
            <wp:extent cx="1371600" cy="1371600"/>
            <wp:effectExtent l="0" t="0" r="0" b="0"/>
            <wp:wrapNone/>
            <wp:docPr id="3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Easy Read Logo 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3FC4C" w14:textId="48655D31" w:rsidR="005446BE" w:rsidRDefault="005446BE" w:rsidP="005446BE">
      <w:pPr>
        <w:rPr>
          <w:lang w:val="en-NZ" w:eastAsia="en-NZ"/>
        </w:rPr>
      </w:pPr>
      <w:r>
        <w:rPr>
          <w:lang w:val="en-NZ" w:eastAsia="en-NZ"/>
        </w:rPr>
        <w:t xml:space="preserve">This Easy Read is from </w:t>
      </w:r>
      <w:r>
        <w:rPr>
          <w:b/>
          <w:bCs/>
          <w:lang w:val="en-NZ" w:eastAsia="en-NZ"/>
        </w:rPr>
        <w:t xml:space="preserve">Te Aka Matua o </w:t>
      </w:r>
      <w:proofErr w:type="spellStart"/>
      <w:r>
        <w:rPr>
          <w:b/>
          <w:bCs/>
          <w:lang w:val="en-NZ" w:eastAsia="en-NZ"/>
        </w:rPr>
        <w:t>te</w:t>
      </w:r>
      <w:proofErr w:type="spellEnd"/>
      <w:r>
        <w:rPr>
          <w:b/>
          <w:bCs/>
          <w:lang w:val="en-NZ" w:eastAsia="en-NZ"/>
        </w:rPr>
        <w:t xml:space="preserve"> Ture | Law Commission</w:t>
      </w:r>
      <w:r>
        <w:rPr>
          <w:lang w:val="en-NZ" w:eastAsia="en-NZ"/>
        </w:rPr>
        <w:t>.</w:t>
      </w:r>
    </w:p>
    <w:p w14:paraId="0B7AE662" w14:textId="37179632" w:rsidR="005446BE" w:rsidRDefault="005446BE" w:rsidP="005446BE">
      <w:pPr>
        <w:rPr>
          <w:lang w:val="en-NZ" w:eastAsia="en-NZ"/>
        </w:rPr>
      </w:pPr>
    </w:p>
    <w:p w14:paraId="552E4277" w14:textId="1B462F35" w:rsidR="005446BE" w:rsidRDefault="0057609F" w:rsidP="005446BE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70A7CC6F" wp14:editId="7EFA824B">
                <wp:simplePos x="0" y="0"/>
                <wp:positionH relativeFrom="margin">
                  <wp:posOffset>2133600</wp:posOffset>
                </wp:positionH>
                <wp:positionV relativeFrom="paragraph">
                  <wp:posOffset>247015</wp:posOffset>
                </wp:positionV>
                <wp:extent cx="3599815" cy="2457450"/>
                <wp:effectExtent l="0" t="0" r="635" b="0"/>
                <wp:wrapNone/>
                <wp:docPr id="33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574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CF467" id="Rectangle 9" o:spid="_x0000_s1026" style="position:absolute;margin-left:168pt;margin-top:19.45pt;width:283.45pt;height:193.5pt;z-index:-25143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" fillcolor="#c5e6fd" stroked="f" strokeweight="1pt">
                <w10:wrap anchorx="margin"/>
              </v:rect>
            </w:pict>
          </mc:Fallback>
        </mc:AlternateContent>
      </w:r>
    </w:p>
    <w:p w14:paraId="04E4F73A" w14:textId="17524AB4" w:rsidR="005446BE" w:rsidRDefault="005446BE" w:rsidP="005446BE">
      <w:r>
        <w:rPr>
          <w:noProof/>
        </w:rPr>
        <w:drawing>
          <wp:anchor distT="0" distB="0" distL="114300" distR="114300" simplePos="0" relativeHeight="251824128" behindDoc="0" locked="0" layoutInCell="1" allowOverlap="1" wp14:anchorId="461B3FBC" wp14:editId="2B44826A">
            <wp:simplePos x="0" y="0"/>
            <wp:positionH relativeFrom="column">
              <wp:posOffset>6350</wp:posOffset>
            </wp:positionH>
            <wp:positionV relativeFrom="paragraph">
              <wp:posOffset>279400</wp:posOffset>
            </wp:positionV>
            <wp:extent cx="1600200" cy="1783242"/>
            <wp:effectExtent l="0" t="0" r="0" b="7620"/>
            <wp:wrapNone/>
            <wp:docPr id="3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dvice Meeting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8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Te Aka Matua o </w:t>
      </w:r>
      <w:proofErr w:type="spellStart"/>
      <w:r>
        <w:rPr>
          <w:b/>
          <w:bCs/>
        </w:rPr>
        <w:t>te</w:t>
      </w:r>
      <w:proofErr w:type="spellEnd"/>
      <w:r>
        <w:rPr>
          <w:b/>
          <w:bCs/>
        </w:rPr>
        <w:t xml:space="preserve"> Ture | Law Commission </w:t>
      </w:r>
      <w:r>
        <w:t>is an organisation that:</w:t>
      </w:r>
    </w:p>
    <w:p w14:paraId="5EED1355" w14:textId="7F81C521" w:rsidR="005446BE" w:rsidRDefault="005446BE" w:rsidP="005446BE">
      <w:pPr>
        <w:pStyle w:val="Listtoplevel"/>
      </w:pPr>
      <w:r>
        <w:t xml:space="preserve">does </w:t>
      </w:r>
      <w:r>
        <w:rPr>
          <w:b/>
          <w:bCs/>
        </w:rPr>
        <w:t xml:space="preserve">reviews </w:t>
      </w:r>
      <w:r>
        <w:t xml:space="preserve">of the </w:t>
      </w:r>
      <w:r w:rsidRPr="00FD18D3">
        <w:rPr>
          <w:b/>
          <w:bCs/>
        </w:rPr>
        <w:t>law</w:t>
      </w:r>
    </w:p>
    <w:p w14:paraId="480B849C" w14:textId="6544F046" w:rsidR="005446BE" w:rsidRDefault="005446BE" w:rsidP="005446BE">
      <w:pPr>
        <w:pStyle w:val="Listtoplevel"/>
      </w:pPr>
      <w:r>
        <w:t>tell</w:t>
      </w:r>
      <w:r w:rsidR="00FD18D3">
        <w:t>s</w:t>
      </w:r>
      <w:r>
        <w:t xml:space="preserve"> the Government how to make the law better.</w:t>
      </w:r>
    </w:p>
    <w:p w14:paraId="7CEB419D" w14:textId="63930167" w:rsidR="005446BE" w:rsidRDefault="005446BE" w:rsidP="005446BE"/>
    <w:p w14:paraId="68412848" w14:textId="26DB1D22" w:rsidR="005446BE" w:rsidRDefault="005446BE" w:rsidP="005446BE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3A712DA1" wp14:editId="2F50CC4E">
                <wp:simplePos x="0" y="0"/>
                <wp:positionH relativeFrom="margin">
                  <wp:align>right</wp:align>
                </wp:positionH>
                <wp:positionV relativeFrom="paragraph">
                  <wp:posOffset>249555</wp:posOffset>
                </wp:positionV>
                <wp:extent cx="3599815" cy="1473200"/>
                <wp:effectExtent l="0" t="0" r="635" b="0"/>
                <wp:wrapNone/>
                <wp:docPr id="2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73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1BC1B" id="Rectangle 9" o:spid="_x0000_s1026" style="position:absolute;margin-left:232.25pt;margin-top:19.65pt;width:283.45pt;height:116pt;z-index:-251494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" fillcolor="#ffe599 [1303]" stroked="f" strokeweight="1pt">
                <w10:wrap anchorx="margin"/>
              </v:rect>
            </w:pict>
          </mc:Fallback>
        </mc:AlternateContent>
      </w:r>
    </w:p>
    <w:p w14:paraId="26B342ED" w14:textId="2815E8E7" w:rsidR="005446BE" w:rsidRDefault="0057609F" w:rsidP="005446BE">
      <w:r>
        <w:rPr>
          <w:noProof/>
          <w:lang w:val="en-NZ" w:eastAsia="en-NZ"/>
        </w:rPr>
        <w:drawing>
          <wp:anchor distT="0" distB="0" distL="114300" distR="114300" simplePos="0" relativeHeight="251883520" behindDoc="0" locked="0" layoutInCell="1" allowOverlap="1" wp14:anchorId="048C6292" wp14:editId="49BA9AA3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1543265" cy="609685"/>
            <wp:effectExtent l="0" t="0" r="0" b="0"/>
            <wp:wrapNone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C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265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6BE">
        <w:t xml:space="preserve">When you see the words </w:t>
      </w:r>
      <w:r w:rsidR="00FD18D3">
        <w:br/>
      </w:r>
      <w:r w:rsidR="005446BE">
        <w:rPr>
          <w:b/>
          <w:bCs/>
        </w:rPr>
        <w:t>we / our</w:t>
      </w:r>
      <w:r w:rsidR="007246BA">
        <w:rPr>
          <w:b/>
          <w:bCs/>
        </w:rPr>
        <w:t xml:space="preserve"> / us</w:t>
      </w:r>
      <w:r w:rsidR="005446BE">
        <w:rPr>
          <w:b/>
          <w:bCs/>
        </w:rPr>
        <w:t xml:space="preserve"> </w:t>
      </w:r>
      <w:r w:rsidR="005446BE">
        <w:t xml:space="preserve">in this Easy Read they mean Te Aka Matua o </w:t>
      </w:r>
      <w:proofErr w:type="spellStart"/>
      <w:r w:rsidR="005446BE">
        <w:t>te</w:t>
      </w:r>
      <w:proofErr w:type="spellEnd"/>
      <w:r w:rsidR="005446BE">
        <w:t xml:space="preserve"> Ture | Law Commission. </w:t>
      </w:r>
    </w:p>
    <w:p w14:paraId="362FF029" w14:textId="22DE248A" w:rsidR="005446BE" w:rsidRDefault="005446BE" w:rsidP="005446BE"/>
    <w:p w14:paraId="3F2C8113" w14:textId="29609690" w:rsidR="00470226" w:rsidRDefault="00470226" w:rsidP="005446BE"/>
    <w:p w14:paraId="797CD1EC" w14:textId="4259B92E" w:rsidR="00470226" w:rsidRPr="00470226" w:rsidRDefault="00470226" w:rsidP="005446BE">
      <w:r>
        <w:rPr>
          <w:noProof/>
        </w:rPr>
        <w:lastRenderedPageBreak/>
        <w:drawing>
          <wp:anchor distT="0" distB="0" distL="114300" distR="114300" simplePos="0" relativeHeight="252298240" behindDoc="0" locked="0" layoutInCell="1" allowOverlap="1" wp14:anchorId="072200BE" wp14:editId="7D7ED3AB">
            <wp:simplePos x="0" y="0"/>
            <wp:positionH relativeFrom="column">
              <wp:posOffset>12700</wp:posOffset>
            </wp:positionH>
            <wp:positionV relativeFrom="paragraph">
              <wp:posOffset>-228600</wp:posOffset>
            </wp:positionV>
            <wp:extent cx="1022350" cy="1370330"/>
            <wp:effectExtent l="0" t="0" r="6350" b="1270"/>
            <wp:wrapNone/>
            <wp:docPr id="1786680974" name="Picture 17866809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4" name="Law legal bill polic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296192" behindDoc="1" locked="0" layoutInCell="1" allowOverlap="1" wp14:anchorId="163D5278" wp14:editId="5AA957B5">
                <wp:simplePos x="0" y="0"/>
                <wp:positionH relativeFrom="margin">
                  <wp:align>right</wp:align>
                </wp:positionH>
                <wp:positionV relativeFrom="paragraph">
                  <wp:posOffset>-76200</wp:posOffset>
                </wp:positionV>
                <wp:extent cx="3599815" cy="736600"/>
                <wp:effectExtent l="0" t="0" r="635" b="6350"/>
                <wp:wrapNone/>
                <wp:docPr id="178668096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36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C54C1" id="Rectangle 9" o:spid="_x0000_s1026" style="position:absolute;margin-left:232.25pt;margin-top:-6pt;width:283.45pt;height:58pt;z-index:-25102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" fillcolor="#ffe599 [1303]" stroked="f" strokeweight="1pt">
                <w10:wrap anchorx="margin"/>
              </v:rect>
            </w:pict>
          </mc:Fallback>
        </mc:AlternateContent>
      </w:r>
      <w:r>
        <w:rPr>
          <w:b/>
          <w:bCs/>
        </w:rPr>
        <w:t>Law</w:t>
      </w:r>
      <w:r>
        <w:t xml:space="preserve"> means the rules of Aotearoa New Zealand.</w:t>
      </w:r>
      <w:r w:rsidRPr="00470226">
        <w:rPr>
          <w:rFonts w:eastAsia="Times New Roman"/>
          <w:noProof/>
          <w:lang w:eastAsia="en-NZ"/>
        </w:rPr>
        <w:t xml:space="preserve"> </w:t>
      </w:r>
    </w:p>
    <w:p w14:paraId="08BC8B22" w14:textId="6E053CB9" w:rsidR="005446BE" w:rsidRDefault="005446BE" w:rsidP="00470226"/>
    <w:p w14:paraId="4020BA1A" w14:textId="01B4FFB3" w:rsidR="00FD18D3" w:rsidRDefault="002069D3" w:rsidP="00470226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631BA1B" wp14:editId="3721FF2D">
                <wp:simplePos x="0" y="0"/>
                <wp:positionH relativeFrom="margin">
                  <wp:align>right</wp:align>
                </wp:positionH>
                <wp:positionV relativeFrom="paragraph">
                  <wp:posOffset>269240</wp:posOffset>
                </wp:positionV>
                <wp:extent cx="3599815" cy="4133850"/>
                <wp:effectExtent l="0" t="0" r="635" b="0"/>
                <wp:wrapNone/>
                <wp:docPr id="3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4133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77FDF" id="Rectangle 9" o:spid="_x0000_s1026" style="position:absolute;margin-left:232.25pt;margin-top:21.2pt;width:283.45pt;height:325.5pt;z-index:-251490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4C571C0D" wp14:editId="6B133E3D">
            <wp:simplePos x="0" y="0"/>
            <wp:positionH relativeFrom="column">
              <wp:posOffset>13170</wp:posOffset>
            </wp:positionH>
            <wp:positionV relativeFrom="paragraph">
              <wp:posOffset>332105</wp:posOffset>
            </wp:positionV>
            <wp:extent cx="1473200" cy="1314234"/>
            <wp:effectExtent l="0" t="0" r="0" b="0"/>
            <wp:wrapNone/>
            <wp:docPr id="2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ob working research read deaf expert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314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B4DA0" w14:textId="732586E5" w:rsidR="005446BE" w:rsidRDefault="005446BE" w:rsidP="005446BE">
      <w:r>
        <w:t xml:space="preserve">Here a </w:t>
      </w:r>
      <w:r>
        <w:rPr>
          <w:b/>
          <w:bCs/>
        </w:rPr>
        <w:t>review</w:t>
      </w:r>
      <w:r>
        <w:t xml:space="preserve"> is when we:</w:t>
      </w:r>
    </w:p>
    <w:p w14:paraId="317DACD2" w14:textId="77777777" w:rsidR="005446BE" w:rsidRDefault="005446BE" w:rsidP="005446BE">
      <w:pPr>
        <w:pStyle w:val="Listtoplevel"/>
      </w:pPr>
      <w:r>
        <w:t>look carefully at a part of the law</w:t>
      </w:r>
    </w:p>
    <w:p w14:paraId="3D5BC8E2" w14:textId="77777777" w:rsidR="005446BE" w:rsidRDefault="005446BE" w:rsidP="005446BE">
      <w:pPr>
        <w:pStyle w:val="Listtoplevel"/>
      </w:pPr>
      <w:r>
        <w:drawing>
          <wp:anchor distT="0" distB="0" distL="114300" distR="114300" simplePos="0" relativeHeight="251829248" behindDoc="0" locked="0" layoutInCell="1" allowOverlap="1" wp14:anchorId="0A4AFC80" wp14:editId="3EAE6670">
            <wp:simplePos x="0" y="0"/>
            <wp:positionH relativeFrom="column">
              <wp:posOffset>0</wp:posOffset>
            </wp:positionH>
            <wp:positionV relativeFrom="paragraph">
              <wp:posOffset>212090</wp:posOffset>
            </wp:positionV>
            <wp:extent cx="1485900" cy="1485900"/>
            <wp:effectExtent l="0" t="0" r="0" b="0"/>
            <wp:wrapNone/>
            <wp:docPr id="3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esearch chat survey talk feedback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talk to people who know a lot of things about that part of the law</w:t>
      </w:r>
    </w:p>
    <w:p w14:paraId="053662B8" w14:textId="50A6A04A" w:rsidR="005446BE" w:rsidRDefault="005446BE" w:rsidP="005446BE">
      <w:pPr>
        <w:pStyle w:val="Listtoplevel"/>
      </w:pPr>
      <w:r>
        <w:drawing>
          <wp:anchor distT="0" distB="0" distL="114300" distR="114300" simplePos="0" relativeHeight="251828224" behindDoc="0" locked="0" layoutInCell="1" allowOverlap="1" wp14:anchorId="256C6941" wp14:editId="66222140">
            <wp:simplePos x="0" y="0"/>
            <wp:positionH relativeFrom="column">
              <wp:posOffset>12700</wp:posOffset>
            </wp:positionH>
            <wp:positionV relativeFrom="paragraph">
              <wp:posOffset>831215</wp:posOffset>
            </wp:positionV>
            <wp:extent cx="1257300" cy="1257300"/>
            <wp:effectExtent l="0" t="0" r="0" b="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eport 2 with lin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ask people what they think </w:t>
      </w:r>
      <w:r w:rsidR="002069D3">
        <w:br/>
      </w:r>
      <w:r>
        <w:t>about that part of the law</w:t>
      </w:r>
    </w:p>
    <w:p w14:paraId="1275CD71" w14:textId="44325757" w:rsidR="005446BE" w:rsidRDefault="005446BE" w:rsidP="005446BE">
      <w:pPr>
        <w:pStyle w:val="Listtoplevel"/>
      </w:pPr>
      <w:r>
        <w:t>write a report about what we have found out.</w:t>
      </w:r>
    </w:p>
    <w:p w14:paraId="5A4D8317" w14:textId="62FD9D00" w:rsidR="005446BE" w:rsidRDefault="0002762D" w:rsidP="005446BE">
      <w:r>
        <w:rPr>
          <w:noProof/>
        </w:rPr>
        <w:drawing>
          <wp:anchor distT="0" distB="0" distL="114300" distR="114300" simplePos="0" relativeHeight="251885568" behindDoc="0" locked="0" layoutInCell="1" allowOverlap="1" wp14:anchorId="5D9F82D5" wp14:editId="03429914">
            <wp:simplePos x="0" y="0"/>
            <wp:positionH relativeFrom="column">
              <wp:posOffset>114300</wp:posOffset>
            </wp:positionH>
            <wp:positionV relativeFrom="paragraph">
              <wp:posOffset>265430</wp:posOffset>
            </wp:positionV>
            <wp:extent cx="843915" cy="1600200"/>
            <wp:effectExtent l="0" t="0" r="0" b="0"/>
            <wp:wrapNone/>
            <wp:docPr id="37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egal-advice-solicitor lawyer colourise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C90A5" w14:textId="6193179C" w:rsidR="005446BE" w:rsidRDefault="005446BE" w:rsidP="005446BE"/>
    <w:p w14:paraId="4C61966B" w14:textId="65E38066" w:rsidR="005446BE" w:rsidRDefault="00F366B3" w:rsidP="005446BE">
      <w:r>
        <w:t>We have done review of the law</w:t>
      </w:r>
      <w:r w:rsidR="00FD18D3">
        <w:t>s</w:t>
      </w:r>
      <w:r>
        <w:t xml:space="preserve"> about </w:t>
      </w:r>
      <w:r w:rsidRPr="00470226">
        <w:t>hate crime</w:t>
      </w:r>
      <w:r>
        <w:t xml:space="preserve"> in Aotearoa New Zealand.</w:t>
      </w:r>
    </w:p>
    <w:p w14:paraId="094B5036" w14:textId="13E59FAE" w:rsidR="007246BA" w:rsidRDefault="0002762D" w:rsidP="005446BE">
      <w:r>
        <w:rPr>
          <w:noProof/>
        </w:rPr>
        <w:drawing>
          <wp:anchor distT="0" distB="0" distL="114300" distR="114300" simplePos="0" relativeHeight="251886592" behindDoc="0" locked="0" layoutInCell="1" allowOverlap="1" wp14:anchorId="212071C7" wp14:editId="2CF73ADC">
            <wp:simplePos x="0" y="0"/>
            <wp:positionH relativeFrom="column">
              <wp:posOffset>12700</wp:posOffset>
            </wp:positionH>
            <wp:positionV relativeFrom="paragraph">
              <wp:posOffset>227330</wp:posOffset>
            </wp:positionV>
            <wp:extent cx="1358900" cy="1358900"/>
            <wp:effectExtent l="0" t="0" r="0" b="0"/>
            <wp:wrapNone/>
            <wp:docPr id="38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ook pages read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7A895" w14:textId="4A3252B2" w:rsidR="007246BA" w:rsidRDefault="00470226" w:rsidP="005446BE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300288" behindDoc="1" locked="0" layoutInCell="1" allowOverlap="1" wp14:anchorId="553094E4" wp14:editId="079B644A">
                <wp:simplePos x="0" y="0"/>
                <wp:positionH relativeFrom="margin">
                  <wp:align>right</wp:align>
                </wp:positionH>
                <wp:positionV relativeFrom="paragraph">
                  <wp:posOffset>280670</wp:posOffset>
                </wp:positionV>
                <wp:extent cx="3599815" cy="736600"/>
                <wp:effectExtent l="0" t="0" r="635" b="6350"/>
                <wp:wrapNone/>
                <wp:docPr id="1351807235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36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2DC66" id="Rectangle 9" o:spid="_x0000_s1026" style="position:absolute;margin-left:232.25pt;margin-top:22.1pt;width:283.45pt;height:58pt;z-index:-25101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" fillcolor="#ffe599 [1303]" stroked="f" strokeweight="1pt">
                <w10:wrap anchorx="margin"/>
              </v:rect>
            </w:pict>
          </mc:Fallback>
        </mc:AlternateContent>
      </w:r>
    </w:p>
    <w:p w14:paraId="54F676F3" w14:textId="6DC8C4C9" w:rsidR="001068D0" w:rsidRDefault="007246BA" w:rsidP="00470226">
      <w:r>
        <w:t xml:space="preserve">Pages </w:t>
      </w:r>
      <w:r w:rsidR="00D44443">
        <w:rPr>
          <w:b/>
          <w:bCs/>
        </w:rPr>
        <w:t>8</w:t>
      </w:r>
      <w:r>
        <w:rPr>
          <w:b/>
          <w:bCs/>
        </w:rPr>
        <w:t xml:space="preserve"> to </w:t>
      </w:r>
      <w:r w:rsidR="00D44443">
        <w:rPr>
          <w:b/>
          <w:bCs/>
        </w:rPr>
        <w:t>16</w:t>
      </w:r>
      <w:r>
        <w:t xml:space="preserve"> of this Easy Read tell you what hate crime is.</w:t>
      </w:r>
    </w:p>
    <w:p w14:paraId="11B61214" w14:textId="34CCDFE6" w:rsidR="001068D0" w:rsidRDefault="00470226" w:rsidP="007246BA"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3AE2E86C" wp14:editId="5F5A7C85">
            <wp:simplePos x="0" y="0"/>
            <wp:positionH relativeFrom="column">
              <wp:posOffset>88900</wp:posOffset>
            </wp:positionH>
            <wp:positionV relativeFrom="paragraph">
              <wp:posOffset>-227330</wp:posOffset>
            </wp:positionV>
            <wp:extent cx="1371600" cy="1371600"/>
            <wp:effectExtent l="0" t="0" r="0" b="0"/>
            <wp:wrapNone/>
            <wp:docPr id="39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eport Easy Read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8D0">
        <w:t xml:space="preserve">This Easy Read is a </w:t>
      </w:r>
      <w:r w:rsidR="001068D0">
        <w:rPr>
          <w:b/>
          <w:bCs/>
        </w:rPr>
        <w:t>summary</w:t>
      </w:r>
      <w:r w:rsidR="001068D0">
        <w:t xml:space="preserve"> of the report we wrote about our review.</w:t>
      </w:r>
    </w:p>
    <w:p w14:paraId="03ECB76C" w14:textId="2B455432" w:rsidR="00470226" w:rsidRDefault="00470226" w:rsidP="007246BA"/>
    <w:p w14:paraId="1DBBD137" w14:textId="77777777" w:rsidR="00470226" w:rsidRDefault="00470226" w:rsidP="007246BA"/>
    <w:p w14:paraId="06E0072E" w14:textId="307B8FAD" w:rsidR="001068D0" w:rsidRDefault="0002762D" w:rsidP="00F366B3">
      <w:r>
        <w:rPr>
          <w:noProof/>
        </w:rPr>
        <w:drawing>
          <wp:anchor distT="0" distB="0" distL="114300" distR="114300" simplePos="0" relativeHeight="251888640" behindDoc="0" locked="0" layoutInCell="1" allowOverlap="1" wp14:anchorId="053B217D" wp14:editId="5CD84C26">
            <wp:simplePos x="0" y="0"/>
            <wp:positionH relativeFrom="column">
              <wp:posOffset>6350</wp:posOffset>
            </wp:positionH>
            <wp:positionV relativeFrom="paragraph">
              <wp:posOffset>114300</wp:posOffset>
            </wp:positionV>
            <wp:extent cx="1409700" cy="1409700"/>
            <wp:effectExtent l="0" t="0" r="0" b="0"/>
            <wp:wrapNone/>
            <wp:docPr id="40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ist summary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EAB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75A5D671" wp14:editId="70EE3B46">
                <wp:simplePos x="0" y="0"/>
                <wp:positionH relativeFrom="margin">
                  <wp:align>right</wp:align>
                </wp:positionH>
                <wp:positionV relativeFrom="paragraph">
                  <wp:posOffset>-82550</wp:posOffset>
                </wp:positionV>
                <wp:extent cx="3599815" cy="1758950"/>
                <wp:effectExtent l="0" t="0" r="635" b="0"/>
                <wp:wrapNone/>
                <wp:docPr id="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7589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2D6FA" id="Rectangle 9" o:spid="_x0000_s1026" style="position:absolute;margin-left:232.25pt;margin-top:-6.5pt;width:283.45pt;height:138.5pt;z-index:-251482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" fillcolor="#c5e6fd" stroked="f" strokeweight="1pt">
                <w10:wrap anchorx="margin"/>
              </v:rect>
            </w:pict>
          </mc:Fallback>
        </mc:AlternateContent>
      </w:r>
      <w:r w:rsidR="001068D0">
        <w:t xml:space="preserve">A </w:t>
      </w:r>
      <w:r w:rsidR="001068D0">
        <w:rPr>
          <w:b/>
          <w:bCs/>
        </w:rPr>
        <w:t>summary</w:t>
      </w:r>
      <w:r w:rsidR="001068D0">
        <w:t>:</w:t>
      </w:r>
    </w:p>
    <w:p w14:paraId="469417F5" w14:textId="357DA6FA" w:rsidR="001068D0" w:rsidRDefault="001068D0" w:rsidP="001068D0">
      <w:pPr>
        <w:pStyle w:val="Listtoplevel"/>
      </w:pPr>
      <w:r>
        <w:t>is shorter than the full report</w:t>
      </w:r>
    </w:p>
    <w:p w14:paraId="0A9CA023" w14:textId="66E248A9" w:rsidR="001068D0" w:rsidRDefault="001068D0" w:rsidP="001068D0">
      <w:pPr>
        <w:pStyle w:val="Listtoplevel"/>
      </w:pPr>
      <w:r>
        <w:t>tells you the main ideas.</w:t>
      </w:r>
    </w:p>
    <w:p w14:paraId="4DCB4F5D" w14:textId="0FA6225B" w:rsidR="001068D0" w:rsidRDefault="001068D0" w:rsidP="001068D0"/>
    <w:p w14:paraId="7380C656" w14:textId="0DC15B85" w:rsidR="001068D0" w:rsidRDefault="0002762D" w:rsidP="001068D0">
      <w:r>
        <w:rPr>
          <w:noProof/>
        </w:rPr>
        <w:drawing>
          <wp:anchor distT="0" distB="0" distL="114300" distR="114300" simplePos="0" relativeHeight="251889664" behindDoc="0" locked="0" layoutInCell="1" allowOverlap="1" wp14:anchorId="3D4EE62D" wp14:editId="40FFF8CA">
            <wp:simplePos x="0" y="0"/>
            <wp:positionH relativeFrom="column">
              <wp:posOffset>6350</wp:posOffset>
            </wp:positionH>
            <wp:positionV relativeFrom="paragraph">
              <wp:posOffset>222885</wp:posOffset>
            </wp:positionV>
            <wp:extent cx="1384300" cy="1384300"/>
            <wp:effectExtent l="0" t="0" r="6350" b="0"/>
            <wp:wrapNone/>
            <wp:docPr id="4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ebsite Link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5ABB3" w14:textId="1425EB52" w:rsidR="001068D0" w:rsidRDefault="001068D0" w:rsidP="001068D0">
      <w:r>
        <w:t xml:space="preserve">You can read the full report on this </w:t>
      </w:r>
      <w:r>
        <w:rPr>
          <w:b/>
          <w:bCs/>
        </w:rPr>
        <w:t>website</w:t>
      </w:r>
      <w:r>
        <w:t>:</w:t>
      </w:r>
    </w:p>
    <w:p w14:paraId="06675D58" w14:textId="467499DD" w:rsidR="001068D0" w:rsidRPr="001068D0" w:rsidRDefault="001068D0" w:rsidP="001068D0">
      <w:pPr>
        <w:rPr>
          <w:rFonts w:cs="Arial"/>
          <w:b/>
          <w:bCs/>
        </w:rPr>
      </w:pPr>
    </w:p>
    <w:p w14:paraId="1F7E13FC" w14:textId="0783F4E2" w:rsidR="00B06EF2" w:rsidRPr="00D11710" w:rsidRDefault="00D11710" w:rsidP="001068D0">
      <w:pPr>
        <w:rPr>
          <w:b/>
          <w:bCs/>
        </w:rPr>
      </w:pPr>
      <w:hyperlink r:id="rId40" w:history="1">
        <w:r w:rsidRPr="00D11710">
          <w:rPr>
            <w:rStyle w:val="Hyperlink"/>
            <w:b/>
            <w:bCs/>
            <w:color w:val="auto"/>
            <w:u w:val="none"/>
          </w:rPr>
          <w:t>https://tinyurl.com/2ptm22fe</w:t>
        </w:r>
      </w:hyperlink>
      <w:r w:rsidRPr="00D11710">
        <w:rPr>
          <w:b/>
          <w:bCs/>
        </w:rPr>
        <w:t xml:space="preserve"> </w:t>
      </w:r>
    </w:p>
    <w:p w14:paraId="374E89DC" w14:textId="6C562577" w:rsidR="001068D0" w:rsidRDefault="00D11710" w:rsidP="001068D0">
      <w:r w:rsidRPr="00D11710">
        <w:rPr>
          <w:b/>
          <w:bCs/>
          <w:noProof/>
        </w:rPr>
        <w:drawing>
          <wp:anchor distT="0" distB="0" distL="114300" distR="114300" simplePos="0" relativeHeight="251890688" behindDoc="0" locked="0" layoutInCell="1" allowOverlap="1" wp14:anchorId="486E1EF8" wp14:editId="01F47E75">
            <wp:simplePos x="0" y="0"/>
            <wp:positionH relativeFrom="column">
              <wp:posOffset>184150</wp:posOffset>
            </wp:positionH>
            <wp:positionV relativeFrom="paragraph">
              <wp:posOffset>145415</wp:posOffset>
            </wp:positionV>
            <wp:extent cx="1027506" cy="1316355"/>
            <wp:effectExtent l="0" t="0" r="1270" b="0"/>
            <wp:wrapNone/>
            <wp:docPr id="44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t Easy Read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506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CD8CA" w14:textId="77777777" w:rsidR="00D11710" w:rsidRDefault="00D11710" w:rsidP="001068D0"/>
    <w:p w14:paraId="6419F134" w14:textId="29A72504" w:rsidR="001068D0" w:rsidRPr="001068D0" w:rsidRDefault="001068D0" w:rsidP="00F366B3">
      <w:r>
        <w:t xml:space="preserve">The full report is </w:t>
      </w:r>
      <w:r>
        <w:rPr>
          <w:b/>
          <w:bCs/>
        </w:rPr>
        <w:t>not</w:t>
      </w:r>
      <w:r>
        <w:t xml:space="preserve"> in Easy Read. </w:t>
      </w:r>
    </w:p>
    <w:p w14:paraId="293C6646" w14:textId="77777777" w:rsidR="007246BA" w:rsidRDefault="007246BA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75DA2123" w14:textId="3D48B45F" w:rsidR="001068D0" w:rsidRDefault="001068D0" w:rsidP="001068D0">
      <w:pPr>
        <w:pStyle w:val="Heading1"/>
      </w:pPr>
      <w:bookmarkStart w:id="1" w:name="_What_is_hate"/>
      <w:bookmarkEnd w:id="1"/>
      <w:r>
        <w:lastRenderedPageBreak/>
        <w:t>What is hate crime?</w:t>
      </w:r>
    </w:p>
    <w:p w14:paraId="6ECF338D" w14:textId="23965BC8" w:rsidR="007246BA" w:rsidRDefault="007246BA" w:rsidP="00DB5A60"/>
    <w:p w14:paraId="0214086E" w14:textId="18E82178" w:rsidR="007246BA" w:rsidRDefault="002069D3" w:rsidP="00DB5A60">
      <w:r>
        <w:rPr>
          <w:noProof/>
        </w:rPr>
        <w:drawing>
          <wp:anchor distT="0" distB="0" distL="114300" distR="114300" simplePos="0" relativeHeight="251832320" behindDoc="0" locked="0" layoutInCell="1" allowOverlap="1" wp14:anchorId="75A49EA4" wp14:editId="10DADE15">
            <wp:simplePos x="0" y="0"/>
            <wp:positionH relativeFrom="column">
              <wp:posOffset>0</wp:posOffset>
            </wp:positionH>
            <wp:positionV relativeFrom="paragraph">
              <wp:posOffset>293370</wp:posOffset>
            </wp:positionV>
            <wp:extent cx="1611630" cy="1388110"/>
            <wp:effectExtent l="0" t="0" r="7620" b="2540"/>
            <wp:wrapNone/>
            <wp:docPr id="598211801" name="Picture 5982118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11801" name="Crime Mugged_attack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226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5405055A" wp14:editId="7F387EF3">
                <wp:simplePos x="0" y="0"/>
                <wp:positionH relativeFrom="margin">
                  <wp:posOffset>2133600</wp:posOffset>
                </wp:positionH>
                <wp:positionV relativeFrom="paragraph">
                  <wp:posOffset>266065</wp:posOffset>
                </wp:positionV>
                <wp:extent cx="3599815" cy="3600450"/>
                <wp:effectExtent l="0" t="0" r="635" b="0"/>
                <wp:wrapNone/>
                <wp:docPr id="31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6004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9DA9B" id="Rectangle 9" o:spid="_x0000_s1026" style="position:absolute;margin-left:168pt;margin-top:20.95pt;width:283.45pt;height:283.5pt;z-index:-25148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" fillcolor="#c5e6fd" stroked="f" strokeweight="1pt">
                <w10:wrap anchorx="margin"/>
              </v:rect>
            </w:pict>
          </mc:Fallback>
        </mc:AlternateContent>
      </w:r>
    </w:p>
    <w:p w14:paraId="55941A6F" w14:textId="2E4726A8" w:rsidR="007246BA" w:rsidRDefault="007246BA" w:rsidP="00DB5A60">
      <w:r>
        <w:t xml:space="preserve">A </w:t>
      </w:r>
      <w:r>
        <w:rPr>
          <w:b/>
          <w:bCs/>
        </w:rPr>
        <w:t xml:space="preserve">crime </w:t>
      </w:r>
      <w:r>
        <w:t xml:space="preserve">is something that breaks </w:t>
      </w:r>
      <w:r w:rsidR="005D2F15">
        <w:br/>
      </w:r>
      <w:r>
        <w:t>the law.</w:t>
      </w:r>
    </w:p>
    <w:p w14:paraId="2DC6F031" w14:textId="77777777" w:rsidR="007246BA" w:rsidRDefault="007246BA" w:rsidP="00DB5A60"/>
    <w:p w14:paraId="43F94671" w14:textId="77777777" w:rsidR="007246BA" w:rsidRDefault="007246BA" w:rsidP="00DB5A60"/>
    <w:p w14:paraId="4712324B" w14:textId="7F56BE59" w:rsidR="00470226" w:rsidRDefault="002069D3" w:rsidP="00DB5A60">
      <w:r>
        <w:rPr>
          <w:noProof/>
        </w:rPr>
        <w:drawing>
          <wp:anchor distT="0" distB="0" distL="114300" distR="114300" simplePos="0" relativeHeight="252304384" behindDoc="0" locked="0" layoutInCell="1" allowOverlap="1" wp14:anchorId="0FA9EF37" wp14:editId="3EEA5F8B">
            <wp:simplePos x="0" y="0"/>
            <wp:positionH relativeFrom="column">
              <wp:posOffset>11430</wp:posOffset>
            </wp:positionH>
            <wp:positionV relativeFrom="paragraph">
              <wp:posOffset>237391</wp:posOffset>
            </wp:positionV>
            <wp:extent cx="1600671" cy="1822450"/>
            <wp:effectExtent l="0" t="0" r="0" b="6350"/>
            <wp:wrapNone/>
            <wp:docPr id="51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6" name="custody-under-arrest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00671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6BA">
        <w:t>For example stealing things is a crime.</w:t>
      </w:r>
    </w:p>
    <w:p w14:paraId="1205E84E" w14:textId="6F287D2B" w:rsidR="00470226" w:rsidRDefault="00470226" w:rsidP="00DB5A60"/>
    <w:p w14:paraId="2B1E2DD3" w14:textId="77777777" w:rsidR="00470226" w:rsidRDefault="00470226" w:rsidP="00DB5A60"/>
    <w:p w14:paraId="4D103132" w14:textId="57207252" w:rsidR="007246BA" w:rsidRDefault="00470226" w:rsidP="00DB5A60">
      <w:r>
        <w:t xml:space="preserve">When someone does a crime </w:t>
      </w:r>
      <w:r w:rsidR="002069D3">
        <w:t>this</w:t>
      </w:r>
      <w:r>
        <w:t xml:space="preserve"> is called committing a crime. </w:t>
      </w:r>
      <w:r w:rsidR="007246BA">
        <w:t xml:space="preserve"> </w:t>
      </w:r>
    </w:p>
    <w:p w14:paraId="761434D6" w14:textId="77777777" w:rsidR="007246BA" w:rsidRDefault="007246BA" w:rsidP="007246BA"/>
    <w:p w14:paraId="17CCF149" w14:textId="028D78F6" w:rsidR="007246BA" w:rsidRDefault="004D4EAB" w:rsidP="007246BA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0964A5BB" wp14:editId="6A609BD1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3599815" cy="3168650"/>
                <wp:effectExtent l="0" t="0" r="635" b="0"/>
                <wp:wrapNone/>
                <wp:docPr id="4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1686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10F1D" id="Rectangle 9" o:spid="_x0000_s1026" style="position:absolute;margin-left:232.25pt;margin-top:19.15pt;width:283.45pt;height:249.5pt;z-index:-251480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" fillcolor="#c5e6fd" stroked="f" strokeweight="1pt">
                <w10:wrap anchorx="margin"/>
              </v:rect>
            </w:pict>
          </mc:Fallback>
        </mc:AlternateContent>
      </w:r>
    </w:p>
    <w:p w14:paraId="6A66249D" w14:textId="16E6C3F9" w:rsidR="007246BA" w:rsidRDefault="007246BA" w:rsidP="007246BA">
      <w:r>
        <w:t xml:space="preserve">A </w:t>
      </w:r>
      <w:r>
        <w:rPr>
          <w:b/>
          <w:bCs/>
        </w:rPr>
        <w:t>hate crime</w:t>
      </w:r>
      <w:r>
        <w:t xml:space="preserve"> is when: </w:t>
      </w:r>
    </w:p>
    <w:p w14:paraId="0509F52F" w14:textId="77777777" w:rsidR="00470226" w:rsidRDefault="0002762D" w:rsidP="007246BA">
      <w:pPr>
        <w:pStyle w:val="Listtoplevel"/>
      </w:pPr>
      <w:r>
        <w:drawing>
          <wp:anchor distT="0" distB="0" distL="114300" distR="114300" simplePos="0" relativeHeight="251891712" behindDoc="0" locked="0" layoutInCell="1" allowOverlap="1" wp14:anchorId="631E7423" wp14:editId="58BBF6A0">
            <wp:simplePos x="0" y="0"/>
            <wp:positionH relativeFrom="column">
              <wp:posOffset>10160</wp:posOffset>
            </wp:positionH>
            <wp:positionV relativeFrom="paragraph">
              <wp:posOffset>266700</wp:posOffset>
            </wp:positionV>
            <wp:extent cx="1600200" cy="1600200"/>
            <wp:effectExtent l="0" t="0" r="0" b="0"/>
            <wp:wrapNone/>
            <wp:docPr id="45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ate Speech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6BA">
        <w:t xml:space="preserve">someone </w:t>
      </w:r>
      <w:r w:rsidR="00470226">
        <w:t>commits</w:t>
      </w:r>
      <w:r w:rsidR="007246BA">
        <w:t xml:space="preserve"> a crime</w:t>
      </w:r>
    </w:p>
    <w:p w14:paraId="1D8B225B" w14:textId="71E82BFF" w:rsidR="007246BA" w:rsidRPr="00423F64" w:rsidRDefault="00470226" w:rsidP="00470226">
      <w:pPr>
        <w:pStyle w:val="Listtoplevel"/>
        <w:numPr>
          <w:ilvl w:val="0"/>
          <w:numId w:val="0"/>
        </w:numPr>
        <w:ind w:left="4253"/>
        <w:rPr>
          <w:b/>
          <w:bCs/>
        </w:rPr>
      </w:pPr>
      <w:r w:rsidRPr="00423F64">
        <w:rPr>
          <w:b/>
          <w:bCs/>
        </w:rPr>
        <w:t>because</w:t>
      </w:r>
      <w:r w:rsidR="007246BA" w:rsidRPr="00423F64">
        <w:rPr>
          <w:b/>
          <w:bCs/>
        </w:rPr>
        <w:t xml:space="preserve"> </w:t>
      </w:r>
    </w:p>
    <w:p w14:paraId="7B4A8A32" w14:textId="1117A6C3" w:rsidR="007246BA" w:rsidRDefault="00470226" w:rsidP="00770F6E">
      <w:pPr>
        <w:pStyle w:val="Listtoplevel"/>
      </w:pPr>
      <w:r>
        <w:t>they have</w:t>
      </w:r>
      <w:r w:rsidR="007246BA">
        <w:t xml:space="preserve"> </w:t>
      </w:r>
      <w:r w:rsidR="007246BA" w:rsidRPr="007246BA">
        <w:rPr>
          <w:b/>
          <w:bCs/>
        </w:rPr>
        <w:t xml:space="preserve">hostility </w:t>
      </w:r>
      <w:r w:rsidR="007246BA">
        <w:t xml:space="preserve">towards a group of people </w:t>
      </w:r>
      <w:r>
        <w:t>with</w:t>
      </w:r>
      <w:r w:rsidR="007246BA">
        <w:t xml:space="preserve"> a </w:t>
      </w:r>
      <w:r>
        <w:br/>
      </w:r>
      <w:r w:rsidR="007246BA">
        <w:rPr>
          <w:b/>
          <w:bCs/>
        </w:rPr>
        <w:t>protected characteristic</w:t>
      </w:r>
      <w:r w:rsidR="007246BA">
        <w:t>.</w:t>
      </w:r>
    </w:p>
    <w:p w14:paraId="5A9E0300" w14:textId="6C8312C5" w:rsidR="007246BA" w:rsidRDefault="007246BA" w:rsidP="00470226"/>
    <w:p w14:paraId="62FED225" w14:textId="7B74056D" w:rsidR="007246BA" w:rsidRDefault="00470226" w:rsidP="007246BA">
      <w:r>
        <w:rPr>
          <w:noProof/>
        </w:rPr>
        <w:lastRenderedPageBreak/>
        <w:drawing>
          <wp:anchor distT="0" distB="0" distL="114300" distR="114300" simplePos="0" relativeHeight="251892736" behindDoc="0" locked="0" layoutInCell="1" allowOverlap="1" wp14:anchorId="4A12BCB6" wp14:editId="340644B0">
            <wp:simplePos x="0" y="0"/>
            <wp:positionH relativeFrom="column">
              <wp:posOffset>0</wp:posOffset>
            </wp:positionH>
            <wp:positionV relativeFrom="paragraph">
              <wp:posOffset>-344170</wp:posOffset>
            </wp:positionV>
            <wp:extent cx="1250898" cy="1728823"/>
            <wp:effectExtent l="0" t="0" r="6985" b="5080"/>
            <wp:wrapNone/>
            <wp:docPr id="46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hreaten fist anger angry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50898" cy="1728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729921B3" wp14:editId="600DA6F2">
                <wp:simplePos x="0" y="0"/>
                <wp:positionH relativeFrom="margin">
                  <wp:align>right</wp:align>
                </wp:positionH>
                <wp:positionV relativeFrom="paragraph">
                  <wp:posOffset>-104140</wp:posOffset>
                </wp:positionV>
                <wp:extent cx="3599815" cy="1130300"/>
                <wp:effectExtent l="0" t="0" r="635" b="0"/>
                <wp:wrapNone/>
                <wp:docPr id="5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1303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A7763" id="Rectangle 9" o:spid="_x0000_s1026" style="position:absolute;margin-left:232.25pt;margin-top:-8.2pt;width:283.45pt;height:89pt;z-index:-251478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" fillcolor="#c5e6fd" stroked="f" strokeweight="1pt">
                <w10:wrap anchorx="margin"/>
              </v:rect>
            </w:pict>
          </mc:Fallback>
        </mc:AlternateContent>
      </w:r>
      <w:r w:rsidR="007246BA">
        <w:t xml:space="preserve">Having </w:t>
      </w:r>
      <w:r w:rsidR="007246BA">
        <w:rPr>
          <w:b/>
          <w:bCs/>
        </w:rPr>
        <w:t xml:space="preserve">hostility </w:t>
      </w:r>
      <w:r w:rsidR="007246BA">
        <w:t>towards a group of people means hating that group of people.</w:t>
      </w:r>
    </w:p>
    <w:p w14:paraId="72A37826" w14:textId="77777777" w:rsidR="00470226" w:rsidRDefault="00470226" w:rsidP="007246BA"/>
    <w:p w14:paraId="6EBC9CEC" w14:textId="77777777" w:rsidR="00470226" w:rsidRDefault="00470226" w:rsidP="007246BA"/>
    <w:p w14:paraId="11ED9706" w14:textId="04453987" w:rsidR="007246BA" w:rsidRDefault="0002762D" w:rsidP="007246BA">
      <w:r>
        <w:rPr>
          <w:b/>
          <w:bCs/>
          <w:noProof/>
        </w:rPr>
        <w:drawing>
          <wp:anchor distT="0" distB="0" distL="114300" distR="114300" simplePos="0" relativeHeight="251896832" behindDoc="0" locked="0" layoutInCell="1" allowOverlap="1" wp14:anchorId="09EFB4B9" wp14:editId="5D36EFDC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1485900" cy="1485900"/>
            <wp:effectExtent l="0" t="0" r="0" b="0"/>
            <wp:wrapNone/>
            <wp:docPr id="50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Ethnicity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EAB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494FDACA" wp14:editId="1F9CB134">
                <wp:simplePos x="0" y="0"/>
                <wp:positionH relativeFrom="margin">
                  <wp:align>right</wp:align>
                </wp:positionH>
                <wp:positionV relativeFrom="paragraph">
                  <wp:posOffset>-88900</wp:posOffset>
                </wp:positionV>
                <wp:extent cx="3599815" cy="5137150"/>
                <wp:effectExtent l="0" t="0" r="635" b="6350"/>
                <wp:wrapNone/>
                <wp:docPr id="6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51371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2B6AF" id="Rectangle 9" o:spid="_x0000_s1026" style="position:absolute;margin-left:232.25pt;margin-top:-7pt;width:283.45pt;height:404.5pt;z-index:-251475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  <w:r w:rsidR="007246BA">
        <w:t xml:space="preserve">Here a </w:t>
      </w:r>
      <w:r w:rsidR="007246BA">
        <w:rPr>
          <w:b/>
          <w:bCs/>
        </w:rPr>
        <w:t xml:space="preserve">protected characteristic </w:t>
      </w:r>
      <w:r w:rsidR="007246BA">
        <w:t>is something that is the same about a group of people like their:</w:t>
      </w:r>
    </w:p>
    <w:p w14:paraId="79618330" w14:textId="31C2364A" w:rsidR="007246BA" w:rsidRPr="007246BA" w:rsidRDefault="007246BA" w:rsidP="007246BA">
      <w:pPr>
        <w:pStyle w:val="Listtoplevel"/>
      </w:pPr>
      <w:r>
        <w:rPr>
          <w:b/>
          <w:bCs/>
        </w:rPr>
        <w:t>race</w:t>
      </w:r>
    </w:p>
    <w:p w14:paraId="3DD29652" w14:textId="5AA5F99F" w:rsidR="007246BA" w:rsidRPr="007246BA" w:rsidRDefault="0002762D" w:rsidP="007246BA">
      <w:pPr>
        <w:pStyle w:val="Listtoplevel"/>
      </w:pPr>
      <w:r>
        <w:rPr>
          <w:b/>
          <w:bCs/>
        </w:rPr>
        <w:drawing>
          <wp:anchor distT="0" distB="0" distL="114300" distR="114300" simplePos="0" relativeHeight="251895808" behindDoc="0" locked="0" layoutInCell="1" allowOverlap="1" wp14:anchorId="224AAAC8" wp14:editId="5946C90B">
            <wp:simplePos x="0" y="0"/>
            <wp:positionH relativeFrom="column">
              <wp:posOffset>0</wp:posOffset>
            </wp:positionH>
            <wp:positionV relativeFrom="paragraph">
              <wp:posOffset>337185</wp:posOffset>
            </wp:positionV>
            <wp:extent cx="1485900" cy="1485900"/>
            <wp:effectExtent l="0" t="0" r="0" b="0"/>
            <wp:wrapNone/>
            <wp:docPr id="49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grow age old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6BA">
        <w:rPr>
          <w:b/>
          <w:bCs/>
        </w:rPr>
        <w:t>religion</w:t>
      </w:r>
    </w:p>
    <w:p w14:paraId="754C007C" w14:textId="38777A92" w:rsidR="007246BA" w:rsidRPr="007246BA" w:rsidRDefault="007246BA" w:rsidP="007246BA">
      <w:pPr>
        <w:pStyle w:val="Listtoplevel"/>
      </w:pPr>
      <w:r>
        <w:rPr>
          <w:b/>
          <w:bCs/>
        </w:rPr>
        <w:t>sexual orientation</w:t>
      </w:r>
    </w:p>
    <w:p w14:paraId="3B51253D" w14:textId="6120E532" w:rsidR="007246BA" w:rsidRPr="007246BA" w:rsidRDefault="007246BA" w:rsidP="007246BA">
      <w:pPr>
        <w:pStyle w:val="Listtoplevel"/>
      </w:pPr>
      <w:r>
        <w:rPr>
          <w:b/>
          <w:bCs/>
        </w:rPr>
        <w:t>gender</w:t>
      </w:r>
    </w:p>
    <w:p w14:paraId="42601604" w14:textId="46058F26" w:rsidR="007246BA" w:rsidRDefault="0002762D" w:rsidP="007246BA">
      <w:pPr>
        <w:pStyle w:val="Listtoplevel"/>
      </w:pPr>
      <w:r>
        <w:drawing>
          <wp:anchor distT="0" distB="0" distL="114300" distR="114300" simplePos="0" relativeHeight="251894784" behindDoc="0" locked="0" layoutInCell="1" allowOverlap="1" wp14:anchorId="4061606F" wp14:editId="0B9B8AD5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1600199" cy="1022628"/>
            <wp:effectExtent l="0" t="0" r="635" b="0"/>
            <wp:wrapNone/>
            <wp:docPr id="48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oup of disabled people-01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00199" cy="1022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6BA">
        <w:t>age</w:t>
      </w:r>
    </w:p>
    <w:p w14:paraId="752ADA6A" w14:textId="134521A2" w:rsidR="007246BA" w:rsidRDefault="007246BA" w:rsidP="007246BA">
      <w:pPr>
        <w:pStyle w:val="Listtoplevel"/>
      </w:pPr>
      <w:r>
        <w:t>disability.</w:t>
      </w:r>
    </w:p>
    <w:p w14:paraId="5E280F61" w14:textId="41E2D9AD" w:rsidR="007246BA" w:rsidRDefault="007246BA" w:rsidP="007246BA"/>
    <w:p w14:paraId="36C588BB" w14:textId="531B4154" w:rsidR="007246BA" w:rsidRDefault="007246BA" w:rsidP="007246BA"/>
    <w:p w14:paraId="2F21AF9E" w14:textId="77777777" w:rsidR="00C8714A" w:rsidRDefault="00C8714A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2E0BE5AF" w14:textId="1A0792A5" w:rsidR="00C8714A" w:rsidRDefault="00D0341E" w:rsidP="00D0341E">
      <w:r>
        <w:rPr>
          <w:noProof/>
        </w:rPr>
        <w:lastRenderedPageBreak/>
        <w:drawing>
          <wp:anchor distT="0" distB="0" distL="114300" distR="114300" simplePos="0" relativeHeight="251898880" behindDoc="0" locked="0" layoutInCell="1" allowOverlap="1" wp14:anchorId="4451F48D" wp14:editId="5B8943FD">
            <wp:simplePos x="0" y="0"/>
            <wp:positionH relativeFrom="column">
              <wp:posOffset>12700</wp:posOffset>
            </wp:positionH>
            <wp:positionV relativeFrom="paragraph">
              <wp:posOffset>307340</wp:posOffset>
            </wp:positionV>
            <wp:extent cx="1600172" cy="699223"/>
            <wp:effectExtent l="0" t="0" r="0" b="5715"/>
            <wp:wrapNone/>
            <wp:docPr id="52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Diverse cultures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00172" cy="699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79F299DB" wp14:editId="5B8FF3AC">
                <wp:simplePos x="0" y="0"/>
                <wp:positionH relativeFrom="margin">
                  <wp:align>right</wp:align>
                </wp:positionH>
                <wp:positionV relativeFrom="paragraph">
                  <wp:posOffset>-88900</wp:posOffset>
                </wp:positionV>
                <wp:extent cx="3599815" cy="1454150"/>
                <wp:effectExtent l="0" t="0" r="635" b="0"/>
                <wp:wrapNone/>
                <wp:docPr id="7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541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10E94" id="Rectangle 9" o:spid="_x0000_s1026" style="position:absolute;margin-left:232.25pt;margin-top:-7pt;width:283.45pt;height:114.5pt;z-index:-251473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  <w:r w:rsidR="00C8714A">
        <w:rPr>
          <w:b/>
          <w:bCs/>
        </w:rPr>
        <w:t>Race</w:t>
      </w:r>
      <w:r w:rsidR="00C8714A">
        <w:t xml:space="preserve"> is a way of talking about a group of people wh</w:t>
      </w:r>
      <w:r>
        <w:t xml:space="preserve">ose bodies are the same in some way like </w:t>
      </w:r>
      <w:r w:rsidR="00C8714A">
        <w:t xml:space="preserve">having </w:t>
      </w:r>
      <w:r>
        <w:br/>
      </w:r>
      <w:r w:rsidR="00C8714A">
        <w:t>the same skin colour.</w:t>
      </w:r>
    </w:p>
    <w:p w14:paraId="5DC8FF1B" w14:textId="3A5B1FDC" w:rsidR="00C8714A" w:rsidRDefault="00C8714A" w:rsidP="00D0341E"/>
    <w:p w14:paraId="54E1FE22" w14:textId="3A342233" w:rsidR="00C8714A" w:rsidRDefault="00785D22" w:rsidP="00D0341E">
      <w:r>
        <w:rPr>
          <w:noProof/>
        </w:rPr>
        <w:drawing>
          <wp:anchor distT="0" distB="0" distL="114300" distR="114300" simplePos="0" relativeHeight="251899904" behindDoc="0" locked="0" layoutInCell="1" allowOverlap="1" wp14:anchorId="1DEA0892" wp14:editId="54C128ED">
            <wp:simplePos x="0" y="0"/>
            <wp:positionH relativeFrom="column">
              <wp:posOffset>0</wp:posOffset>
            </wp:positionH>
            <wp:positionV relativeFrom="paragraph">
              <wp:posOffset>346075</wp:posOffset>
            </wp:positionV>
            <wp:extent cx="1600200" cy="857250"/>
            <wp:effectExtent l="0" t="0" r="0" b="0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Religions Diverse_culture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27A66E9D" wp14:editId="114BFFA4">
                <wp:simplePos x="0" y="0"/>
                <wp:positionH relativeFrom="margin">
                  <wp:posOffset>2133600</wp:posOffset>
                </wp:positionH>
                <wp:positionV relativeFrom="paragraph">
                  <wp:posOffset>263525</wp:posOffset>
                </wp:positionV>
                <wp:extent cx="3599815" cy="5511800"/>
                <wp:effectExtent l="0" t="0" r="635" b="0"/>
                <wp:wrapNone/>
                <wp:docPr id="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55118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2E712" id="Rectangle 9" o:spid="_x0000_s1026" style="position:absolute;margin-left:168pt;margin-top:20.75pt;width:283.45pt;height:434pt;z-index:-2514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" fillcolor="#c5e6fd" stroked="f" strokeweight="1pt">
                <w10:wrap anchorx="margin"/>
              </v:rect>
            </w:pict>
          </mc:Fallback>
        </mc:AlternateContent>
      </w:r>
    </w:p>
    <w:p w14:paraId="1A16E600" w14:textId="4F87F8AE" w:rsidR="00C8714A" w:rsidRDefault="00785D22" w:rsidP="00C8714A">
      <w:r>
        <w:rPr>
          <w:noProof/>
        </w:rPr>
        <w:drawing>
          <wp:anchor distT="0" distB="0" distL="114300" distR="114300" simplePos="0" relativeHeight="251900928" behindDoc="0" locked="0" layoutInCell="1" allowOverlap="1" wp14:anchorId="6B55F025" wp14:editId="2B9AED81">
            <wp:simplePos x="0" y="0"/>
            <wp:positionH relativeFrom="column">
              <wp:posOffset>0</wp:posOffset>
            </wp:positionH>
            <wp:positionV relativeFrom="paragraph">
              <wp:posOffset>1024255</wp:posOffset>
            </wp:positionV>
            <wp:extent cx="1600200" cy="1359532"/>
            <wp:effectExtent l="0" t="0" r="0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Religion And Death_culture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59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14A">
        <w:t xml:space="preserve">A </w:t>
      </w:r>
      <w:r w:rsidR="00C8714A">
        <w:rPr>
          <w:b/>
          <w:bCs/>
        </w:rPr>
        <w:t xml:space="preserve">religion </w:t>
      </w:r>
      <w:r w:rsidR="00C8714A">
        <w:t>is a group of people who believe similar things about ideas like:</w:t>
      </w:r>
    </w:p>
    <w:p w14:paraId="26DA9F44" w14:textId="6E15A5D6" w:rsidR="00C8714A" w:rsidRDefault="00C8714A" w:rsidP="00C8714A">
      <w:pPr>
        <w:pStyle w:val="Listtoplevel"/>
      </w:pPr>
      <w:r>
        <w:t>if there is a god or gods</w:t>
      </w:r>
    </w:p>
    <w:p w14:paraId="363824FC" w14:textId="436E265F" w:rsidR="00C8714A" w:rsidRDefault="00C8714A" w:rsidP="00C8714A">
      <w:pPr>
        <w:pStyle w:val="Listtoplevel"/>
      </w:pPr>
      <w:r>
        <w:t>what happens after we die.</w:t>
      </w:r>
    </w:p>
    <w:p w14:paraId="42EE2474" w14:textId="2FE09CAD" w:rsidR="00C8714A" w:rsidRDefault="00785D22" w:rsidP="00C8714A">
      <w:r>
        <w:rPr>
          <w:noProof/>
        </w:rPr>
        <w:drawing>
          <wp:anchor distT="0" distB="0" distL="114300" distR="114300" simplePos="0" relativeHeight="251901952" behindDoc="0" locked="0" layoutInCell="1" allowOverlap="1" wp14:anchorId="5478D4DF" wp14:editId="719626CE">
            <wp:simplePos x="0" y="0"/>
            <wp:positionH relativeFrom="column">
              <wp:posOffset>0</wp:posOffset>
            </wp:positionH>
            <wp:positionV relativeFrom="paragraph">
              <wp:posOffset>234950</wp:posOffset>
            </wp:positionV>
            <wp:extent cx="1485900" cy="1485900"/>
            <wp:effectExtent l="0" t="0" r="0" b="0"/>
            <wp:wrapNone/>
            <wp:docPr id="55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Christian cross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8D91" w14:textId="03680620" w:rsidR="00C8714A" w:rsidRDefault="00C8714A" w:rsidP="00C8714A"/>
    <w:p w14:paraId="2C3FCF44" w14:textId="477E1705" w:rsidR="00C8714A" w:rsidRDefault="00C8714A" w:rsidP="00C8714A">
      <w:r>
        <w:t>Some examples of religions are:</w:t>
      </w:r>
    </w:p>
    <w:p w14:paraId="78B93FA2" w14:textId="025155BE" w:rsidR="00C8714A" w:rsidRDefault="00C8714A" w:rsidP="00C8714A">
      <w:pPr>
        <w:pStyle w:val="Listtoplevel"/>
      </w:pPr>
      <w:r>
        <w:t>Christianity</w:t>
      </w:r>
    </w:p>
    <w:p w14:paraId="7A07F3FD" w14:textId="05530902" w:rsidR="00C8714A" w:rsidRDefault="00785D22" w:rsidP="00C8714A">
      <w:pPr>
        <w:pStyle w:val="Listtoplevel"/>
      </w:pPr>
      <w:r>
        <w:drawing>
          <wp:anchor distT="0" distB="0" distL="114300" distR="114300" simplePos="0" relativeHeight="251902976" behindDoc="0" locked="0" layoutInCell="1" allowOverlap="1" wp14:anchorId="7E38999F" wp14:editId="285BAED7">
            <wp:simplePos x="0" y="0"/>
            <wp:positionH relativeFrom="column">
              <wp:posOffset>10</wp:posOffset>
            </wp:positionH>
            <wp:positionV relativeFrom="paragraph">
              <wp:posOffset>114935</wp:posOffset>
            </wp:positionV>
            <wp:extent cx="1600180" cy="1334268"/>
            <wp:effectExtent l="0" t="0" r="0" b="0"/>
            <wp:wrapNone/>
            <wp:docPr id="56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ouple older hijab turban married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00180" cy="1334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14A">
        <w:t>Hinduism</w:t>
      </w:r>
    </w:p>
    <w:p w14:paraId="543D4D57" w14:textId="577C18F4" w:rsidR="00C8714A" w:rsidRDefault="00C8714A" w:rsidP="00C8714A">
      <w:pPr>
        <w:pStyle w:val="Listtoplevel"/>
      </w:pPr>
      <w:r>
        <w:t>Islam.</w:t>
      </w:r>
    </w:p>
    <w:p w14:paraId="7E6F48F9" w14:textId="26D12F91" w:rsidR="00C8714A" w:rsidRDefault="00D0341E" w:rsidP="00D0341E">
      <w:pPr>
        <w:spacing w:line="240" w:lineRule="auto"/>
        <w:ind w:left="0"/>
      </w:pPr>
      <w:r>
        <w:br w:type="page"/>
      </w:r>
    </w:p>
    <w:p w14:paraId="1C528E1A" w14:textId="6570BAE1" w:rsidR="00C8714A" w:rsidRDefault="00785D22" w:rsidP="00C8714A">
      <w:r>
        <w:rPr>
          <w:noProof/>
        </w:rPr>
        <w:lastRenderedPageBreak/>
        <w:drawing>
          <wp:anchor distT="0" distB="0" distL="114300" distR="114300" simplePos="0" relativeHeight="251904000" behindDoc="0" locked="0" layoutInCell="1" allowOverlap="1" wp14:anchorId="7F6ED6B5" wp14:editId="604F2746">
            <wp:simplePos x="0" y="0"/>
            <wp:positionH relativeFrom="column">
              <wp:posOffset>6352</wp:posOffset>
            </wp:positionH>
            <wp:positionV relativeFrom="paragraph">
              <wp:posOffset>0</wp:posOffset>
            </wp:positionV>
            <wp:extent cx="1600195" cy="1165313"/>
            <wp:effectExtent l="0" t="0" r="635" b="0"/>
            <wp:wrapNone/>
            <wp:docPr id="57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Lgbtq group gay sexuality pride rainbow queer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00195" cy="1165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528C93C9" wp14:editId="57A298F9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3599815" cy="3498850"/>
                <wp:effectExtent l="0" t="0" r="635" b="6350"/>
                <wp:wrapNone/>
                <wp:docPr id="9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498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339EA" id="Rectangle 9" o:spid="_x0000_s1026" style="position:absolute;margin-left:232.25pt;margin-top:-8.5pt;width:283.45pt;height:275.5pt;z-index:-251469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" fillcolor="#c5e6fd" stroked="f" strokeweight="1pt">
                <w10:wrap anchorx="margin"/>
              </v:rect>
            </w:pict>
          </mc:Fallback>
        </mc:AlternateContent>
      </w:r>
      <w:r w:rsidR="00C8714A">
        <w:t xml:space="preserve">Your </w:t>
      </w:r>
      <w:r w:rsidR="00C8714A">
        <w:rPr>
          <w:b/>
          <w:bCs/>
        </w:rPr>
        <w:t>sexual orientation</w:t>
      </w:r>
      <w:r w:rsidR="00C8714A">
        <w:t xml:space="preserve"> is things like:</w:t>
      </w:r>
    </w:p>
    <w:p w14:paraId="071C876B" w14:textId="2770B90C" w:rsidR="00C8714A" w:rsidRDefault="00785D22" w:rsidP="00C8714A">
      <w:pPr>
        <w:pStyle w:val="Listtoplevel"/>
      </w:pPr>
      <w:r>
        <w:drawing>
          <wp:anchor distT="0" distB="0" distL="114300" distR="114300" simplePos="0" relativeHeight="251905024" behindDoc="0" locked="0" layoutInCell="1" allowOverlap="1" wp14:anchorId="4E7AAFB0" wp14:editId="13D35B8E">
            <wp:simplePos x="0" y="0"/>
            <wp:positionH relativeFrom="column">
              <wp:posOffset>18</wp:posOffset>
            </wp:positionH>
            <wp:positionV relativeFrom="paragraph">
              <wp:posOffset>657860</wp:posOffset>
            </wp:positionV>
            <wp:extent cx="1375067" cy="1822859"/>
            <wp:effectExtent l="0" t="0" r="0" b="6350"/>
            <wp:wrapNone/>
            <wp:docPr id="58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Rainbow couple lesbian queer women married marriage relationship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75067" cy="182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14A">
        <w:t>who you are attracted to</w:t>
      </w:r>
    </w:p>
    <w:p w14:paraId="49163E3C" w14:textId="31EE8BAA" w:rsidR="00C8714A" w:rsidRDefault="00C8714A" w:rsidP="00C8714A">
      <w:pPr>
        <w:pStyle w:val="Listtoplevel"/>
      </w:pPr>
      <w:r>
        <w:t>who you want to be in a relationship with</w:t>
      </w:r>
    </w:p>
    <w:p w14:paraId="78865194" w14:textId="0DBE6284" w:rsidR="00C8714A" w:rsidRDefault="00C8714A" w:rsidP="00B06EF2">
      <w:pPr>
        <w:pStyle w:val="Listtoplevel"/>
      </w:pPr>
      <w:r>
        <w:t xml:space="preserve">if you want to be in a </w:t>
      </w:r>
      <w:r w:rsidR="00E01274">
        <w:br/>
      </w:r>
      <w:r>
        <w:t>relationship or not.</w:t>
      </w:r>
    </w:p>
    <w:p w14:paraId="15A5D375" w14:textId="3D46A216" w:rsidR="00C8714A" w:rsidRDefault="00C8714A" w:rsidP="00C8714A"/>
    <w:p w14:paraId="59C508F9" w14:textId="601FEE09" w:rsidR="00C8714A" w:rsidRDefault="00E01274" w:rsidP="00C8714A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423FA942" wp14:editId="2E6C1AEC">
                <wp:simplePos x="0" y="0"/>
                <wp:positionH relativeFrom="margin">
                  <wp:align>right</wp:align>
                </wp:positionH>
                <wp:positionV relativeFrom="paragraph">
                  <wp:posOffset>273050</wp:posOffset>
                </wp:positionV>
                <wp:extent cx="3599815" cy="2432050"/>
                <wp:effectExtent l="0" t="0" r="635" b="6350"/>
                <wp:wrapNone/>
                <wp:docPr id="1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320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43296" id="Rectangle 9" o:spid="_x0000_s1026" style="position:absolute;margin-left:232.25pt;margin-top:21.5pt;width:283.45pt;height:191.5pt;z-index:-251467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" fillcolor="#c5e6fd" stroked="f" strokeweight="1pt">
                <w10:wrap anchorx="margin"/>
              </v:rect>
            </w:pict>
          </mc:Fallback>
        </mc:AlternateContent>
      </w:r>
    </w:p>
    <w:p w14:paraId="58DB22C6" w14:textId="2D6060AB" w:rsidR="00C8714A" w:rsidRDefault="00785D22" w:rsidP="00C8714A">
      <w:r>
        <w:rPr>
          <w:noProof/>
        </w:rPr>
        <w:drawing>
          <wp:anchor distT="0" distB="0" distL="114300" distR="114300" simplePos="0" relativeHeight="251906048" behindDoc="0" locked="0" layoutInCell="1" allowOverlap="1" wp14:anchorId="209E408C" wp14:editId="04519C64">
            <wp:simplePos x="0" y="0"/>
            <wp:positionH relativeFrom="column">
              <wp:posOffset>0</wp:posOffset>
            </wp:positionH>
            <wp:positionV relativeFrom="paragraph">
              <wp:posOffset>347980</wp:posOffset>
            </wp:positionV>
            <wp:extent cx="1600200" cy="1600200"/>
            <wp:effectExtent l="0" t="0" r="0" b="0"/>
            <wp:wrapNone/>
            <wp:docPr id="59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ender group different genders - small size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14A">
        <w:rPr>
          <w:b/>
          <w:bCs/>
        </w:rPr>
        <w:t>Gender</w:t>
      </w:r>
      <w:r w:rsidR="00C8714A">
        <w:t xml:space="preserve"> is if you are:</w:t>
      </w:r>
    </w:p>
    <w:p w14:paraId="0D759BAB" w14:textId="6A111BB2" w:rsidR="00C8714A" w:rsidRDefault="00C8714A" w:rsidP="00C8714A">
      <w:pPr>
        <w:pStyle w:val="Listtoplevel"/>
      </w:pPr>
      <w:r>
        <w:t>a man</w:t>
      </w:r>
    </w:p>
    <w:p w14:paraId="080F1487" w14:textId="3DA259A0" w:rsidR="00C8714A" w:rsidRDefault="00C8714A" w:rsidP="00C8714A">
      <w:pPr>
        <w:pStyle w:val="Listtoplevel"/>
      </w:pPr>
      <w:r>
        <w:t>a woman</w:t>
      </w:r>
    </w:p>
    <w:p w14:paraId="18552F1C" w14:textId="59E10BAA" w:rsidR="00C8714A" w:rsidRDefault="00C8714A" w:rsidP="00C8714A">
      <w:pPr>
        <w:pStyle w:val="Listtoplevel"/>
      </w:pPr>
      <w:r>
        <w:t>another gender like nonbinary.</w:t>
      </w:r>
    </w:p>
    <w:p w14:paraId="298950A7" w14:textId="4CC0FD15" w:rsidR="00C8714A" w:rsidRDefault="00C8714A" w:rsidP="00C8714A"/>
    <w:p w14:paraId="22B9E52C" w14:textId="50999AF5" w:rsidR="00C8714A" w:rsidRDefault="00C8714A" w:rsidP="00C8714A"/>
    <w:p w14:paraId="4176DEBC" w14:textId="77777777" w:rsidR="00C8714A" w:rsidRDefault="00C8714A">
      <w:pPr>
        <w:spacing w:line="240" w:lineRule="auto"/>
        <w:ind w:left="0"/>
      </w:pPr>
      <w:r>
        <w:br w:type="page"/>
      </w:r>
    </w:p>
    <w:p w14:paraId="2FDA77E8" w14:textId="4CE17A9C" w:rsidR="00C8714A" w:rsidRDefault="00DE0A87" w:rsidP="00C8714A">
      <w:r>
        <w:rPr>
          <w:noProof/>
        </w:rPr>
        <w:lastRenderedPageBreak/>
        <w:drawing>
          <wp:anchor distT="0" distB="0" distL="114300" distR="114300" simplePos="0" relativeHeight="251908096" behindDoc="0" locked="0" layoutInCell="1" allowOverlap="1" wp14:anchorId="36752B46" wp14:editId="27385007">
            <wp:simplePos x="0" y="0"/>
            <wp:positionH relativeFrom="column">
              <wp:posOffset>12700</wp:posOffset>
            </wp:positionH>
            <wp:positionV relativeFrom="paragraph">
              <wp:posOffset>281940</wp:posOffset>
            </wp:positionV>
            <wp:extent cx="1485900" cy="1485900"/>
            <wp:effectExtent l="0" t="0" r="0" b="0"/>
            <wp:wrapNone/>
            <wp:docPr id="62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buse kick hate threaten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14A">
        <w:t>Some examples of hate crimes are</w:t>
      </w:r>
      <w:r w:rsidR="009904E0">
        <w:t xml:space="preserve"> someone</w:t>
      </w:r>
      <w:r w:rsidR="00C8714A">
        <w:t>:</w:t>
      </w:r>
    </w:p>
    <w:p w14:paraId="2C40F7FD" w14:textId="6DAF9499" w:rsidR="00C8714A" w:rsidRDefault="009904E0" w:rsidP="00C8714A">
      <w:pPr>
        <w:pStyle w:val="Listtoplevel"/>
      </w:pPr>
      <w:r>
        <w:t xml:space="preserve">hurting you because of your religion </w:t>
      </w:r>
    </w:p>
    <w:p w14:paraId="1CF64FA5" w14:textId="03E4A307" w:rsidR="00C8714A" w:rsidRDefault="00D11710" w:rsidP="00C8714A">
      <w:pPr>
        <w:pStyle w:val="Listtoplevel"/>
      </w:pPr>
      <w:r>
        <w:rPr>
          <w:b/>
          <w:bCs/>
        </w:rPr>
        <w:drawing>
          <wp:anchor distT="0" distB="0" distL="114300" distR="114300" simplePos="0" relativeHeight="252319744" behindDoc="0" locked="0" layoutInCell="1" allowOverlap="1" wp14:anchorId="0918229F" wp14:editId="3C300C6F">
            <wp:simplePos x="0" y="0"/>
            <wp:positionH relativeFrom="column">
              <wp:posOffset>0</wp:posOffset>
            </wp:positionH>
            <wp:positionV relativeFrom="paragraph">
              <wp:posOffset>260985</wp:posOffset>
            </wp:positionV>
            <wp:extent cx="1485900" cy="1337900"/>
            <wp:effectExtent l="0" t="0" r="0" b="0"/>
            <wp:wrapNone/>
            <wp:docPr id="1786680986" name="Picture 17866809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43" name="Maintenance Home Improved.jpg"/>
                    <pic:cNvPicPr/>
                  </pic:nvPicPr>
                  <pic:blipFill rotWithShape="1">
                    <a:blip r:embed="rId57"/>
                    <a:srcRect t="27245" r="47687"/>
                    <a:stretch/>
                  </pic:blipFill>
                  <pic:spPr bwMode="auto">
                    <a:xfrm>
                      <a:off x="0" y="0"/>
                      <a:ext cx="1485900" cy="133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hitting you because you are disabled </w:t>
      </w:r>
    </w:p>
    <w:p w14:paraId="0EDCA8B3" w14:textId="43372358" w:rsidR="00C8714A" w:rsidRPr="00C8714A" w:rsidRDefault="00D11710" w:rsidP="00C8714A">
      <w:pPr>
        <w:pStyle w:val="Listtoplevel"/>
      </w:pPr>
      <w:r>
        <w:t>damaging your house because you are gay</w:t>
      </w:r>
      <w:r w:rsidR="0020773E">
        <w:t xml:space="preserve">. </w:t>
      </w:r>
    </w:p>
    <w:p w14:paraId="113E9736" w14:textId="3553CDB2" w:rsidR="00C8714A" w:rsidRDefault="009904E0" w:rsidP="00C8714A">
      <w:r>
        <w:rPr>
          <w:noProof/>
        </w:rPr>
        <w:drawing>
          <wp:anchor distT="0" distB="0" distL="114300" distR="114300" simplePos="0" relativeHeight="251909120" behindDoc="0" locked="0" layoutInCell="1" allowOverlap="1" wp14:anchorId="741DFE77" wp14:editId="1875ABCB">
            <wp:simplePos x="0" y="0"/>
            <wp:positionH relativeFrom="column">
              <wp:posOffset>12700</wp:posOffset>
            </wp:positionH>
            <wp:positionV relativeFrom="paragraph">
              <wp:posOffset>5080</wp:posOffset>
            </wp:positionV>
            <wp:extent cx="1600200" cy="1600200"/>
            <wp:effectExtent l="0" t="0" r="0" b="0"/>
            <wp:wrapNone/>
            <wp:docPr id="63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estraint seclusion abuse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664D6" w14:textId="5BDC0F84" w:rsidR="00DF1999" w:rsidRDefault="00DF1999" w:rsidP="00C8714A"/>
    <w:p w14:paraId="5640DF5C" w14:textId="7BFF1A00" w:rsidR="00DF1999" w:rsidRDefault="00DF1999" w:rsidP="00C8714A">
      <w:r>
        <w:t>Hate crime causes harm in lots of ways.</w:t>
      </w:r>
    </w:p>
    <w:p w14:paraId="682C6D05" w14:textId="153773A1" w:rsidR="00001B9F" w:rsidRDefault="00001B9F" w:rsidP="00C8714A"/>
    <w:p w14:paraId="60D629CB" w14:textId="0B5BA096" w:rsidR="00001B9F" w:rsidRDefault="002069D3" w:rsidP="00C8714A">
      <w:r>
        <w:rPr>
          <w:noProof/>
        </w:rPr>
        <w:drawing>
          <wp:anchor distT="0" distB="0" distL="114300" distR="114300" simplePos="0" relativeHeight="251910144" behindDoc="0" locked="0" layoutInCell="1" allowOverlap="1" wp14:anchorId="66E4EEAE" wp14:editId="2C329992">
            <wp:simplePos x="0" y="0"/>
            <wp:positionH relativeFrom="column">
              <wp:posOffset>235115</wp:posOffset>
            </wp:positionH>
            <wp:positionV relativeFrom="paragraph">
              <wp:posOffset>17145</wp:posOffset>
            </wp:positionV>
            <wp:extent cx="933450" cy="1251171"/>
            <wp:effectExtent l="0" t="0" r="0" b="6350"/>
            <wp:wrapNone/>
            <wp:docPr id="777504384" name="Picture 7775043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4" name="Law legal bill polic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251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35958" w14:textId="613891F0" w:rsidR="00001B9F" w:rsidRDefault="00001B9F" w:rsidP="00C8714A">
      <w:r>
        <w:t>This is why the law sees hate crime as worse than other crimes.</w:t>
      </w:r>
    </w:p>
    <w:p w14:paraId="6A8073B7" w14:textId="06C15848" w:rsidR="00DF1999" w:rsidRDefault="00E460D3" w:rsidP="00C8714A">
      <w:r>
        <w:rPr>
          <w:noProof/>
        </w:rPr>
        <w:drawing>
          <wp:anchor distT="0" distB="0" distL="114300" distR="114300" simplePos="0" relativeHeight="251911168" behindDoc="0" locked="0" layoutInCell="1" allowOverlap="1" wp14:anchorId="0B28B02D" wp14:editId="09839FB7">
            <wp:simplePos x="0" y="0"/>
            <wp:positionH relativeFrom="column">
              <wp:posOffset>12700</wp:posOffset>
            </wp:positionH>
            <wp:positionV relativeFrom="paragraph">
              <wp:posOffset>288290</wp:posOffset>
            </wp:positionV>
            <wp:extent cx="1251525" cy="1117600"/>
            <wp:effectExtent l="0" t="0" r="6350" b="6350"/>
            <wp:wrapNone/>
            <wp:docPr id="777504385" name="Picture 7775043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5" name="Elderly Abuse 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2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57D80" w14:textId="050E0ACF" w:rsidR="00DF1999" w:rsidRDefault="00DF1999" w:rsidP="00C8714A"/>
    <w:p w14:paraId="1D50B461" w14:textId="2A100EA8" w:rsidR="00DF1999" w:rsidRDefault="00DF1999" w:rsidP="00C8714A">
      <w:r>
        <w:t xml:space="preserve">Hate crime harms the </w:t>
      </w:r>
      <w:r w:rsidRPr="00DF1999">
        <w:rPr>
          <w:b/>
          <w:bCs/>
        </w:rPr>
        <w:t>victim</w:t>
      </w:r>
      <w:r>
        <w:t xml:space="preserve"> of the crime.</w:t>
      </w:r>
    </w:p>
    <w:p w14:paraId="0D34ED98" w14:textId="7B1DF328" w:rsidR="00DF1999" w:rsidRDefault="00DF1999" w:rsidP="00C8714A"/>
    <w:p w14:paraId="7F4F099A" w14:textId="4B4E0EC4" w:rsidR="00DF1999" w:rsidRDefault="00DF1999" w:rsidP="00C8714A"/>
    <w:p w14:paraId="5529D762" w14:textId="22DC3B35" w:rsidR="00DF1999" w:rsidRDefault="00E460D3" w:rsidP="00C8714A"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1912192" behindDoc="0" locked="0" layoutInCell="1" allowOverlap="1" wp14:anchorId="75D8227D" wp14:editId="10AEEC6B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257300" cy="1192180"/>
            <wp:effectExtent l="0" t="0" r="0" b="8255"/>
            <wp:wrapNone/>
            <wp:docPr id="777504386" name="Picture 7775043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6" name="Abuse Disability 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9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344026C5" wp14:editId="21B09100">
                <wp:simplePos x="0" y="0"/>
                <wp:positionH relativeFrom="margin">
                  <wp:align>right</wp:align>
                </wp:positionH>
                <wp:positionV relativeFrom="paragraph">
                  <wp:posOffset>-76200</wp:posOffset>
                </wp:positionV>
                <wp:extent cx="3599815" cy="749300"/>
                <wp:effectExtent l="0" t="0" r="635" b="0"/>
                <wp:wrapNone/>
                <wp:docPr id="1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493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9DB1F" id="Rectangle 9" o:spid="_x0000_s1026" style="position:absolute;margin-left:232.25pt;margin-top:-6pt;width:283.45pt;height:59pt;z-index:-251465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" fillcolor="#c5e6fd" stroked="f" strokeweight="1pt">
                <w10:wrap anchorx="margin"/>
              </v:rect>
            </w:pict>
          </mc:Fallback>
        </mc:AlternateContent>
      </w:r>
      <w:r w:rsidR="00DF1999">
        <w:t xml:space="preserve">A </w:t>
      </w:r>
      <w:r w:rsidR="00DF1999">
        <w:rPr>
          <w:b/>
          <w:bCs/>
        </w:rPr>
        <w:t>victim</w:t>
      </w:r>
      <w:r w:rsidR="00DF1999">
        <w:t xml:space="preserve"> is the person a crime was done to.</w:t>
      </w:r>
    </w:p>
    <w:p w14:paraId="7A7E8F30" w14:textId="64482B02" w:rsidR="00DF1999" w:rsidRDefault="00DF1999" w:rsidP="00C8714A"/>
    <w:p w14:paraId="3FA6CE42" w14:textId="7642E5B0" w:rsidR="00DF1999" w:rsidRDefault="008E6584" w:rsidP="00C8714A">
      <w:r>
        <w:rPr>
          <w:noProof/>
        </w:rPr>
        <w:drawing>
          <wp:anchor distT="0" distB="0" distL="114300" distR="114300" simplePos="0" relativeHeight="251913216" behindDoc="0" locked="0" layoutInCell="1" allowOverlap="1" wp14:anchorId="286529CE" wp14:editId="3AF40FEC">
            <wp:simplePos x="0" y="0"/>
            <wp:positionH relativeFrom="column">
              <wp:posOffset>38100</wp:posOffset>
            </wp:positionH>
            <wp:positionV relativeFrom="paragraph">
              <wp:posOffset>345440</wp:posOffset>
            </wp:positionV>
            <wp:extent cx="1371600" cy="1371600"/>
            <wp:effectExtent l="0" t="0" r="0" b="0"/>
            <wp:wrapNone/>
            <wp:docPr id="777504387" name="Picture 7775043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7" name="nonbinary person gender diverse queer rainbow lgbtqia+ (2)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8B40A" w14:textId="77921F92" w:rsidR="00DF1999" w:rsidRDefault="00DF1999" w:rsidP="00C8714A">
      <w:r>
        <w:t xml:space="preserve">People who </w:t>
      </w:r>
      <w:r w:rsidR="002069D3">
        <w:t>commit</w:t>
      </w:r>
      <w:r>
        <w:t xml:space="preserve"> hate crimes hurt their victims because of things that make a person who they are like their:</w:t>
      </w:r>
    </w:p>
    <w:p w14:paraId="5387C96C" w14:textId="3A9F6ED8" w:rsidR="00DF1999" w:rsidRDefault="008E6584" w:rsidP="00DF1999">
      <w:pPr>
        <w:pStyle w:val="Listtoplevel"/>
      </w:pPr>
      <w:r>
        <w:drawing>
          <wp:anchor distT="0" distB="0" distL="114300" distR="114300" simplePos="0" relativeHeight="251914240" behindDoc="0" locked="0" layoutInCell="1" allowOverlap="1" wp14:anchorId="3B723218" wp14:editId="20EBEF6F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1485900" cy="1485900"/>
            <wp:effectExtent l="0" t="0" r="0" b="0"/>
            <wp:wrapNone/>
            <wp:docPr id="777504388" name="Picture 7775043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8" name="whānau family maori generations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999">
        <w:t>religion</w:t>
      </w:r>
    </w:p>
    <w:p w14:paraId="5906B9AC" w14:textId="609476D3" w:rsidR="00DF1999" w:rsidRDefault="00DF1999" w:rsidP="00DF1999">
      <w:pPr>
        <w:pStyle w:val="Listtoplevel"/>
      </w:pPr>
      <w:r>
        <w:t>gender</w:t>
      </w:r>
    </w:p>
    <w:p w14:paraId="03EFEB1C" w14:textId="014042E2" w:rsidR="00DF1999" w:rsidRDefault="00DF1999" w:rsidP="00DF1999">
      <w:pPr>
        <w:pStyle w:val="Listtoplevel"/>
      </w:pPr>
      <w:r>
        <w:t>race.</w:t>
      </w:r>
    </w:p>
    <w:p w14:paraId="59EA59D0" w14:textId="099A83E7" w:rsidR="00DF1999" w:rsidRDefault="00DF1999" w:rsidP="00DF1999"/>
    <w:p w14:paraId="69234718" w14:textId="07C2F13D" w:rsidR="00DF1999" w:rsidRDefault="008E6584" w:rsidP="00DF1999">
      <w:r>
        <w:rPr>
          <w:noProof/>
        </w:rPr>
        <w:drawing>
          <wp:anchor distT="0" distB="0" distL="114300" distR="114300" simplePos="0" relativeHeight="251915264" behindDoc="0" locked="0" layoutInCell="1" allowOverlap="1" wp14:anchorId="2E531E61" wp14:editId="056E8B71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1270000" cy="1270000"/>
            <wp:effectExtent l="0" t="0" r="0" b="6350"/>
            <wp:wrapNone/>
            <wp:docPr id="777504389" name="Picture 7775043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9" name="Scared frightened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FBDAF" w14:textId="13208A0F" w:rsidR="00DF1999" w:rsidRDefault="00D0341E" w:rsidP="00DF1999">
      <w:r>
        <w:t>V</w:t>
      </w:r>
      <w:r w:rsidR="00DF1999">
        <w:t>ictims of hate crime often feel scared for a long time after the crime happens.</w:t>
      </w:r>
    </w:p>
    <w:p w14:paraId="438B756F" w14:textId="1811F2CE" w:rsidR="00DF1999" w:rsidRDefault="008E6584" w:rsidP="00DF1999">
      <w:r>
        <w:rPr>
          <w:noProof/>
        </w:rPr>
        <w:drawing>
          <wp:anchor distT="0" distB="0" distL="114300" distR="114300" simplePos="0" relativeHeight="251916288" behindDoc="0" locked="0" layoutInCell="1" allowOverlap="1" wp14:anchorId="71B4343A" wp14:editId="0D3FC500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1485900" cy="1498440"/>
            <wp:effectExtent l="0" t="0" r="0" b="6985"/>
            <wp:wrapNone/>
            <wp:docPr id="777504390" name="Picture 7775043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0" name="Pride LGBTQ love rainbow queer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9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83ACF" w14:textId="7AC46344" w:rsidR="00DF1999" w:rsidRDefault="00DF1999" w:rsidP="00DF1999"/>
    <w:p w14:paraId="31EFEEDC" w14:textId="22322BB4" w:rsidR="00DF1999" w:rsidRDefault="00DF1999" w:rsidP="00DF1999">
      <w:r>
        <w:t xml:space="preserve">Hate crime harms </w:t>
      </w:r>
      <w:r>
        <w:rPr>
          <w:b/>
          <w:bCs/>
        </w:rPr>
        <w:t>communities</w:t>
      </w:r>
      <w:r>
        <w:t>.</w:t>
      </w:r>
    </w:p>
    <w:p w14:paraId="6D427ABD" w14:textId="63A434FD" w:rsidR="00DF1999" w:rsidRDefault="00DF1999" w:rsidP="00DF1999"/>
    <w:p w14:paraId="7E8C64DC" w14:textId="702BE0C4" w:rsidR="00DF1999" w:rsidRDefault="00DF1999" w:rsidP="00DF1999"/>
    <w:p w14:paraId="3ADFBAB0" w14:textId="07FD8AA6" w:rsidR="009B4DE3" w:rsidRDefault="009B4DE3">
      <w:pPr>
        <w:spacing w:line="240" w:lineRule="auto"/>
        <w:ind w:left="0"/>
      </w:pPr>
      <w:r>
        <w:br w:type="page"/>
      </w:r>
    </w:p>
    <w:p w14:paraId="6A24EAA5" w14:textId="55DE4CA1" w:rsidR="00DF1999" w:rsidRDefault="008E6584" w:rsidP="00DF1999"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1917312" behindDoc="0" locked="0" layoutInCell="1" allowOverlap="1" wp14:anchorId="4C2EAD8E" wp14:editId="1706B79F">
            <wp:simplePos x="0" y="0"/>
            <wp:positionH relativeFrom="column">
              <wp:posOffset>17</wp:posOffset>
            </wp:positionH>
            <wp:positionV relativeFrom="paragraph">
              <wp:posOffset>-228600</wp:posOffset>
            </wp:positionV>
            <wp:extent cx="1485865" cy="1598504"/>
            <wp:effectExtent l="0" t="0" r="0" b="0"/>
            <wp:wrapNone/>
            <wp:docPr id="777504391" name="Picture 7775043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1" name="Religious building church religion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485865" cy="1598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38FFA642" wp14:editId="77BF0BC0">
                <wp:simplePos x="0" y="0"/>
                <wp:positionH relativeFrom="margin">
                  <wp:align>right</wp:align>
                </wp:positionH>
                <wp:positionV relativeFrom="paragraph">
                  <wp:posOffset>-88900</wp:posOffset>
                </wp:positionV>
                <wp:extent cx="3599815" cy="2813050"/>
                <wp:effectExtent l="0" t="0" r="635" b="6350"/>
                <wp:wrapNone/>
                <wp:docPr id="12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8130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484C2" id="Rectangle 9" o:spid="_x0000_s1026" style="position:absolute;margin-left:232.25pt;margin-top:-7pt;width:283.45pt;height:221.5pt;z-index:-251463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" fillcolor="#c5e6fd" stroked="f" strokeweight="1pt">
                <w10:wrap anchorx="margin"/>
              </v:rect>
            </w:pict>
          </mc:Fallback>
        </mc:AlternateContent>
      </w:r>
      <w:r w:rsidR="009B4DE3">
        <w:t xml:space="preserve">Here </w:t>
      </w:r>
      <w:r w:rsidR="009B4DE3">
        <w:rPr>
          <w:b/>
          <w:bCs/>
        </w:rPr>
        <w:t>communities</w:t>
      </w:r>
      <w:r w:rsidR="009B4DE3">
        <w:t xml:space="preserve"> are groups of people who have something the same about them like belonging to the same:</w:t>
      </w:r>
    </w:p>
    <w:p w14:paraId="10447C25" w14:textId="0C6D8CBB" w:rsidR="009B4DE3" w:rsidRDefault="008E6584" w:rsidP="009B4DE3">
      <w:pPr>
        <w:pStyle w:val="Listtoplevel"/>
      </w:pPr>
      <w:r>
        <w:drawing>
          <wp:anchor distT="0" distB="0" distL="114300" distR="114300" simplePos="0" relativeHeight="251918336" behindDoc="0" locked="0" layoutInCell="1" allowOverlap="1" wp14:anchorId="4EFA8912" wp14:editId="7732BF68">
            <wp:simplePos x="0" y="0"/>
            <wp:positionH relativeFrom="column">
              <wp:posOffset>6387</wp:posOffset>
            </wp:positionH>
            <wp:positionV relativeFrom="paragraph">
              <wp:posOffset>83820</wp:posOffset>
            </wp:positionV>
            <wp:extent cx="1365175" cy="1376291"/>
            <wp:effectExtent l="0" t="0" r="6985" b="0"/>
            <wp:wrapNone/>
            <wp:docPr id="777504392" name="Picture 7775043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2" name="pasifika pacific island extended family children parent wheelchair user disabled grandparent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65175" cy="1376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religion</w:t>
      </w:r>
    </w:p>
    <w:p w14:paraId="7AEF376F" w14:textId="0F355794" w:rsidR="009B4DE3" w:rsidRDefault="009B4DE3" w:rsidP="009B4DE3">
      <w:pPr>
        <w:pStyle w:val="Listtoplevel"/>
      </w:pPr>
      <w:r>
        <w:t>race.</w:t>
      </w:r>
    </w:p>
    <w:p w14:paraId="3590DD50" w14:textId="16FD2180" w:rsidR="009B4DE3" w:rsidRDefault="009B4DE3" w:rsidP="009B4DE3"/>
    <w:p w14:paraId="005DE4F6" w14:textId="1E1B3882" w:rsidR="009B4DE3" w:rsidRDefault="005B4003" w:rsidP="009B4DE3">
      <w:r>
        <w:rPr>
          <w:noProof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1553965E" wp14:editId="70E5DFF4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1657350" cy="1543050"/>
                <wp:effectExtent l="0" t="0" r="0" b="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543050"/>
                          <a:chOff x="0" y="0"/>
                          <a:chExt cx="1657350" cy="1543050"/>
                        </a:xfrm>
                      </wpg:grpSpPr>
                      <pic:pic xmlns:pic="http://schemas.openxmlformats.org/drawingml/2006/picture">
                        <pic:nvPicPr>
                          <pic:cNvPr id="777504393" name="Picture 7775043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680962" name="Graphic 178668096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102870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CC74C5" id="Group 24" o:spid="_x0000_s1026" style="position:absolute;margin-left:0;margin-top:8.65pt;width:130.5pt;height:121.5pt;z-index:251922432" coordsize="16573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">
                <v:shape id="Picture 777504393" o:spid="_x0000_s1027" type="#_x0000_t75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">
                  <v:imagedata r:id="rId74" o:title=""/>
                </v:shape>
                <v:shape id="Graphic 1786680962" o:spid="_x0000_s1028" type="#_x0000_t75" style="position:absolute;left:11430;top:10287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">
                  <v:imagedata r:id="rId75" o:title=""/>
                </v:shape>
              </v:group>
            </w:pict>
          </mc:Fallback>
        </mc:AlternateContent>
      </w:r>
    </w:p>
    <w:p w14:paraId="0C0B21A2" w14:textId="3DE6CF38" w:rsidR="009B4DE3" w:rsidRDefault="009B4DE3" w:rsidP="009B4DE3">
      <w:r>
        <w:t>Hate crimes tell communities that they are not safe in Aotearoa New Zealand.</w:t>
      </w:r>
    </w:p>
    <w:p w14:paraId="0BB14B34" w14:textId="0526126B" w:rsidR="009B4DE3" w:rsidRDefault="009B4DE3" w:rsidP="009B4DE3"/>
    <w:p w14:paraId="02CDFC98" w14:textId="335FFDA1" w:rsidR="009B4DE3" w:rsidRDefault="009B4DE3" w:rsidP="009B4DE3"/>
    <w:p w14:paraId="3CA62EEE" w14:textId="77777777" w:rsidR="009B4DE3" w:rsidRDefault="009B4DE3">
      <w:pPr>
        <w:spacing w:line="240" w:lineRule="auto"/>
        <w:ind w:left="0"/>
      </w:pPr>
      <w:r>
        <w:br w:type="page"/>
      </w:r>
    </w:p>
    <w:p w14:paraId="0491DBFE" w14:textId="138CDDE5" w:rsidR="009B4DE3" w:rsidRDefault="005B4003" w:rsidP="009B4DE3">
      <w:r>
        <w:rPr>
          <w:noProof/>
        </w:rPr>
        <w:lastRenderedPageBreak/>
        <w:drawing>
          <wp:anchor distT="0" distB="0" distL="114300" distR="114300" simplePos="0" relativeHeight="251923456" behindDoc="0" locked="0" layoutInCell="1" allowOverlap="1" wp14:anchorId="5DF5E071" wp14:editId="3DCD987D">
            <wp:simplePos x="0" y="0"/>
            <wp:positionH relativeFrom="column">
              <wp:posOffset>0</wp:posOffset>
            </wp:positionH>
            <wp:positionV relativeFrom="paragraph">
              <wp:posOffset>-114299</wp:posOffset>
            </wp:positionV>
            <wp:extent cx="1257300" cy="1336500"/>
            <wp:effectExtent l="0" t="0" r="0" b="0"/>
            <wp:wrapNone/>
            <wp:docPr id="34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ngry Man 2 (2)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090" cy="1340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This can make members of these communities feel:</w:t>
      </w:r>
    </w:p>
    <w:p w14:paraId="2EBD3340" w14:textId="7A225892" w:rsidR="009B4DE3" w:rsidRDefault="005B4003" w:rsidP="009B4DE3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611CFAB8" wp14:editId="135FCF33">
                <wp:simplePos x="0" y="0"/>
                <wp:positionH relativeFrom="column">
                  <wp:posOffset>0</wp:posOffset>
                </wp:positionH>
                <wp:positionV relativeFrom="paragraph">
                  <wp:posOffset>670560</wp:posOffset>
                </wp:positionV>
                <wp:extent cx="1657350" cy="1600200"/>
                <wp:effectExtent l="0" t="0" r="0" b="0"/>
                <wp:wrapNone/>
                <wp:docPr id="47" name="Group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599943"/>
                          <a:chOff x="0" y="257"/>
                          <a:chExt cx="1657350" cy="1599943"/>
                        </a:xfrm>
                      </wpg:grpSpPr>
                      <pic:pic xmlns:pic="http://schemas.openxmlformats.org/drawingml/2006/picture">
                        <pic:nvPicPr>
                          <pic:cNvPr id="41" name="Picture 4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rcRect/>
                          <a:stretch/>
                        </pic:blipFill>
                        <pic:spPr>
                          <a:xfrm>
                            <a:off x="0" y="257"/>
                            <a:ext cx="1300480" cy="15996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Graphic 4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108585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F09BF9" id="Group 47" o:spid="_x0000_s1026" style="position:absolute;margin-left:0;margin-top:52.8pt;width:130.5pt;height:126pt;z-index:251927552" coordorigin=",2" coordsize="16573,15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">
                <v:shape id="Picture 41" o:spid="_x0000_s1027" type="#_x0000_t75" style="position:absolute;top:2;width:13004;height:15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">
                  <v:imagedata r:id="rId78" o:title=""/>
                </v:shape>
                <v:shape id="Graphic 42" o:spid="_x0000_s1028" type="#_x0000_t75" style="position:absolute;left:11430;top:10858;width:5143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">
                  <v:imagedata r:id="rId75" o:title=""/>
                </v:shape>
              </v:group>
            </w:pict>
          </mc:Fallback>
        </mc:AlternateContent>
      </w:r>
      <w:r w:rsidR="009B4DE3">
        <w:t>scared</w:t>
      </w:r>
    </w:p>
    <w:p w14:paraId="316763BE" w14:textId="574B2DA1" w:rsidR="009B4DE3" w:rsidRDefault="009B4DE3" w:rsidP="009B4DE3">
      <w:pPr>
        <w:pStyle w:val="Listtoplevel"/>
      </w:pPr>
      <w:r>
        <w:t>angry</w:t>
      </w:r>
    </w:p>
    <w:p w14:paraId="66C1118F" w14:textId="0FA62FF8" w:rsidR="009B4DE3" w:rsidRDefault="009B4DE3" w:rsidP="009B4DE3">
      <w:pPr>
        <w:pStyle w:val="Listtoplevel"/>
      </w:pPr>
      <w:r>
        <w:t>like they cannot:</w:t>
      </w:r>
    </w:p>
    <w:p w14:paraId="31E6809E" w14:textId="623E1DAB" w:rsidR="009B4DE3" w:rsidRDefault="005B4003" w:rsidP="009B4DE3">
      <w:pPr>
        <w:pStyle w:val="Listsecondlevel"/>
      </w:pPr>
      <w:r>
        <w:rPr>
          <w:noProof/>
        </w:rPr>
        <w:drawing>
          <wp:anchor distT="0" distB="0" distL="114300" distR="114300" simplePos="0" relativeHeight="251928576" behindDoc="0" locked="0" layoutInCell="1" allowOverlap="1" wp14:anchorId="316082C5" wp14:editId="5D9C9E8F">
            <wp:simplePos x="0" y="0"/>
            <wp:positionH relativeFrom="column">
              <wp:posOffset>0</wp:posOffset>
            </wp:positionH>
            <wp:positionV relativeFrom="paragraph">
              <wp:posOffset>492778</wp:posOffset>
            </wp:positionV>
            <wp:extent cx="1300480" cy="1536305"/>
            <wp:effectExtent l="0" t="0" r="0" b="0"/>
            <wp:wrapNone/>
            <wp:docPr id="777504394" name="Picture 7775043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4" name="Woman older hijab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53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speak up for themselves</w:t>
      </w:r>
    </w:p>
    <w:p w14:paraId="379A95F9" w14:textId="4334F8EB" w:rsidR="009B4DE3" w:rsidRDefault="009B4DE3" w:rsidP="009B4DE3">
      <w:pPr>
        <w:pStyle w:val="Listsecondlevel"/>
      </w:pPr>
      <w:r>
        <w:t>do things that are important to them like wearing a headscarf.</w:t>
      </w:r>
    </w:p>
    <w:p w14:paraId="614535FE" w14:textId="7E23DF2E" w:rsidR="009B4DE3" w:rsidRDefault="009B4DE3" w:rsidP="009B4DE3"/>
    <w:p w14:paraId="06CDE559" w14:textId="591ECBD9" w:rsidR="009B4DE3" w:rsidRDefault="009B4DE3" w:rsidP="009B4DE3"/>
    <w:p w14:paraId="7A6CAF67" w14:textId="2498B74B" w:rsidR="009B4DE3" w:rsidRDefault="009B4DE3">
      <w:pPr>
        <w:spacing w:line="240" w:lineRule="auto"/>
        <w:ind w:left="0"/>
      </w:pPr>
      <w:r>
        <w:br w:type="page"/>
      </w:r>
    </w:p>
    <w:p w14:paraId="3B969ACE" w14:textId="07B69B65" w:rsidR="009B4DE3" w:rsidRDefault="00DD4B20" w:rsidP="009B4DE3"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203C68D0" wp14:editId="0EF3C05A">
            <wp:simplePos x="0" y="0"/>
            <wp:positionH relativeFrom="column">
              <wp:posOffset>12700</wp:posOffset>
            </wp:positionH>
            <wp:positionV relativeFrom="paragraph">
              <wp:posOffset>44450</wp:posOffset>
            </wp:positionV>
            <wp:extent cx="1600200" cy="1081768"/>
            <wp:effectExtent l="0" t="0" r="0" b="4445"/>
            <wp:wrapNone/>
            <wp:docPr id="777504396" name="Picture 7775043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6" name="Cooperation Working Together respect.jp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1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Hate crime harms everyone by making:</w:t>
      </w:r>
    </w:p>
    <w:p w14:paraId="0B001391" w14:textId="4AE0903A" w:rsidR="009B4DE3" w:rsidRDefault="002069D3" w:rsidP="009B4DE3">
      <w:pPr>
        <w:pStyle w:val="Listtoplevel"/>
      </w:pPr>
      <w:r>
        <w:drawing>
          <wp:anchor distT="0" distB="0" distL="114300" distR="114300" simplePos="0" relativeHeight="251930624" behindDoc="0" locked="0" layoutInCell="1" allowOverlap="1" wp14:anchorId="7AE270DE" wp14:editId="34F1FD84">
            <wp:simplePos x="0" y="0"/>
            <wp:positionH relativeFrom="column">
              <wp:posOffset>12700</wp:posOffset>
            </wp:positionH>
            <wp:positionV relativeFrom="paragraph">
              <wp:posOffset>727710</wp:posOffset>
            </wp:positionV>
            <wp:extent cx="1371600" cy="1371600"/>
            <wp:effectExtent l="0" t="0" r="0" b="0"/>
            <wp:wrapNone/>
            <wp:docPr id="777504398" name="Picture 7775043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8" name="police report crime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it harder for different communities to work together</w:t>
      </w:r>
    </w:p>
    <w:p w14:paraId="69058911" w14:textId="039A2094" w:rsidR="009B4DE3" w:rsidRDefault="009B4DE3" w:rsidP="009B4DE3">
      <w:pPr>
        <w:pStyle w:val="Listtoplevel"/>
      </w:pPr>
      <w:r>
        <w:t xml:space="preserve">people trust </w:t>
      </w:r>
      <w:r w:rsidR="00D0341E">
        <w:t>groups to do with the law less</w:t>
      </w:r>
      <w:r>
        <w:t xml:space="preserve"> like the:</w:t>
      </w:r>
    </w:p>
    <w:p w14:paraId="50D33D11" w14:textId="4244E4AE" w:rsidR="009B4DE3" w:rsidRDefault="002069D3" w:rsidP="009B4DE3">
      <w:pPr>
        <w:pStyle w:val="Listsecondlevel"/>
      </w:pPr>
      <w:r>
        <w:rPr>
          <w:noProof/>
        </w:rPr>
        <w:drawing>
          <wp:anchor distT="0" distB="0" distL="114300" distR="114300" simplePos="0" relativeHeight="252306432" behindDoc="0" locked="0" layoutInCell="1" allowOverlap="1" wp14:anchorId="29C986B0" wp14:editId="7F18BAFA">
            <wp:simplePos x="0" y="0"/>
            <wp:positionH relativeFrom="column">
              <wp:posOffset>6350</wp:posOffset>
            </wp:positionH>
            <wp:positionV relativeFrom="paragraph">
              <wp:posOffset>98425</wp:posOffset>
            </wp:positionV>
            <wp:extent cx="1485900" cy="1485900"/>
            <wp:effectExtent l="0" t="0" r="0" b="0"/>
            <wp:wrapNone/>
            <wp:docPr id="1786680967" name="Picture 17866809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Court House 1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police</w:t>
      </w:r>
    </w:p>
    <w:p w14:paraId="58564EA6" w14:textId="6C6037AD" w:rsidR="00DF1999" w:rsidRDefault="009B4DE3" w:rsidP="009B4DE3">
      <w:pPr>
        <w:pStyle w:val="Listparagraph2"/>
        <w:rPr>
          <w:lang w:eastAsia="en-US"/>
        </w:rPr>
      </w:pPr>
      <w:r>
        <w:rPr>
          <w:lang w:eastAsia="en-US"/>
        </w:rPr>
        <w:t>courts.</w:t>
      </w:r>
    </w:p>
    <w:p w14:paraId="2990213D" w14:textId="41C1CE09" w:rsidR="009B4DE3" w:rsidRDefault="009B4DE3" w:rsidP="009B4DE3"/>
    <w:p w14:paraId="403AA8FA" w14:textId="4E76861E" w:rsidR="009B4DE3" w:rsidRDefault="002069D3" w:rsidP="009B4DE3">
      <w:r>
        <w:rPr>
          <w:noProof/>
        </w:rPr>
        <w:drawing>
          <wp:anchor distT="0" distB="0" distL="114300" distR="114300" simplePos="0" relativeHeight="251931648" behindDoc="0" locked="0" layoutInCell="1" allowOverlap="1" wp14:anchorId="625321BF" wp14:editId="30C4B933">
            <wp:simplePos x="0" y="0"/>
            <wp:positionH relativeFrom="column">
              <wp:posOffset>12700</wp:posOffset>
            </wp:positionH>
            <wp:positionV relativeFrom="paragraph">
              <wp:posOffset>17780</wp:posOffset>
            </wp:positionV>
            <wp:extent cx="1593850" cy="1139825"/>
            <wp:effectExtent l="0" t="0" r="6350" b="3175"/>
            <wp:wrapNone/>
            <wp:docPr id="777504399" name="Picture 7775043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99" name="equality-scales.jp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3CF5D" w14:textId="5321B055" w:rsidR="009B4DE3" w:rsidRDefault="009B4DE3" w:rsidP="009B4DE3">
      <w:r>
        <w:t>Many New Zealanders think it is important to:</w:t>
      </w:r>
    </w:p>
    <w:p w14:paraId="4CC7BCBD" w14:textId="2CB563C1" w:rsidR="009B4DE3" w:rsidRDefault="002069D3" w:rsidP="009B4DE3">
      <w:pPr>
        <w:pStyle w:val="Listtoplevel"/>
      </w:pPr>
      <w:r>
        <w:drawing>
          <wp:anchor distT="0" distB="0" distL="114300" distR="114300" simplePos="0" relativeHeight="252307456" behindDoc="0" locked="0" layoutInCell="1" allowOverlap="1" wp14:anchorId="36859087" wp14:editId="36DD3209">
            <wp:simplePos x="0" y="0"/>
            <wp:positionH relativeFrom="column">
              <wp:posOffset>12700</wp:posOffset>
            </wp:positionH>
            <wp:positionV relativeFrom="paragraph">
              <wp:posOffset>376555</wp:posOffset>
            </wp:positionV>
            <wp:extent cx="1485900" cy="1485900"/>
            <wp:effectExtent l="0" t="0" r="0" b="0"/>
            <wp:wrapNone/>
            <wp:docPr id="1351807243" name="Picture 13518072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7243" name="Respect handshake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DE3">
        <w:t>treat everyone the same</w:t>
      </w:r>
    </w:p>
    <w:p w14:paraId="01A77074" w14:textId="5D337F7F" w:rsidR="00D0341E" w:rsidRDefault="009B4DE3" w:rsidP="009B4DE3">
      <w:pPr>
        <w:pStyle w:val="Listtoplevel"/>
      </w:pPr>
      <w:r>
        <w:t xml:space="preserve">be kind to </w:t>
      </w:r>
      <w:r w:rsidR="00D0341E">
        <w:t>everyone</w:t>
      </w:r>
    </w:p>
    <w:p w14:paraId="79E51505" w14:textId="3AE43C69" w:rsidR="009B4DE3" w:rsidRDefault="00D0341E" w:rsidP="009B4DE3">
      <w:pPr>
        <w:pStyle w:val="Listtoplevel"/>
      </w:pPr>
      <w:r>
        <w:t>respect what other people think</w:t>
      </w:r>
      <w:r w:rsidR="009B4DE3">
        <w:t>.</w:t>
      </w:r>
    </w:p>
    <w:p w14:paraId="7BAE25AC" w14:textId="60EE5432" w:rsidR="009B4DE3" w:rsidRDefault="008E6FCF" w:rsidP="009B4DE3">
      <w:r>
        <w:rPr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7CFFF8E0" wp14:editId="5FE67F48">
                <wp:simplePos x="0" y="0"/>
                <wp:positionH relativeFrom="column">
                  <wp:posOffset>6350</wp:posOffset>
                </wp:positionH>
                <wp:positionV relativeFrom="paragraph">
                  <wp:posOffset>34290</wp:posOffset>
                </wp:positionV>
                <wp:extent cx="1651000" cy="1657350"/>
                <wp:effectExtent l="0" t="0" r="0" b="0"/>
                <wp:wrapNone/>
                <wp:docPr id="777504403" name="Group 7775044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0" cy="1657350"/>
                          <a:chOff x="0" y="0"/>
                          <a:chExt cx="1651000" cy="1657350"/>
                        </a:xfrm>
                      </wpg:grpSpPr>
                      <pic:pic xmlns:pic="http://schemas.openxmlformats.org/drawingml/2006/picture">
                        <pic:nvPicPr>
                          <pic:cNvPr id="777504401" name="Picture 77750440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2" name="Graphic 77750440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6650" y="114300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A40A3" id="Group 777504403" o:spid="_x0000_s1026" style="position:absolute;margin-left:.5pt;margin-top:2.7pt;width:130pt;height:130.5pt;z-index:251935744" coordsize="16510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7504401" o:spid="_x0000_s1027" type="#_x0000_t75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">
                  <v:imagedata r:id="rId86" o:title=""/>
                </v:shape>
                <v:shape id="Graphic 777504402" o:spid="_x0000_s1028" type="#_x0000_t75" style="position:absolute;left:11366;top:11430;width:514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">
                  <v:imagedata r:id="rId87" o:title=""/>
                </v:shape>
              </v:group>
            </w:pict>
          </mc:Fallback>
        </mc:AlternateContent>
      </w:r>
    </w:p>
    <w:p w14:paraId="06801545" w14:textId="6421E866" w:rsidR="009B4DE3" w:rsidRDefault="009B4DE3" w:rsidP="009B4DE3"/>
    <w:p w14:paraId="6093ED3D" w14:textId="5E2E2E5C" w:rsidR="00001B9F" w:rsidRDefault="009B4DE3" w:rsidP="00D0341E">
      <w:r>
        <w:t xml:space="preserve">People who do hate crimes </w:t>
      </w:r>
      <w:r w:rsidR="00001B9F">
        <w:t>do not believe in these things.</w:t>
      </w:r>
    </w:p>
    <w:p w14:paraId="6360543D" w14:textId="77777777" w:rsidR="00DF1999" w:rsidRDefault="00DF1999" w:rsidP="00DF1999">
      <w:pPr>
        <w:pStyle w:val="Heading1"/>
      </w:pPr>
      <w:bookmarkStart w:id="2" w:name="_What_the_law"/>
      <w:bookmarkEnd w:id="2"/>
      <w:r>
        <w:lastRenderedPageBreak/>
        <w:t>What the law says about hate crime in Aotearoa New Zealand</w:t>
      </w:r>
    </w:p>
    <w:p w14:paraId="018C878C" w14:textId="3971A16F" w:rsidR="00DF1999" w:rsidRDefault="00DF1999" w:rsidP="00DF1999"/>
    <w:p w14:paraId="0738C21B" w14:textId="384B11AE" w:rsidR="00DF1999" w:rsidRDefault="00234529" w:rsidP="00DF1999">
      <w:r>
        <w:rPr>
          <w:noProof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32F203A6" wp14:editId="094D9784">
                <wp:simplePos x="0" y="0"/>
                <wp:positionH relativeFrom="column">
                  <wp:posOffset>95250</wp:posOffset>
                </wp:positionH>
                <wp:positionV relativeFrom="paragraph">
                  <wp:posOffset>215900</wp:posOffset>
                </wp:positionV>
                <wp:extent cx="1314450" cy="1370330"/>
                <wp:effectExtent l="0" t="0" r="0" b="1270"/>
                <wp:wrapNone/>
                <wp:docPr id="777504406" name="Group 7775044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1370330"/>
                          <a:chOff x="0" y="0"/>
                          <a:chExt cx="1314450" cy="1370330"/>
                        </a:xfrm>
                      </wpg:grpSpPr>
                      <pic:pic xmlns:pic="http://schemas.openxmlformats.org/drawingml/2006/picture">
                        <pic:nvPicPr>
                          <pic:cNvPr id="777504404" name="Picture 7775044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1370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5" name="Graphic 77750440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59690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588794" id="Group 777504406" o:spid="_x0000_s1026" style="position:absolute;margin-left:7.5pt;margin-top:17pt;width:103.5pt;height:107.9pt;z-index:251940864" coordsize="13144,13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">
                <v:shape id="Picture 777504404" o:spid="_x0000_s1027" type="#_x0000_t75" style="position:absolute;width:10223;height:13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">
                  <v:imagedata r:id="rId88" o:title=""/>
                </v:shape>
                <v:shape id="Graphic 777504405" o:spid="_x0000_s1028" type="#_x0000_t75" style="position:absolute;left:8001;top:5969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">
                  <v:imagedata r:id="rId75" o:title=""/>
                </v:shape>
              </v:group>
            </w:pict>
          </mc:Fallback>
        </mc:AlternateContent>
      </w:r>
    </w:p>
    <w:p w14:paraId="277B3AC9" w14:textId="4BE2EEB8" w:rsidR="00DF1999" w:rsidRDefault="00DF1999" w:rsidP="00DF1999">
      <w:r>
        <w:t xml:space="preserve">At the moment Aotearoa New Zealand does not have hate crime </w:t>
      </w:r>
      <w:r w:rsidRPr="001E0BF5">
        <w:rPr>
          <w:b/>
          <w:bCs/>
        </w:rPr>
        <w:t>offences</w:t>
      </w:r>
      <w:r>
        <w:t>.</w:t>
      </w:r>
    </w:p>
    <w:p w14:paraId="5BECF4D0" w14:textId="2C78C5F3" w:rsidR="001E0BF5" w:rsidRDefault="001E0BF5" w:rsidP="001E0BF5"/>
    <w:p w14:paraId="304ED4D1" w14:textId="5B473216" w:rsidR="001E0BF5" w:rsidRDefault="001E0BF5" w:rsidP="001E0BF5"/>
    <w:p w14:paraId="60BF9460" w14:textId="77777777" w:rsidR="001E0BF5" w:rsidRDefault="001E0BF5" w:rsidP="001E0BF5">
      <w:r>
        <w:rPr>
          <w:noProof/>
        </w:rPr>
        <w:drawing>
          <wp:anchor distT="0" distB="0" distL="114300" distR="114300" simplePos="0" relativeHeight="252293120" behindDoc="0" locked="0" layoutInCell="1" allowOverlap="1" wp14:anchorId="16C4B56C" wp14:editId="00BA53A9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504950" cy="1504950"/>
            <wp:effectExtent l="0" t="0" r="0" b="0"/>
            <wp:wrapNone/>
            <wp:docPr id="278" name="Picture 2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arrest handcuff restraint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292096" behindDoc="1" locked="0" layoutInCell="1" allowOverlap="1" wp14:anchorId="62A45608" wp14:editId="0728306C">
                <wp:simplePos x="0" y="0"/>
                <wp:positionH relativeFrom="margin">
                  <wp:align>right</wp:align>
                </wp:positionH>
                <wp:positionV relativeFrom="paragraph">
                  <wp:posOffset>-101600</wp:posOffset>
                </wp:positionV>
                <wp:extent cx="3599815" cy="3943350"/>
                <wp:effectExtent l="0" t="0" r="635" b="0"/>
                <wp:wrapNone/>
                <wp:docPr id="23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9433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ADAD0" id="Rectangle 9" o:spid="_x0000_s1026" style="position:absolute;margin-left:232.25pt;margin-top:-8pt;width:283.45pt;height:310.5pt;z-index:-25102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" fillcolor="#c5e6fd" stroked="f" strokeweight="1pt">
                <w10:wrap anchorx="margin"/>
              </v:rect>
            </w:pict>
          </mc:Fallback>
        </mc:AlternateContent>
      </w:r>
      <w:r>
        <w:rPr>
          <w:b/>
          <w:bCs/>
        </w:rPr>
        <w:t>Offence</w:t>
      </w:r>
      <w:r>
        <w:t xml:space="preserve"> is the word the law uses to name crimes.</w:t>
      </w:r>
    </w:p>
    <w:p w14:paraId="30AC00B7" w14:textId="77777777" w:rsidR="001E0BF5" w:rsidRDefault="001E0BF5" w:rsidP="001E0BF5"/>
    <w:p w14:paraId="51A43E27" w14:textId="77777777" w:rsidR="001E0BF5" w:rsidRDefault="001E0BF5" w:rsidP="001E0BF5"/>
    <w:p w14:paraId="24F1378F" w14:textId="77777777" w:rsidR="001E0BF5" w:rsidRDefault="001E0BF5" w:rsidP="001E0BF5">
      <w:r>
        <w:t>If you break the law you can be charged with an offence.</w:t>
      </w:r>
    </w:p>
    <w:p w14:paraId="54ED372C" w14:textId="77777777" w:rsidR="001E0BF5" w:rsidRDefault="001E0BF5" w:rsidP="001E0BF5">
      <w:r>
        <w:rPr>
          <w:noProof/>
        </w:rPr>
        <w:drawing>
          <wp:anchor distT="0" distB="0" distL="114300" distR="114300" simplePos="0" relativeHeight="252294144" behindDoc="0" locked="0" layoutInCell="1" allowOverlap="1" wp14:anchorId="759712CC" wp14:editId="2BD6514A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1600200" cy="1128395"/>
            <wp:effectExtent l="0" t="0" r="0" b="0"/>
            <wp:wrapNone/>
            <wp:docPr id="279" name="Picture 2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court-criminal-convictions evidence (1).jp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A851A" w14:textId="77777777" w:rsidR="001E0BF5" w:rsidRDefault="001E0BF5" w:rsidP="001E0BF5"/>
    <w:p w14:paraId="3081026D" w14:textId="77777777" w:rsidR="001E0BF5" w:rsidRDefault="001E0BF5" w:rsidP="001E0BF5">
      <w:r>
        <w:t>For example if you kill someone you could be charged with the offence of murder.</w:t>
      </w:r>
    </w:p>
    <w:p w14:paraId="6046CA1D" w14:textId="77777777" w:rsidR="001E0BF5" w:rsidRDefault="001E0BF5" w:rsidP="001E0BF5"/>
    <w:p w14:paraId="55595FDD" w14:textId="77777777" w:rsidR="001E0BF5" w:rsidRDefault="001E0BF5" w:rsidP="00DF1999"/>
    <w:p w14:paraId="3D8B001B" w14:textId="74D74B32" w:rsidR="00DF1999" w:rsidRDefault="00DF1999" w:rsidP="00DF1999"/>
    <w:p w14:paraId="188FEE28" w14:textId="6BC3BCD0" w:rsidR="00DF1999" w:rsidRDefault="00DF1999" w:rsidP="00DF1999"/>
    <w:p w14:paraId="64B02455" w14:textId="4DCDA967" w:rsidR="00DF1999" w:rsidRDefault="00234529" w:rsidP="00DF1999">
      <w:r>
        <w:rPr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085EA159" wp14:editId="57F94FBF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1600200" cy="1506164"/>
            <wp:effectExtent l="0" t="0" r="0" b="0"/>
            <wp:wrapNone/>
            <wp:docPr id="777504407" name="Picture 7775044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07" name="custody-mental-escort-police_arrest.jp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06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BF5">
        <w:t>At the moment t</w:t>
      </w:r>
      <w:r w:rsidR="00DF1999">
        <w:t xml:space="preserve">he law uses other offences when people </w:t>
      </w:r>
      <w:r w:rsidR="008E6FCF">
        <w:t>commit</w:t>
      </w:r>
      <w:r w:rsidR="00DF1999">
        <w:t xml:space="preserve"> hate crimes.</w:t>
      </w:r>
    </w:p>
    <w:p w14:paraId="546ECCBC" w14:textId="77777777" w:rsidR="00DF1999" w:rsidRDefault="00DF1999" w:rsidP="00DF1999"/>
    <w:p w14:paraId="39B12BCD" w14:textId="3763D4D5" w:rsidR="00DF1999" w:rsidRDefault="00DF1999" w:rsidP="00DF1999"/>
    <w:p w14:paraId="5CEA39B4" w14:textId="13BCE0E4" w:rsidR="00DF1999" w:rsidRDefault="00DF1999" w:rsidP="00DF1999">
      <w:r>
        <w:t>For example hitting someone is an offence called assault.</w:t>
      </w:r>
    </w:p>
    <w:p w14:paraId="20B48D41" w14:textId="79F04B5F" w:rsidR="00DF1999" w:rsidRDefault="00DF1999" w:rsidP="00DF1999"/>
    <w:p w14:paraId="499BA871" w14:textId="12887A25" w:rsidR="00DF1999" w:rsidRDefault="005D2F15" w:rsidP="00DF1999">
      <w:r>
        <w:rPr>
          <w:noProof/>
        </w:rPr>
        <w:drawing>
          <wp:anchor distT="0" distB="0" distL="114300" distR="114300" simplePos="0" relativeHeight="251942912" behindDoc="0" locked="0" layoutInCell="1" allowOverlap="1" wp14:anchorId="3A33D6D1" wp14:editId="4C08049B">
            <wp:simplePos x="0" y="0"/>
            <wp:positionH relativeFrom="column">
              <wp:posOffset>0</wp:posOffset>
            </wp:positionH>
            <wp:positionV relativeFrom="paragraph">
              <wp:posOffset>117475</wp:posOffset>
            </wp:positionV>
            <wp:extent cx="1600200" cy="1616075"/>
            <wp:effectExtent l="0" t="0" r="0" b="3175"/>
            <wp:wrapNone/>
            <wp:docPr id="777504409" name="Picture 7775044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09" name="lesbian_domestic_violence hitting abuse.jp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9C8DF" w14:textId="4E450347" w:rsidR="00DF1999" w:rsidRDefault="00DF1999" w:rsidP="00DF1999">
      <w:r>
        <w:t>If the reason why you hit someone is that you have hostility towards that group of people you will still be charged with assault.</w:t>
      </w:r>
    </w:p>
    <w:p w14:paraId="6DBBFA56" w14:textId="77777777" w:rsidR="00DF1999" w:rsidRDefault="00DF1999" w:rsidP="00DF1999"/>
    <w:p w14:paraId="5F7FA1A9" w14:textId="77777777" w:rsidR="00DF1999" w:rsidRDefault="00DF1999" w:rsidP="00DF1999"/>
    <w:p w14:paraId="3E69CA4E" w14:textId="7F778FE1" w:rsidR="00DF1999" w:rsidRDefault="00234529" w:rsidP="00DF1999">
      <w:r>
        <w:rPr>
          <w:noProof/>
        </w:rPr>
        <w:drawing>
          <wp:anchor distT="0" distB="0" distL="114300" distR="114300" simplePos="0" relativeHeight="251944960" behindDoc="0" locked="0" layoutInCell="1" allowOverlap="1" wp14:anchorId="28FB899C" wp14:editId="368B937C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600200" cy="1128428"/>
            <wp:effectExtent l="0" t="0" r="0" b="0"/>
            <wp:wrapNone/>
            <wp:docPr id="777504412" name="Picture 7775044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2" name="court-criminal-convictions evidence.jp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28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999">
        <w:t xml:space="preserve">The court looks at the reasons why someone </w:t>
      </w:r>
      <w:r w:rsidR="00423F64">
        <w:t>committed</w:t>
      </w:r>
      <w:r w:rsidR="00DF1999">
        <w:t xml:space="preserve"> the offence when it is </w:t>
      </w:r>
      <w:r w:rsidR="00DF1999">
        <w:rPr>
          <w:b/>
          <w:bCs/>
        </w:rPr>
        <w:t>sentencing</w:t>
      </w:r>
      <w:r w:rsidR="00DF1999">
        <w:t xml:space="preserve"> them. </w:t>
      </w:r>
    </w:p>
    <w:p w14:paraId="7B82DA1D" w14:textId="684CD46A" w:rsidR="00DF1999" w:rsidRDefault="00234529" w:rsidP="00DF1999">
      <w:r>
        <w:rPr>
          <w:b/>
          <w:bCs/>
          <w:noProof/>
        </w:rPr>
        <w:drawing>
          <wp:anchor distT="0" distB="0" distL="114300" distR="114300" simplePos="0" relativeHeight="251943936" behindDoc="0" locked="0" layoutInCell="1" allowOverlap="1" wp14:anchorId="021DC61C" wp14:editId="23A5BA77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1600200" cy="1600200"/>
            <wp:effectExtent l="0" t="0" r="0" b="0"/>
            <wp:wrapNone/>
            <wp:docPr id="777504410" name="Picture 7775044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0" name="judge court la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68B2F" w14:textId="3323D373" w:rsidR="00DF1999" w:rsidRDefault="00E01274" w:rsidP="00DF1999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63D65603" wp14:editId="15C5C6A2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3599815" cy="1098550"/>
                <wp:effectExtent l="0" t="0" r="635" b="6350"/>
                <wp:wrapNone/>
                <wp:docPr id="13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985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A775E" id="Rectangle 9" o:spid="_x0000_s1026" style="position:absolute;margin-left:232.25pt;margin-top:21.1pt;width:283.45pt;height:86.5pt;z-index:-251461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" fillcolor="#c5e6fd" stroked="f" strokeweight="1pt">
                <w10:wrap anchorx="margin"/>
              </v:rect>
            </w:pict>
          </mc:Fallback>
        </mc:AlternateContent>
      </w:r>
    </w:p>
    <w:p w14:paraId="3E4685A2" w14:textId="34E951F1" w:rsidR="00DF1999" w:rsidRDefault="00DF1999" w:rsidP="00DF1999">
      <w:r>
        <w:rPr>
          <w:b/>
          <w:bCs/>
        </w:rPr>
        <w:t>Sentencing</w:t>
      </w:r>
      <w:r>
        <w:t xml:space="preserve"> is when a judge tells a person how they will be punished for </w:t>
      </w:r>
      <w:r w:rsidR="008E6FCF">
        <w:t>committ</w:t>
      </w:r>
      <w:r>
        <w:t>ing a crime.</w:t>
      </w:r>
      <w:r w:rsidR="00E01274" w:rsidRPr="00E01274">
        <w:rPr>
          <w:rFonts w:eastAsia="Times New Roman"/>
          <w:noProof/>
          <w:lang w:eastAsia="en-NZ"/>
        </w:rPr>
        <w:t xml:space="preserve"> </w:t>
      </w:r>
    </w:p>
    <w:p w14:paraId="32815F7C" w14:textId="3B1604BB" w:rsidR="00DF1999" w:rsidRDefault="00DF1999" w:rsidP="00DF1999"/>
    <w:p w14:paraId="2838E467" w14:textId="1CF006DC" w:rsidR="00DF1999" w:rsidRDefault="00DF1999" w:rsidP="00DF1999"/>
    <w:p w14:paraId="299EFA6B" w14:textId="09A1ECB4" w:rsidR="00DF1999" w:rsidRDefault="00234529" w:rsidP="00DF1999">
      <w:r>
        <w:rPr>
          <w:noProof/>
        </w:rPr>
        <w:lastRenderedPageBreak/>
        <w:drawing>
          <wp:anchor distT="0" distB="0" distL="114300" distR="114300" simplePos="0" relativeHeight="251945984" behindDoc="0" locked="0" layoutInCell="1" allowOverlap="1" wp14:anchorId="03F5331A" wp14:editId="1CA3AF20">
            <wp:simplePos x="0" y="0"/>
            <wp:positionH relativeFrom="column">
              <wp:posOffset>662</wp:posOffset>
            </wp:positionH>
            <wp:positionV relativeFrom="paragraph">
              <wp:posOffset>36830</wp:posOffset>
            </wp:positionV>
            <wp:extent cx="1485900" cy="842385"/>
            <wp:effectExtent l="0" t="0" r="0" b="0"/>
            <wp:wrapNone/>
            <wp:docPr id="777504413" name="Picture 7775044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3" name="prison exterior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999">
        <w:t xml:space="preserve">For example if you murder someone you will be sentenced to spend time in jail. </w:t>
      </w:r>
    </w:p>
    <w:p w14:paraId="52F99AC9" w14:textId="45E552AF" w:rsidR="00DF1999" w:rsidRDefault="00DF1999" w:rsidP="00DF1999"/>
    <w:p w14:paraId="4CB3E889" w14:textId="09EC5D5E" w:rsidR="00DF1999" w:rsidRDefault="00DF76BC" w:rsidP="00DF1999">
      <w:r>
        <w:rPr>
          <w:noProof/>
        </w:rPr>
        <w:drawing>
          <wp:anchor distT="0" distB="0" distL="114300" distR="114300" simplePos="0" relativeHeight="251947008" behindDoc="0" locked="0" layoutInCell="1" allowOverlap="1" wp14:anchorId="3203A9DD" wp14:editId="4E8216D2">
            <wp:simplePos x="0" y="0"/>
            <wp:positionH relativeFrom="column">
              <wp:posOffset>0</wp:posOffset>
            </wp:positionH>
            <wp:positionV relativeFrom="paragraph">
              <wp:posOffset>236855</wp:posOffset>
            </wp:positionV>
            <wp:extent cx="1485900" cy="1485900"/>
            <wp:effectExtent l="0" t="0" r="0" b="0"/>
            <wp:wrapNone/>
            <wp:docPr id="777504414" name="Picture 7775044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4" name="Prison Officer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CAF9B" w14:textId="1908B475" w:rsidR="00DF1999" w:rsidRDefault="00DF1999" w:rsidP="00423F64">
      <w:r>
        <w:t xml:space="preserve">The court can punish someone more if it decides that </w:t>
      </w:r>
      <w:r w:rsidR="00770F6E">
        <w:t>hostility</w:t>
      </w:r>
      <w:r>
        <w:t xml:space="preserve"> towards a group of people was the reason why the person </w:t>
      </w:r>
      <w:r w:rsidR="00423F64">
        <w:t>committed</w:t>
      </w:r>
      <w:r>
        <w:t xml:space="preserve"> the offence. </w:t>
      </w:r>
    </w:p>
    <w:p w14:paraId="0F198D00" w14:textId="77777777" w:rsidR="00DF1999" w:rsidRDefault="00DF1999" w:rsidP="001E0BF5"/>
    <w:p w14:paraId="3EBB7BDE" w14:textId="3A3289D0" w:rsidR="00DF1999" w:rsidRDefault="00DF1999" w:rsidP="001E0BF5"/>
    <w:p w14:paraId="398BD894" w14:textId="1DB7217F" w:rsidR="00DF1999" w:rsidRDefault="00DF76BC" w:rsidP="00DF1999">
      <w:r>
        <w:rPr>
          <w:noProof/>
        </w:rPr>
        <w:drawing>
          <wp:anchor distT="0" distB="0" distL="114300" distR="114300" simplePos="0" relativeHeight="251948032" behindDoc="0" locked="0" layoutInCell="1" allowOverlap="1" wp14:anchorId="158CBD56" wp14:editId="6FB258F8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371600" cy="1371600"/>
            <wp:effectExtent l="0" t="0" r="0" b="0"/>
            <wp:wrapNone/>
            <wp:docPr id="777504415" name="Picture 7775044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5" name="Clock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999">
        <w:t>For example the court might say you have to spend longer in jail if the reason why you hit someone is that you have hostility towards that group of people.</w:t>
      </w:r>
    </w:p>
    <w:p w14:paraId="341E05A3" w14:textId="2EE32FAD" w:rsidR="00001B9F" w:rsidRDefault="00001B9F" w:rsidP="00DF1999"/>
    <w:p w14:paraId="4EA07731" w14:textId="629A34D0" w:rsidR="00001B9F" w:rsidRDefault="00001B9F" w:rsidP="00DF1999"/>
    <w:p w14:paraId="388B5B88" w14:textId="307C4031" w:rsidR="001E0BF5" w:rsidRDefault="001E0BF5">
      <w:pPr>
        <w:spacing w:line="240" w:lineRule="auto"/>
        <w:ind w:left="0"/>
      </w:pPr>
      <w:r>
        <w:br w:type="page"/>
      </w:r>
    </w:p>
    <w:p w14:paraId="6D6023D6" w14:textId="29B76B93" w:rsidR="00001B9F" w:rsidRDefault="001E0BF5" w:rsidP="00DF1999">
      <w:r>
        <w:rPr>
          <w:noProof/>
        </w:rPr>
        <w:lastRenderedPageBreak/>
        <w:drawing>
          <wp:anchor distT="0" distB="0" distL="114300" distR="114300" simplePos="0" relativeHeight="251949056" behindDoc="0" locked="0" layoutInCell="1" allowOverlap="1" wp14:anchorId="3B28DAE3" wp14:editId="280C0467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485900" cy="1485900"/>
            <wp:effectExtent l="0" t="0" r="0" b="0"/>
            <wp:wrapNone/>
            <wp:docPr id="777504416" name="Picture 7775044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6" name="Clipboard bad thumbs down disagree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B9F">
        <w:t>We think the law needs to:</w:t>
      </w:r>
    </w:p>
    <w:p w14:paraId="7E41584C" w14:textId="164A67D4" w:rsidR="00001B9F" w:rsidRDefault="00001B9F" w:rsidP="00001B9F">
      <w:pPr>
        <w:pStyle w:val="Listtoplevel"/>
      </w:pPr>
      <w:r>
        <w:t xml:space="preserve">punish people properly when they </w:t>
      </w:r>
      <w:r w:rsidR="008E6FCF">
        <w:t>commit</w:t>
      </w:r>
      <w:r>
        <w:t xml:space="preserve"> a hate crime</w:t>
      </w:r>
    </w:p>
    <w:p w14:paraId="75F018B8" w14:textId="53C78A6E" w:rsidR="00001B9F" w:rsidRDefault="00DF76BC" w:rsidP="00001B9F">
      <w:pPr>
        <w:pStyle w:val="Listtoplevel"/>
      </w:pPr>
      <w:r>
        <w:drawing>
          <wp:anchor distT="0" distB="0" distL="114300" distR="114300" simplePos="0" relativeHeight="251950080" behindDoc="0" locked="0" layoutInCell="1" allowOverlap="1" wp14:anchorId="33040358" wp14:editId="64510148">
            <wp:simplePos x="0" y="0"/>
            <wp:positionH relativeFrom="column">
              <wp:posOffset>152400</wp:posOffset>
            </wp:positionH>
            <wp:positionV relativeFrom="paragraph">
              <wp:posOffset>211455</wp:posOffset>
            </wp:positionV>
            <wp:extent cx="1028700" cy="1028700"/>
            <wp:effectExtent l="0" t="0" r="0" b="0"/>
            <wp:wrapNone/>
            <wp:docPr id="777504417" name="Picture 7775044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7" name="Stop sign barrier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B9F">
        <w:t>tell everyone that hate crime is not okay</w:t>
      </w:r>
    </w:p>
    <w:p w14:paraId="60BE5104" w14:textId="4700679F" w:rsidR="00001B9F" w:rsidRDefault="00DF76BC" w:rsidP="00001B9F">
      <w:pPr>
        <w:pStyle w:val="Listtoplevel"/>
      </w:pPr>
      <w:r>
        <w:drawing>
          <wp:anchor distT="0" distB="0" distL="114300" distR="114300" simplePos="0" relativeHeight="251953152" behindDoc="0" locked="0" layoutInCell="1" allowOverlap="1" wp14:anchorId="2E8E1772" wp14:editId="6FA28C2B">
            <wp:simplePos x="0" y="0"/>
            <wp:positionH relativeFrom="column">
              <wp:posOffset>152400</wp:posOffset>
            </wp:positionH>
            <wp:positionV relativeFrom="paragraph">
              <wp:posOffset>528955</wp:posOffset>
            </wp:positionV>
            <wp:extent cx="1257300" cy="1257300"/>
            <wp:effectExtent l="0" t="0" r="0" b="0"/>
            <wp:wrapNone/>
            <wp:docPr id="777504419" name="Picture 7775044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9" name="Picture 7775044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B9F">
        <w:t>stop hate crime from happening</w:t>
      </w:r>
    </w:p>
    <w:p w14:paraId="56E4AE4C" w14:textId="12787E2F" w:rsidR="00001B9F" w:rsidRDefault="00001B9F" w:rsidP="00001B9F">
      <w:pPr>
        <w:pStyle w:val="Listtoplevel"/>
      </w:pPr>
      <w:r>
        <w:t xml:space="preserve">show communities that the law will protect them from hate crime. </w:t>
      </w:r>
    </w:p>
    <w:p w14:paraId="6E057B83" w14:textId="0F65948C" w:rsidR="007246BA" w:rsidRDefault="007246BA" w:rsidP="007246BA"/>
    <w:p w14:paraId="3DEEA548" w14:textId="7C71E7B3" w:rsidR="007246BA" w:rsidRDefault="007246BA" w:rsidP="007246BA"/>
    <w:p w14:paraId="61C11A12" w14:textId="77777777" w:rsidR="007246BA" w:rsidRDefault="007246BA" w:rsidP="007246BA"/>
    <w:p w14:paraId="0D7472B6" w14:textId="4761622B" w:rsidR="007246BA" w:rsidRDefault="007246BA" w:rsidP="007246BA"/>
    <w:p w14:paraId="7DFFF258" w14:textId="77777777" w:rsidR="007246BA" w:rsidRPr="007246BA" w:rsidRDefault="007246BA" w:rsidP="007246BA"/>
    <w:p w14:paraId="75E2BD15" w14:textId="77777777" w:rsidR="00001B9F" w:rsidRDefault="00001B9F">
      <w:pPr>
        <w:spacing w:line="240" w:lineRule="auto"/>
        <w:ind w:left="0"/>
      </w:pPr>
      <w:r>
        <w:br w:type="page"/>
      </w:r>
    </w:p>
    <w:p w14:paraId="2920E0AA" w14:textId="77777777" w:rsidR="00001B9F" w:rsidRDefault="00001B9F" w:rsidP="00001B9F">
      <w:pPr>
        <w:pStyle w:val="Heading1"/>
      </w:pPr>
      <w:bookmarkStart w:id="3" w:name="_What_we_know"/>
      <w:bookmarkEnd w:id="3"/>
      <w:r>
        <w:lastRenderedPageBreak/>
        <w:t>What we know about hate crime in Aotearoa New Zealand</w:t>
      </w:r>
    </w:p>
    <w:p w14:paraId="05C78427" w14:textId="5021E89C" w:rsidR="00001B9F" w:rsidRDefault="00DF76BC" w:rsidP="00001B9F">
      <w:r>
        <w:rPr>
          <w:noProof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3FE58476" wp14:editId="49E84655">
                <wp:simplePos x="0" y="0"/>
                <wp:positionH relativeFrom="column">
                  <wp:posOffset>0</wp:posOffset>
                </wp:positionH>
                <wp:positionV relativeFrom="paragraph">
                  <wp:posOffset>223520</wp:posOffset>
                </wp:positionV>
                <wp:extent cx="1790700" cy="1619250"/>
                <wp:effectExtent l="0" t="0" r="0" b="0"/>
                <wp:wrapNone/>
                <wp:docPr id="777504425" name="Group 7775044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1619250"/>
                          <a:chOff x="0" y="0"/>
                          <a:chExt cx="1790700" cy="1619250"/>
                        </a:xfrm>
                      </wpg:grpSpPr>
                      <pic:pic xmlns:pic="http://schemas.openxmlformats.org/drawingml/2006/picture">
                        <pic:nvPicPr>
                          <pic:cNvPr id="777504423" name="Picture 7775044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38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24" name="Graphic 7775044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4450" y="11430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FED993" id="Group 777504425" o:spid="_x0000_s1026" style="position:absolute;margin-left:0;margin-top:17.6pt;width:141pt;height:127.5pt;z-index:251958272" coordsize="17907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">
                <v:shape id="Picture 777504423" o:spid="_x0000_s1027" type="#_x0000_t75" style="position:absolute;width:13843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">
                  <v:imagedata r:id="rId99" o:title=""/>
                </v:shape>
                <v:shape id="Graphic 777504424" o:spid="_x0000_s1028" type="#_x0000_t75" style="position:absolute;left:13144;top:11430;width:476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">
                  <v:imagedata r:id="rId75" o:title=""/>
                </v:shape>
              </v:group>
            </w:pict>
          </mc:Fallback>
        </mc:AlternateContent>
      </w:r>
    </w:p>
    <w:p w14:paraId="058D1860" w14:textId="3A377131" w:rsidR="00001B9F" w:rsidRDefault="00001B9F" w:rsidP="00001B9F"/>
    <w:p w14:paraId="690D8D95" w14:textId="667B5772" w:rsidR="00001B9F" w:rsidRDefault="00001B9F" w:rsidP="00001B9F">
      <w:r>
        <w:t xml:space="preserve">We do not have good </w:t>
      </w:r>
      <w:r>
        <w:rPr>
          <w:b/>
          <w:bCs/>
        </w:rPr>
        <w:t>data</w:t>
      </w:r>
      <w:r>
        <w:t xml:space="preserve"> about hate crime in Aotearoa New Zealand.</w:t>
      </w:r>
    </w:p>
    <w:p w14:paraId="63213EB3" w14:textId="271173D2" w:rsidR="00001B9F" w:rsidRDefault="00001B9F" w:rsidP="00001B9F"/>
    <w:p w14:paraId="7F3E51F6" w14:textId="37C41F9B" w:rsidR="00001B9F" w:rsidRDefault="00E01274" w:rsidP="00001B9F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712D48B5" wp14:editId="6EDEF654">
                <wp:simplePos x="0" y="0"/>
                <wp:positionH relativeFrom="margin">
                  <wp:align>right</wp:align>
                </wp:positionH>
                <wp:positionV relativeFrom="paragraph">
                  <wp:posOffset>249555</wp:posOffset>
                </wp:positionV>
                <wp:extent cx="3599815" cy="1758950"/>
                <wp:effectExtent l="0" t="0" r="635" b="0"/>
                <wp:wrapNone/>
                <wp:docPr id="14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7589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9DD06" id="Rectangle 9" o:spid="_x0000_s1026" style="position:absolute;margin-left:232.25pt;margin-top:19.65pt;width:283.45pt;height:138.5pt;z-index:-251459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" fillcolor="#c5e6fd" stroked="f" strokeweight="1pt">
                <w10:wrap anchorx="margin"/>
              </v:rect>
            </w:pict>
          </mc:Fallback>
        </mc:AlternateContent>
      </w:r>
    </w:p>
    <w:p w14:paraId="565145A1" w14:textId="79FD4ED4" w:rsidR="00001B9F" w:rsidRDefault="00DF76BC" w:rsidP="00001B9F">
      <w:r>
        <w:rPr>
          <w:noProof/>
        </w:rPr>
        <w:drawing>
          <wp:anchor distT="0" distB="0" distL="114300" distR="114300" simplePos="0" relativeHeight="251954176" behindDoc="0" locked="0" layoutInCell="1" allowOverlap="1" wp14:anchorId="44C068B6" wp14:editId="7A9CF158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1485900" cy="1485900"/>
            <wp:effectExtent l="0" t="0" r="0" b="0"/>
            <wp:wrapNone/>
            <wp:docPr id="777504421" name="Picture 7775044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21" name="Qualitative research data bar graph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B9F">
        <w:rPr>
          <w:b/>
          <w:bCs/>
        </w:rPr>
        <w:t>Data</w:t>
      </w:r>
      <w:r w:rsidR="00001B9F">
        <w:t xml:space="preserve"> means information like:</w:t>
      </w:r>
    </w:p>
    <w:p w14:paraId="768C443C" w14:textId="53A0503B" w:rsidR="00001B9F" w:rsidRDefault="00001B9F" w:rsidP="00001B9F">
      <w:pPr>
        <w:pStyle w:val="Listtoplevel"/>
      </w:pPr>
      <w:r>
        <w:t>facts</w:t>
      </w:r>
    </w:p>
    <w:p w14:paraId="38D10DDB" w14:textId="77777777" w:rsidR="00001B9F" w:rsidRDefault="00001B9F" w:rsidP="00001B9F">
      <w:pPr>
        <w:pStyle w:val="Listtoplevel"/>
      </w:pPr>
      <w:r>
        <w:t>numbers.</w:t>
      </w:r>
    </w:p>
    <w:p w14:paraId="52546337" w14:textId="5FEC55CE" w:rsidR="00001B9F" w:rsidRDefault="003B1242" w:rsidP="00001B9F">
      <w:r>
        <w:rPr>
          <w:noProof/>
        </w:rPr>
        <w:drawing>
          <wp:anchor distT="0" distB="0" distL="114300" distR="114300" simplePos="0" relativeHeight="251986944" behindDoc="0" locked="0" layoutInCell="1" allowOverlap="1" wp14:anchorId="35C5BC9B" wp14:editId="71E3AE7B">
            <wp:simplePos x="0" y="0"/>
            <wp:positionH relativeFrom="column">
              <wp:posOffset>0</wp:posOffset>
            </wp:positionH>
            <wp:positionV relativeFrom="paragraph">
              <wp:posOffset>203835</wp:posOffset>
            </wp:positionV>
            <wp:extent cx="1371600" cy="1371600"/>
            <wp:effectExtent l="0" t="0" r="0" b="0"/>
            <wp:wrapNone/>
            <wp:docPr id="777504432" name="Picture 7775044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ate Speech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2E6AF" w14:textId="4A962961" w:rsidR="00001B9F" w:rsidRDefault="00001B9F" w:rsidP="00001B9F"/>
    <w:p w14:paraId="5115E805" w14:textId="570B19DF" w:rsidR="00006CDF" w:rsidRDefault="00006CDF" w:rsidP="00006CDF">
      <w:r>
        <w:t>We know that hate crime does happen in Aotearoa New Zealand.</w:t>
      </w:r>
    </w:p>
    <w:p w14:paraId="61C381A6" w14:textId="77777777" w:rsidR="00006CDF" w:rsidRDefault="00006CDF" w:rsidP="00006CDF"/>
    <w:p w14:paraId="6E787A8D" w14:textId="57082E82" w:rsidR="00006CDF" w:rsidRDefault="003B1242" w:rsidP="00006CDF">
      <w:r>
        <w:rPr>
          <w:noProof/>
        </w:rPr>
        <w:drawing>
          <wp:anchor distT="0" distB="0" distL="114300" distR="114300" simplePos="0" relativeHeight="251987968" behindDoc="0" locked="0" layoutInCell="1" allowOverlap="1" wp14:anchorId="47841AE2" wp14:editId="51D6B5C0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1028700" cy="1028700"/>
            <wp:effectExtent l="0" t="0" r="0" b="0"/>
            <wp:wrapNone/>
            <wp:docPr id="777504433" name="Picture 7775044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33" name="Year 2019.pn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57A3D" w14:textId="0F7EF8DB" w:rsidR="00006CDF" w:rsidRDefault="00006CDF" w:rsidP="00006CDF">
      <w:r>
        <w:t xml:space="preserve">The police started </w:t>
      </w:r>
      <w:r w:rsidR="00D11710">
        <w:t>clearly recording if they believe a crime is a hate crime in 2019</w:t>
      </w:r>
      <w:r>
        <w:t>.</w:t>
      </w:r>
    </w:p>
    <w:p w14:paraId="6E327C0D" w14:textId="77777777" w:rsidR="00006CDF" w:rsidRDefault="00006CDF" w:rsidP="00006CDF"/>
    <w:p w14:paraId="7629E24F" w14:textId="77777777" w:rsidR="00006CDF" w:rsidRDefault="00006CDF" w:rsidP="00006CDF"/>
    <w:p w14:paraId="7C81317E" w14:textId="208C8CFD" w:rsidR="00006CDF" w:rsidRDefault="003B1242" w:rsidP="00006CDF">
      <w:r>
        <w:rPr>
          <w:noProof/>
        </w:rPr>
        <w:lastRenderedPageBreak/>
        <w:drawing>
          <wp:anchor distT="0" distB="0" distL="114300" distR="114300" simplePos="0" relativeHeight="251988992" behindDoc="0" locked="0" layoutInCell="1" allowOverlap="1" wp14:anchorId="65292230" wp14:editId="763B5DCB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57300" cy="1257300"/>
            <wp:effectExtent l="0" t="0" r="0" b="0"/>
            <wp:wrapNone/>
            <wp:docPr id="777504434" name="Picture 7775044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34" name="Chart pie data information.pn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CDF">
        <w:t xml:space="preserve">The information from the police shows that less than 1 out of every </w:t>
      </w:r>
      <w:r w:rsidR="00AB1794">
        <w:br/>
      </w:r>
      <w:r w:rsidR="00535BBD">
        <w:t xml:space="preserve">1 hundred </w:t>
      </w:r>
      <w:r w:rsidR="00006CDF">
        <w:t xml:space="preserve">crimes that people tell police about </w:t>
      </w:r>
      <w:r w:rsidR="00D11710">
        <w:t>could be</w:t>
      </w:r>
      <w:r w:rsidR="00006CDF">
        <w:t xml:space="preserve"> a hate crime.</w:t>
      </w:r>
    </w:p>
    <w:p w14:paraId="600C1E1F" w14:textId="3DDA1E08" w:rsidR="00006CDF" w:rsidRDefault="003B1242" w:rsidP="00006CDF">
      <w:r>
        <w:rPr>
          <w:noProof/>
        </w:rPr>
        <w:drawing>
          <wp:anchor distT="0" distB="0" distL="114300" distR="114300" simplePos="0" relativeHeight="251990016" behindDoc="0" locked="0" layoutInCell="1" allowOverlap="1" wp14:anchorId="0E6735D2" wp14:editId="5E8A2F7A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1371600" cy="1371600"/>
            <wp:effectExtent l="0" t="0" r="0" b="0"/>
            <wp:wrapNone/>
            <wp:docPr id="777504435" name="Picture 7775044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35" name="Graph data information.pn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005E7" w14:textId="17E8177F" w:rsidR="00006CDF" w:rsidRDefault="00006CDF" w:rsidP="00006CDF"/>
    <w:p w14:paraId="04939735" w14:textId="5E906F43" w:rsidR="00006CDF" w:rsidRDefault="00006CDF" w:rsidP="00006CDF">
      <w:r>
        <w:t>The police recorded more hate crimes in 2025 than in 2021.</w:t>
      </w:r>
    </w:p>
    <w:p w14:paraId="3793EF2B" w14:textId="77777777" w:rsidR="00006CDF" w:rsidRDefault="00006CDF" w:rsidP="00006CDF"/>
    <w:p w14:paraId="7A410202" w14:textId="656D12ED" w:rsidR="00006CDF" w:rsidRDefault="003B1242" w:rsidP="00006CDF">
      <w:r>
        <w:rPr>
          <w:noProof/>
        </w:rPr>
        <w:drawing>
          <wp:anchor distT="0" distB="0" distL="114300" distR="114300" simplePos="0" relativeHeight="251991040" behindDoc="0" locked="0" layoutInCell="1" allowOverlap="1" wp14:anchorId="6B8023EA" wp14:editId="764C4989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1485900" cy="1485900"/>
            <wp:effectExtent l="0" t="0" r="0" b="0"/>
            <wp:wrapNone/>
            <wp:docPr id="777504436" name="Picture 7775044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36" name="confused unsure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5CCC2" w14:textId="31C4C958" w:rsidR="00006CDF" w:rsidRDefault="00006CDF" w:rsidP="00006CDF">
      <w:r>
        <w:t xml:space="preserve">We do not know if there actually were more hate crimes in 2025 than in 2021. </w:t>
      </w:r>
    </w:p>
    <w:p w14:paraId="7E60A74B" w14:textId="46890298" w:rsidR="00006CDF" w:rsidRDefault="00006CDF" w:rsidP="00006CDF"/>
    <w:p w14:paraId="3BE3019C" w14:textId="333D0713" w:rsidR="00006CDF" w:rsidRDefault="0037458E" w:rsidP="00006CDF">
      <w:r>
        <w:rPr>
          <w:noProof/>
        </w:rPr>
        <w:drawing>
          <wp:anchor distT="0" distB="0" distL="114300" distR="114300" simplePos="0" relativeHeight="251992064" behindDoc="0" locked="0" layoutInCell="1" allowOverlap="1" wp14:anchorId="632F0C2B" wp14:editId="67AE1463">
            <wp:simplePos x="0" y="0"/>
            <wp:positionH relativeFrom="column">
              <wp:posOffset>0</wp:posOffset>
            </wp:positionH>
            <wp:positionV relativeFrom="paragraph">
              <wp:posOffset>236855</wp:posOffset>
            </wp:positionV>
            <wp:extent cx="1590576" cy="1485900"/>
            <wp:effectExtent l="0" t="0" r="0" b="0"/>
            <wp:wrapNone/>
            <wp:docPr id="777504437" name="Picture 7775044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37" name="Write form application.pn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590576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D9424" w14:textId="08053FC3" w:rsidR="00006CDF" w:rsidRDefault="00006CDF" w:rsidP="00006CDF">
      <w:r>
        <w:t>The police doing a better job of recording hate crimes could explain why the numbers were higher in 2025.</w:t>
      </w:r>
    </w:p>
    <w:p w14:paraId="6703B48E" w14:textId="1754DFC9" w:rsidR="00006CDF" w:rsidRDefault="00006CDF" w:rsidP="00006CDF"/>
    <w:p w14:paraId="76B5F8E6" w14:textId="256980D3" w:rsidR="00006CDF" w:rsidRDefault="00006CDF" w:rsidP="00006CDF"/>
    <w:p w14:paraId="126F6977" w14:textId="732A2792" w:rsidR="00006CDF" w:rsidRDefault="00006CDF">
      <w:pPr>
        <w:spacing w:line="240" w:lineRule="auto"/>
        <w:ind w:left="0"/>
      </w:pPr>
      <w:r>
        <w:br w:type="page"/>
      </w:r>
    </w:p>
    <w:p w14:paraId="364F6CD7" w14:textId="3D573E28" w:rsidR="00006CDF" w:rsidRDefault="0037458E" w:rsidP="00006CDF">
      <w:r>
        <w:rPr>
          <w:b/>
          <w:bCs/>
          <w:noProof/>
        </w:rPr>
        <w:lastRenderedPageBreak/>
        <w:drawing>
          <wp:anchor distT="0" distB="0" distL="114300" distR="114300" simplePos="0" relativeHeight="251993088" behindDoc="0" locked="0" layoutInCell="1" allowOverlap="1" wp14:anchorId="2D65594E" wp14:editId="0E13C186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1600200" cy="1600200"/>
            <wp:effectExtent l="0" t="0" r="0" b="0"/>
            <wp:wrapNone/>
            <wp:docPr id="777504438" name="Picture 7775044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38" name="Crying Threatened 2.pn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CDF">
        <w:t>The most common types of hate crimes were:</w:t>
      </w:r>
    </w:p>
    <w:p w14:paraId="5B647019" w14:textId="3007FBE5" w:rsidR="00006CDF" w:rsidRDefault="00006CDF" w:rsidP="00006CDF">
      <w:pPr>
        <w:pStyle w:val="Listtoplevel"/>
      </w:pPr>
      <w:r>
        <w:rPr>
          <w:b/>
          <w:bCs/>
        </w:rPr>
        <w:t>harassment and threatening behaviour</w:t>
      </w:r>
    </w:p>
    <w:p w14:paraId="423A149D" w14:textId="2EEEF66C" w:rsidR="00006CDF" w:rsidRPr="00006CDF" w:rsidRDefault="0037458E" w:rsidP="00006CDF">
      <w:pPr>
        <w:pStyle w:val="Listtoplevel"/>
      </w:pPr>
      <w:r>
        <w:drawing>
          <wp:anchor distT="0" distB="0" distL="114300" distR="114300" simplePos="0" relativeHeight="251995136" behindDoc="0" locked="0" layoutInCell="1" allowOverlap="1" wp14:anchorId="41C5E17C" wp14:editId="0FBE7489">
            <wp:simplePos x="0" y="0"/>
            <wp:positionH relativeFrom="column">
              <wp:posOffset>0</wp:posOffset>
            </wp:positionH>
            <wp:positionV relativeFrom="paragraph">
              <wp:posOffset>220345</wp:posOffset>
            </wp:positionV>
            <wp:extent cx="1600200" cy="1600200"/>
            <wp:effectExtent l="0" t="0" r="0" b="0"/>
            <wp:wrapNone/>
            <wp:docPr id="777504439" name="Picture 7775044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buse kick hate threaten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CDF">
        <w:rPr>
          <w:b/>
          <w:bCs/>
        </w:rPr>
        <w:t>public disorder</w:t>
      </w:r>
    </w:p>
    <w:p w14:paraId="2AC40A0D" w14:textId="152BA794" w:rsidR="00006CDF" w:rsidRPr="00006CDF" w:rsidRDefault="00006CDF" w:rsidP="00006CDF">
      <w:pPr>
        <w:pStyle w:val="Listtoplevel"/>
      </w:pPr>
      <w:r>
        <w:rPr>
          <w:b/>
          <w:bCs/>
        </w:rPr>
        <w:t>assaults</w:t>
      </w:r>
    </w:p>
    <w:p w14:paraId="3250AFAB" w14:textId="0ABDD05B" w:rsidR="00006CDF" w:rsidRDefault="00006CDF" w:rsidP="00006CDF">
      <w:pPr>
        <w:pStyle w:val="Listtoplevel"/>
      </w:pPr>
      <w:r>
        <w:rPr>
          <w:b/>
          <w:bCs/>
        </w:rPr>
        <w:t>property damage</w:t>
      </w:r>
      <w:r>
        <w:t>.</w:t>
      </w:r>
    </w:p>
    <w:p w14:paraId="45EFD792" w14:textId="42861FA6" w:rsidR="00006CDF" w:rsidRDefault="00006CDF" w:rsidP="00006CDF"/>
    <w:p w14:paraId="2E78FABF" w14:textId="20F7ADAF" w:rsidR="00006CDF" w:rsidRDefault="0037458E" w:rsidP="00006CDF">
      <w:r>
        <w:rPr>
          <w:noProof/>
        </w:rPr>
        <w:drawing>
          <wp:anchor distT="0" distB="0" distL="114300" distR="114300" simplePos="0" relativeHeight="251996160" behindDoc="0" locked="0" layoutInCell="1" allowOverlap="1" wp14:anchorId="6C6A9DC6" wp14:editId="5700DC51">
            <wp:simplePos x="0" y="0"/>
            <wp:positionH relativeFrom="column">
              <wp:posOffset>0</wp:posOffset>
            </wp:positionH>
            <wp:positionV relativeFrom="paragraph">
              <wp:posOffset>157480</wp:posOffset>
            </wp:positionV>
            <wp:extent cx="1600200" cy="1600200"/>
            <wp:effectExtent l="0" t="0" r="0" b="0"/>
            <wp:wrapNone/>
            <wp:docPr id="777504440" name="Picture 7775044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40" name="Threatening Friend.pn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682680C1" wp14:editId="5710FEFE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3599815" cy="1498600"/>
                <wp:effectExtent l="0" t="0" r="635" b="6350"/>
                <wp:wrapNone/>
                <wp:docPr id="15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986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A2D75" id="Rectangle 9" o:spid="_x0000_s1026" style="position:absolute;margin-left:232.25pt;margin-top:20.4pt;width:283.45pt;height:118pt;z-index:-251457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" fillcolor="#c5e6fd" stroked="f" strokeweight="1pt">
                <w10:wrap anchorx="margin"/>
              </v:rect>
            </w:pict>
          </mc:Fallback>
        </mc:AlternateContent>
      </w:r>
    </w:p>
    <w:p w14:paraId="7485636C" w14:textId="10B289EC" w:rsidR="00006CDF" w:rsidRDefault="00006CDF" w:rsidP="00006CDF">
      <w:r>
        <w:rPr>
          <w:b/>
          <w:bCs/>
        </w:rPr>
        <w:t>Harassment and threatening behaviour</w:t>
      </w:r>
      <w:r>
        <w:t xml:space="preserve"> </w:t>
      </w:r>
      <w:proofErr w:type="gramStart"/>
      <w:r>
        <w:t>is</w:t>
      </w:r>
      <w:proofErr w:type="gramEnd"/>
      <w:r>
        <w:t xml:space="preserve"> when someone </w:t>
      </w:r>
      <w:r>
        <w:br/>
        <w:t>does / says something that makes the victim feel scared.</w:t>
      </w:r>
    </w:p>
    <w:p w14:paraId="49C90A5A" w14:textId="120AD03D" w:rsidR="00006CDF" w:rsidRDefault="00006CDF" w:rsidP="00006CDF"/>
    <w:p w14:paraId="2D1ED80A" w14:textId="42C74841" w:rsidR="00006CDF" w:rsidRDefault="00E01274" w:rsidP="00006CDF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05F5A65F" wp14:editId="421341DF">
                <wp:simplePos x="0" y="0"/>
                <wp:positionH relativeFrom="margin">
                  <wp:align>right</wp:align>
                </wp:positionH>
                <wp:positionV relativeFrom="paragraph">
                  <wp:posOffset>270510</wp:posOffset>
                </wp:positionV>
                <wp:extent cx="3599815" cy="2470150"/>
                <wp:effectExtent l="0" t="0" r="635" b="6350"/>
                <wp:wrapNone/>
                <wp:docPr id="16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701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82B3E" id="Rectangle 9" o:spid="_x0000_s1026" style="position:absolute;margin-left:232.25pt;margin-top:21.3pt;width:283.45pt;height:194.5pt;z-index:-251455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" fillcolor="#c5e6fd" stroked="f" strokeweight="1pt">
                <w10:wrap anchorx="margin"/>
              </v:rect>
            </w:pict>
          </mc:Fallback>
        </mc:AlternateContent>
      </w:r>
    </w:p>
    <w:p w14:paraId="682A23EF" w14:textId="31271BEB" w:rsidR="00006CDF" w:rsidRDefault="00752594" w:rsidP="00006CDF">
      <w:r>
        <w:rPr>
          <w:noProof/>
        </w:rPr>
        <w:drawing>
          <wp:anchor distT="0" distB="0" distL="114300" distR="114300" simplePos="0" relativeHeight="251998208" behindDoc="0" locked="0" layoutInCell="1" allowOverlap="1" wp14:anchorId="287A0B37" wp14:editId="77D2DB8E">
            <wp:simplePos x="0" y="0"/>
            <wp:positionH relativeFrom="column">
              <wp:posOffset>0</wp:posOffset>
            </wp:positionH>
            <wp:positionV relativeFrom="paragraph">
              <wp:posOffset>440690</wp:posOffset>
            </wp:positionV>
            <wp:extent cx="1588649" cy="1357630"/>
            <wp:effectExtent l="0" t="0" r="0" b="0"/>
            <wp:wrapNone/>
            <wp:docPr id="777504442" name="Picture 7775044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42" name="sad-lonely-homeless.jp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588649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CDF">
        <w:rPr>
          <w:b/>
          <w:bCs/>
        </w:rPr>
        <w:t>Public disorder</w:t>
      </w:r>
      <w:r w:rsidR="00006CDF">
        <w:t xml:space="preserve"> </w:t>
      </w:r>
      <w:r w:rsidR="00FE40FF">
        <w:t>is when someone does something in a public place that:</w:t>
      </w:r>
    </w:p>
    <w:p w14:paraId="597290A3" w14:textId="59587255" w:rsidR="00FE40FF" w:rsidRDefault="00FE40FF" w:rsidP="00FE40FF">
      <w:pPr>
        <w:pStyle w:val="Listtoplevel"/>
      </w:pPr>
      <w:r>
        <w:t>upsets other people</w:t>
      </w:r>
    </w:p>
    <w:p w14:paraId="3B917C09" w14:textId="7D74F410" w:rsidR="00FE40FF" w:rsidRDefault="00A34993" w:rsidP="00FE40FF">
      <w:pPr>
        <w:pStyle w:val="Listtoplevel"/>
      </w:pPr>
      <w:r>
        <w:t>makes other people feel scared</w:t>
      </w:r>
      <w:r w:rsidR="00FE40FF">
        <w:t>.</w:t>
      </w:r>
    </w:p>
    <w:p w14:paraId="775A185F" w14:textId="45D7041C" w:rsidR="00FE40FF" w:rsidRDefault="0037458E" w:rsidP="00FE40FF">
      <w:r>
        <w:rPr>
          <w:noProof/>
        </w:rPr>
        <w:lastRenderedPageBreak/>
        <w:drawing>
          <wp:anchor distT="0" distB="0" distL="114300" distR="114300" simplePos="0" relativeHeight="251997184" behindDoc="0" locked="0" layoutInCell="1" allowOverlap="1" wp14:anchorId="0B3D3775" wp14:editId="6F3DC4BA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600200" cy="1290301"/>
            <wp:effectExtent l="0" t="0" r="0" b="5715"/>
            <wp:wrapNone/>
            <wp:docPr id="777504441" name="Picture 7775044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41" name="Fight violence hit.jp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90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2559E588" wp14:editId="2FB11460">
                <wp:simplePos x="0" y="0"/>
                <wp:positionH relativeFrom="margin">
                  <wp:align>right</wp:align>
                </wp:positionH>
                <wp:positionV relativeFrom="paragraph">
                  <wp:posOffset>-101600</wp:posOffset>
                </wp:positionV>
                <wp:extent cx="3599815" cy="1136650"/>
                <wp:effectExtent l="0" t="0" r="635" b="6350"/>
                <wp:wrapNone/>
                <wp:docPr id="17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1366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7886D" id="Rectangle 9" o:spid="_x0000_s1026" style="position:absolute;margin-left:232.25pt;margin-top:-8pt;width:283.45pt;height:89.5pt;z-index:-251453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" fillcolor="#c5e6fd" stroked="f" strokeweight="1pt">
                <w10:wrap anchorx="margin"/>
              </v:rect>
            </w:pict>
          </mc:Fallback>
        </mc:AlternateContent>
      </w:r>
      <w:r w:rsidR="00FE40FF">
        <w:rPr>
          <w:b/>
          <w:bCs/>
        </w:rPr>
        <w:t>Assault</w:t>
      </w:r>
      <w:r w:rsidR="00FE40FF">
        <w:t xml:space="preserve"> is when someone physically hurts another person like by hitting them.</w:t>
      </w:r>
      <w:r w:rsidR="00E01274" w:rsidRPr="00E01274">
        <w:rPr>
          <w:rFonts w:eastAsia="Times New Roman"/>
          <w:noProof/>
          <w:lang w:eastAsia="en-NZ"/>
        </w:rPr>
        <w:t xml:space="preserve"> </w:t>
      </w:r>
    </w:p>
    <w:p w14:paraId="483E1C1B" w14:textId="11C918C5" w:rsidR="00FE40FF" w:rsidRDefault="00FE40FF" w:rsidP="00FE40FF"/>
    <w:p w14:paraId="6AC7F2B0" w14:textId="32BB28A1" w:rsidR="00FE40FF" w:rsidRDefault="00752594" w:rsidP="00FE40FF">
      <w:r>
        <w:rPr>
          <w:b/>
          <w:bCs/>
          <w:noProof/>
        </w:rPr>
        <w:drawing>
          <wp:anchor distT="0" distB="0" distL="114300" distR="114300" simplePos="0" relativeHeight="251999232" behindDoc="0" locked="0" layoutInCell="1" allowOverlap="1" wp14:anchorId="295DB8CD" wp14:editId="376763A5">
            <wp:simplePos x="0" y="0"/>
            <wp:positionH relativeFrom="column">
              <wp:posOffset>12700</wp:posOffset>
            </wp:positionH>
            <wp:positionV relativeFrom="paragraph">
              <wp:posOffset>161176</wp:posOffset>
            </wp:positionV>
            <wp:extent cx="1727144" cy="1555115"/>
            <wp:effectExtent l="0" t="0" r="6985" b="6985"/>
            <wp:wrapNone/>
            <wp:docPr id="777504443" name="Picture 7775044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43" name="Maintenance Home Improved.jpg"/>
                    <pic:cNvPicPr/>
                  </pic:nvPicPr>
                  <pic:blipFill rotWithShape="1">
                    <a:blip r:embed="rId57"/>
                    <a:srcRect t="27245" r="47687"/>
                    <a:stretch/>
                  </pic:blipFill>
                  <pic:spPr bwMode="auto">
                    <a:xfrm>
                      <a:off x="0" y="0"/>
                      <a:ext cx="1727144" cy="155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27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09C1454D" wp14:editId="14667055">
                <wp:simplePos x="0" y="0"/>
                <wp:positionH relativeFrom="margin">
                  <wp:align>right</wp:align>
                </wp:positionH>
                <wp:positionV relativeFrom="paragraph">
                  <wp:posOffset>261620</wp:posOffset>
                </wp:positionV>
                <wp:extent cx="3599815" cy="1454150"/>
                <wp:effectExtent l="0" t="0" r="635" b="0"/>
                <wp:wrapNone/>
                <wp:docPr id="1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541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4ED67" id="Rectangle 9" o:spid="_x0000_s1026" style="position:absolute;margin-left:232.25pt;margin-top:20.6pt;width:283.45pt;height:114.5pt;z-index:-251451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" fillcolor="#c5e6fd" stroked="f" strokeweight="1pt">
                <w10:wrap anchorx="margin"/>
              </v:rect>
            </w:pict>
          </mc:Fallback>
        </mc:AlternateContent>
      </w:r>
    </w:p>
    <w:p w14:paraId="5208071B" w14:textId="5C0B25EF" w:rsidR="00FE40FF" w:rsidRDefault="00FE40FF" w:rsidP="00FE40FF">
      <w:r>
        <w:rPr>
          <w:b/>
          <w:bCs/>
        </w:rPr>
        <w:t>Property damage</w:t>
      </w:r>
      <w:r>
        <w:t xml:space="preserve"> is when someone attacks something that another person owns like by </w:t>
      </w:r>
      <w:r w:rsidR="0011797B">
        <w:t>smashing the windows of their house.</w:t>
      </w:r>
    </w:p>
    <w:p w14:paraId="7B287BF7" w14:textId="5B289A48" w:rsidR="00FE40FF" w:rsidRDefault="00FE40FF" w:rsidP="00FE40FF"/>
    <w:p w14:paraId="3FB39732" w14:textId="67BC273D" w:rsidR="00FE40FF" w:rsidRDefault="00FE40FF" w:rsidP="00FE40FF"/>
    <w:p w14:paraId="383A3357" w14:textId="25C564F7" w:rsidR="00FE40FF" w:rsidRDefault="00752594" w:rsidP="00FE40FF">
      <w:r>
        <w:rPr>
          <w:noProof/>
        </w:rPr>
        <w:drawing>
          <wp:anchor distT="0" distB="0" distL="114300" distR="114300" simplePos="0" relativeHeight="252001280" behindDoc="0" locked="0" layoutInCell="1" allowOverlap="1" wp14:anchorId="6834C620" wp14:editId="38F039FB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1600172" cy="699223"/>
            <wp:effectExtent l="0" t="0" r="0" b="0"/>
            <wp:wrapNone/>
            <wp:docPr id="777504444" name="Picture 7775044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Diverse cultures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00172" cy="699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EAB">
        <w:t>Hostility towards a person based on their race is the most common reason why hate crime occurs.</w:t>
      </w:r>
    </w:p>
    <w:p w14:paraId="3EEFB0A4" w14:textId="0C584F1C" w:rsidR="004D4EAB" w:rsidRDefault="004D4EAB" w:rsidP="00FE40FF"/>
    <w:p w14:paraId="32DF9C3F" w14:textId="33578543" w:rsidR="004D4EAB" w:rsidRDefault="004D4EAB" w:rsidP="00FE40FF"/>
    <w:p w14:paraId="2A23CFF7" w14:textId="6366E25E" w:rsidR="004D4EAB" w:rsidRDefault="00535BBD" w:rsidP="00FE40FF">
      <w:r>
        <w:rPr>
          <w:noProof/>
        </w:rPr>
        <w:drawing>
          <wp:anchor distT="0" distB="0" distL="114300" distR="114300" simplePos="0" relativeHeight="252317696" behindDoc="0" locked="0" layoutInCell="1" allowOverlap="1" wp14:anchorId="6DD4AD05" wp14:editId="12FE83D1">
            <wp:simplePos x="0" y="0"/>
            <wp:positionH relativeFrom="column">
              <wp:posOffset>12700</wp:posOffset>
            </wp:positionH>
            <wp:positionV relativeFrom="paragraph">
              <wp:posOffset>80010</wp:posOffset>
            </wp:positionV>
            <wp:extent cx="1600200" cy="857250"/>
            <wp:effectExtent l="0" t="0" r="0" b="0"/>
            <wp:wrapNone/>
            <wp:docPr id="17171118" name="Picture 171711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Religions Diverse_culture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Another </w:t>
      </w:r>
      <w:r w:rsidR="004D4EAB">
        <w:t xml:space="preserve">common reason why hate crime occurs </w:t>
      </w:r>
      <w:r>
        <w:t xml:space="preserve">is </w:t>
      </w:r>
      <w:r w:rsidR="004D4EAB">
        <w:t>hostility towards a person based on their:</w:t>
      </w:r>
    </w:p>
    <w:p w14:paraId="060105DF" w14:textId="3B52D522" w:rsidR="004D4EAB" w:rsidRDefault="00752594" w:rsidP="004D4EAB">
      <w:pPr>
        <w:pStyle w:val="Listtoplevel"/>
      </w:pPr>
      <w:r>
        <w:drawing>
          <wp:anchor distT="0" distB="0" distL="114300" distR="114300" simplePos="0" relativeHeight="252005376" behindDoc="0" locked="0" layoutInCell="1" allowOverlap="1" wp14:anchorId="4921F340" wp14:editId="0F3799EF">
            <wp:simplePos x="0" y="0"/>
            <wp:positionH relativeFrom="column">
              <wp:posOffset>12700</wp:posOffset>
            </wp:positionH>
            <wp:positionV relativeFrom="paragraph">
              <wp:posOffset>33655</wp:posOffset>
            </wp:positionV>
            <wp:extent cx="1600195" cy="1165313"/>
            <wp:effectExtent l="0" t="0" r="635" b="0"/>
            <wp:wrapNone/>
            <wp:docPr id="777504446" name="Picture 7775044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Lgbtq group gay sexuality pride rainbow queer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00195" cy="1165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EAB">
        <w:t>religion</w:t>
      </w:r>
    </w:p>
    <w:p w14:paraId="2151D011" w14:textId="12E020B1" w:rsidR="004D4EAB" w:rsidRDefault="004D4EAB" w:rsidP="004D4EAB">
      <w:pPr>
        <w:pStyle w:val="Listtoplevel"/>
      </w:pPr>
      <w:r>
        <w:t xml:space="preserve">sexual orientation. </w:t>
      </w:r>
    </w:p>
    <w:p w14:paraId="0F06501E" w14:textId="0970EF84" w:rsidR="004D4EAB" w:rsidRDefault="004D4EAB" w:rsidP="004D4EAB"/>
    <w:p w14:paraId="4CA150FA" w14:textId="63AC5F3C" w:rsidR="004D4EAB" w:rsidRDefault="004D4EAB" w:rsidP="004D4EAB"/>
    <w:p w14:paraId="5DE318D8" w14:textId="478BC9E3" w:rsidR="004D4EAB" w:rsidRDefault="00752594" w:rsidP="004D4EA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43101B07" wp14:editId="63191ACC">
                <wp:simplePos x="0" y="0"/>
                <wp:positionH relativeFrom="column">
                  <wp:posOffset>0</wp:posOffset>
                </wp:positionH>
                <wp:positionV relativeFrom="paragraph">
                  <wp:posOffset>-425450</wp:posOffset>
                </wp:positionV>
                <wp:extent cx="1619250" cy="1454150"/>
                <wp:effectExtent l="0" t="0" r="0" b="0"/>
                <wp:wrapNone/>
                <wp:docPr id="257" name="Group 2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1454150"/>
                          <a:chOff x="0" y="0"/>
                          <a:chExt cx="1619250" cy="1454150"/>
                        </a:xfrm>
                      </wpg:grpSpPr>
                      <pic:pic xmlns:pic="http://schemas.openxmlformats.org/drawingml/2006/picture">
                        <pic:nvPicPr>
                          <pic:cNvPr id="777504447" name="Picture 7775044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Graphic 25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9779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76C2B" id="Group 257" o:spid="_x0000_s1026" style="position:absolute;margin-left:0;margin-top:-33.5pt;width:127.5pt;height:114.5pt;z-index:252010496" coordsize="16192,14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">
                <v:shape id="Picture 777504447" o:spid="_x0000_s1027" type="#_x0000_t75" style="position:absolute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">
                  <v:imagedata r:id="rId110" o:title=""/>
                </v:shape>
                <v:shape id="Graphic 256" o:spid="_x0000_s1028" type="#_x0000_t75" style="position:absolute;left:11430;top:9779;width:476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">
                  <v:imagedata r:id="rId75" o:title=""/>
                </v:shape>
              </v:group>
            </w:pict>
          </mc:Fallback>
        </mc:AlternateContent>
      </w:r>
      <w:r w:rsidR="004D4EAB">
        <w:t xml:space="preserve">We know many hate crimes do not get reported to the police. </w:t>
      </w:r>
    </w:p>
    <w:p w14:paraId="7CB2EC23" w14:textId="41AC77C0" w:rsidR="004D4EAB" w:rsidRDefault="004D4EAB" w:rsidP="004D4EAB"/>
    <w:p w14:paraId="3C2BCA91" w14:textId="3A9E95FC" w:rsidR="004D4EAB" w:rsidRDefault="00E06AB5" w:rsidP="004D4EAB">
      <w:r>
        <w:rPr>
          <w:noProof/>
        </w:rPr>
        <w:drawing>
          <wp:anchor distT="0" distB="0" distL="114300" distR="114300" simplePos="0" relativeHeight="252011520" behindDoc="0" locked="0" layoutInCell="1" allowOverlap="1" wp14:anchorId="2A307094" wp14:editId="5525EE0F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1384086" cy="1225550"/>
            <wp:effectExtent l="0" t="0" r="6985" b="0"/>
            <wp:wrapNone/>
            <wp:docPr id="258" name="Picture 2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Cant Help shrug unhelpful useless ignores dont_know.jp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84086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E6786" w14:textId="564BF263" w:rsidR="004D4EAB" w:rsidRPr="00FE40FF" w:rsidRDefault="004D4EAB" w:rsidP="004D4EAB">
      <w:r>
        <w:t xml:space="preserve">This means police records cannot tell us everything we need to know about hate crime in Aotearoa New Zealand.  </w:t>
      </w:r>
    </w:p>
    <w:p w14:paraId="7AEEF174" w14:textId="3F5886D9" w:rsidR="001068D0" w:rsidRDefault="001068D0" w:rsidP="00006CDF">
      <w:pPr>
        <w:pStyle w:val="Listtoplevel"/>
      </w:pPr>
      <w:r>
        <w:br w:type="page"/>
      </w:r>
    </w:p>
    <w:p w14:paraId="30919ED3" w14:textId="2F179E57" w:rsidR="001068D0" w:rsidRDefault="001068D0" w:rsidP="001068D0">
      <w:pPr>
        <w:pStyle w:val="Heading1"/>
      </w:pPr>
      <w:bookmarkStart w:id="4" w:name="_Why_we_did"/>
      <w:bookmarkEnd w:id="4"/>
      <w:r>
        <w:lastRenderedPageBreak/>
        <w:t>Why we did this review</w:t>
      </w:r>
    </w:p>
    <w:p w14:paraId="38222E79" w14:textId="38F4031E" w:rsidR="0020773E" w:rsidRDefault="0020773E" w:rsidP="0020773E"/>
    <w:p w14:paraId="04F045EF" w14:textId="0D3488AF" w:rsidR="0020773E" w:rsidRDefault="000E0308" w:rsidP="0020773E">
      <w:r>
        <w:rPr>
          <w:noProof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2426FAAE" wp14:editId="2B2A8925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1600200" cy="800100"/>
                <wp:effectExtent l="0" t="0" r="0" b="0"/>
                <wp:wrapNone/>
                <wp:docPr id="262" name="Group 2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800100"/>
                          <a:chOff x="0" y="0"/>
                          <a:chExt cx="1371600" cy="685800"/>
                        </a:xfrm>
                      </wpg:grpSpPr>
                      <pic:pic xmlns:pic="http://schemas.openxmlformats.org/drawingml/2006/picture">
                        <pic:nvPicPr>
                          <pic:cNvPr id="260" name="Picture 26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Picture 26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A6E9D" id="Group 262" o:spid="_x0000_s1026" style="position:absolute;margin-left:0;margin-top:18.95pt;width:126pt;height:63pt;z-index:252014592;mso-width-relative:margin;mso-height-relative:margin" coordsize="13716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">
                <v:shape id="Picture 260" o:spid="_x0000_s1027" type="#_x0000_t75" style="position:absolute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">
                  <v:imagedata r:id="rId114" o:title=""/>
                </v:shape>
                <v:shape id="Picture 261" o:spid="_x0000_s1028" type="#_x0000_t75" style="position:absolute;left:6858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">
                  <v:imagedata r:id="rId115" o:title=""/>
                </v:shape>
              </v:group>
            </w:pict>
          </mc:Fallback>
        </mc:AlternateContent>
      </w:r>
    </w:p>
    <w:p w14:paraId="6DE77CA4" w14:textId="18BFB2A1" w:rsidR="0020773E" w:rsidRDefault="0020773E" w:rsidP="0020773E">
      <w:r>
        <w:t>The Government asked us to do this review in March 2024.</w:t>
      </w:r>
    </w:p>
    <w:p w14:paraId="1C69ACCC" w14:textId="7AE32780" w:rsidR="0020773E" w:rsidRDefault="0020773E" w:rsidP="0020773E"/>
    <w:p w14:paraId="0CFC29F2" w14:textId="5B7B01AE" w:rsidR="0020773E" w:rsidRDefault="0020773E" w:rsidP="0020773E"/>
    <w:p w14:paraId="31B45250" w14:textId="6D962007" w:rsidR="0020773E" w:rsidRDefault="000E0308" w:rsidP="0020773E">
      <w:r>
        <w:rPr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3357913F" wp14:editId="19DC2629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1603375" cy="2078990"/>
                <wp:effectExtent l="0" t="0" r="0" b="0"/>
                <wp:wrapNone/>
                <wp:docPr id="265" name="Group 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375" cy="2078990"/>
                          <a:chOff x="0" y="0"/>
                          <a:chExt cx="1603375" cy="2078990"/>
                        </a:xfrm>
                      </wpg:grpSpPr>
                      <pic:pic xmlns:pic="http://schemas.openxmlformats.org/drawingml/2006/picture">
                        <pic:nvPicPr>
                          <pic:cNvPr id="263" name="Picture 26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375" cy="2078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Picture 26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228600"/>
                            <a:ext cx="586105" cy="786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58DD2" id="Group 265" o:spid="_x0000_s1026" style="position:absolute;margin-left:0;margin-top:6.95pt;width:126.25pt;height:163.7pt;z-index:252018688" coordsize="16033,2078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">
                <v:shape id="Picture 263" o:spid="_x0000_s1027" type="#_x0000_t75" style="position:absolute;width:16033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">
                  <v:imagedata r:id="rId117" o:title=""/>
                </v:shape>
                <v:shape id="Picture 264" o:spid="_x0000_s1028" type="#_x0000_t75" style="position:absolute;left:6858;top:2286;width:5861;height:7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">
                  <v:imagedata r:id="rId88" o:title=""/>
                </v:shape>
              </v:group>
            </w:pict>
          </mc:Fallback>
        </mc:AlternateContent>
      </w:r>
      <w:r w:rsidR="0020773E">
        <w:t>The Government wanted to know:</w:t>
      </w:r>
    </w:p>
    <w:p w14:paraId="1BD2F71D" w14:textId="7CF8B4EC" w:rsidR="0020773E" w:rsidRDefault="0020773E" w:rsidP="0020773E">
      <w:pPr>
        <w:pStyle w:val="Listtoplevel"/>
      </w:pPr>
      <w:r>
        <w:t>how the law in Aotearoa New Zealand deals with hate crime</w:t>
      </w:r>
    </w:p>
    <w:p w14:paraId="11A630A1" w14:textId="40F5C561" w:rsidR="0020773E" w:rsidRDefault="0020773E" w:rsidP="0020773E">
      <w:pPr>
        <w:pStyle w:val="Listtoplevel"/>
      </w:pPr>
      <w:r>
        <w:t xml:space="preserve">if there should be new laws to say what counts as a hate crime. </w:t>
      </w:r>
    </w:p>
    <w:p w14:paraId="5376D9BE" w14:textId="7782A9BB" w:rsidR="0020773E" w:rsidRDefault="0020773E" w:rsidP="0020773E"/>
    <w:p w14:paraId="1F6815E8" w14:textId="48224B72" w:rsidR="0020773E" w:rsidRDefault="000E0308" w:rsidP="0020773E">
      <w:r>
        <w:rPr>
          <w:noProof/>
        </w:rPr>
        <w:drawing>
          <wp:anchor distT="0" distB="0" distL="114300" distR="114300" simplePos="0" relativeHeight="252019712" behindDoc="0" locked="0" layoutInCell="1" allowOverlap="1" wp14:anchorId="5820C802" wp14:editId="2DB0C4F1">
            <wp:simplePos x="0" y="0"/>
            <wp:positionH relativeFrom="column">
              <wp:posOffset>228600</wp:posOffset>
            </wp:positionH>
            <wp:positionV relativeFrom="paragraph">
              <wp:posOffset>149225</wp:posOffset>
            </wp:positionV>
            <wp:extent cx="914400" cy="914400"/>
            <wp:effectExtent l="0" t="0" r="0" b="0"/>
            <wp:wrapNone/>
            <wp:docPr id="266" name="Picture 2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Year-2019_8140e430-fe7d-48ef-8c63-6473a5db8d70.pn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890C5" w14:textId="68CAD38A" w:rsidR="0020773E" w:rsidRDefault="0020773E" w:rsidP="0020773E">
      <w:r>
        <w:t xml:space="preserve">In 2019 a </w:t>
      </w:r>
      <w:r>
        <w:rPr>
          <w:b/>
          <w:bCs/>
        </w:rPr>
        <w:t xml:space="preserve">terrorist </w:t>
      </w:r>
      <w:r>
        <w:t xml:space="preserve">attacked </w:t>
      </w:r>
      <w:proofErr w:type="spellStart"/>
      <w:r>
        <w:rPr>
          <w:b/>
          <w:bCs/>
        </w:rPr>
        <w:t>masjidain</w:t>
      </w:r>
      <w:proofErr w:type="spellEnd"/>
      <w:r>
        <w:rPr>
          <w:b/>
          <w:bCs/>
        </w:rPr>
        <w:t xml:space="preserve"> </w:t>
      </w:r>
      <w:r>
        <w:t>in Christchurch.</w:t>
      </w:r>
    </w:p>
    <w:p w14:paraId="31210B20" w14:textId="5BB4860B" w:rsidR="0020773E" w:rsidRDefault="0020773E" w:rsidP="0020773E"/>
    <w:p w14:paraId="37872F69" w14:textId="583299B2" w:rsidR="0020773E" w:rsidRDefault="0020773E" w:rsidP="0020773E"/>
    <w:p w14:paraId="67C599AC" w14:textId="77777777" w:rsidR="0020773E" w:rsidRDefault="0020773E">
      <w:pPr>
        <w:spacing w:line="240" w:lineRule="auto"/>
        <w:ind w:left="0"/>
      </w:pPr>
      <w:r>
        <w:br w:type="page"/>
      </w:r>
    </w:p>
    <w:p w14:paraId="612306DD" w14:textId="50DC5295" w:rsidR="0020773E" w:rsidRDefault="003139B1" w:rsidP="0020773E">
      <w:r>
        <w:rPr>
          <w:rFonts w:eastAsia="Times New Roman"/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278AA9B1" wp14:editId="06B5C890">
                <wp:simplePos x="0" y="0"/>
                <wp:positionH relativeFrom="margin">
                  <wp:align>right</wp:align>
                </wp:positionH>
                <wp:positionV relativeFrom="paragraph">
                  <wp:posOffset>-95250</wp:posOffset>
                </wp:positionV>
                <wp:extent cx="3599815" cy="5969000"/>
                <wp:effectExtent l="0" t="0" r="635" b="0"/>
                <wp:wrapNone/>
                <wp:docPr id="19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59690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0CBCD" id="Rectangle 9" o:spid="_x0000_s1026" style="position:absolute;margin-left:232.25pt;margin-top:-7.5pt;width:283.45pt;height:470pt;z-index:-251449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" fillcolor="#c5e6fd" stroked="f" strokeweight="1pt">
                <w10:wrap anchorx="margin"/>
              </v:rect>
            </w:pict>
          </mc:Fallback>
        </mc:AlternateContent>
      </w:r>
      <w:r w:rsidR="008E6FCF">
        <w:rPr>
          <w:noProof/>
        </w:rPr>
        <w:drawing>
          <wp:anchor distT="0" distB="0" distL="114300" distR="114300" simplePos="0" relativeHeight="252020736" behindDoc="0" locked="0" layoutInCell="1" allowOverlap="1" wp14:anchorId="11C4CA77" wp14:editId="34D107D6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None/>
            <wp:docPr id="267" name="Picture 2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gun violence shoot.pn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73E">
        <w:t xml:space="preserve">A </w:t>
      </w:r>
      <w:r w:rsidR="0020773E">
        <w:rPr>
          <w:b/>
          <w:bCs/>
        </w:rPr>
        <w:t>terrorist</w:t>
      </w:r>
      <w:r w:rsidR="0020773E">
        <w:t xml:space="preserve"> is someone who: </w:t>
      </w:r>
    </w:p>
    <w:p w14:paraId="283F379A" w14:textId="1B703514" w:rsidR="0020773E" w:rsidRDefault="008E6FCF" w:rsidP="008E6FCF">
      <w:pPr>
        <w:pStyle w:val="Listtoplevel"/>
        <w:spacing w:line="312" w:lineRule="auto"/>
      </w:pPr>
      <w:r>
        <w:drawing>
          <wp:anchor distT="0" distB="0" distL="114300" distR="114300" simplePos="0" relativeHeight="252308480" behindDoc="0" locked="0" layoutInCell="1" allowOverlap="1" wp14:anchorId="6130E287" wp14:editId="6EDD3629">
            <wp:simplePos x="0" y="0"/>
            <wp:positionH relativeFrom="column">
              <wp:posOffset>0</wp:posOffset>
            </wp:positionH>
            <wp:positionV relativeFrom="paragraph">
              <wp:posOffset>754380</wp:posOffset>
            </wp:positionV>
            <wp:extent cx="1600200" cy="1600200"/>
            <wp:effectExtent l="0" t="0" r="0" b="0"/>
            <wp:wrapNone/>
            <wp:docPr id="1351807246" name="Picture 13518072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7246" name="aeroplane airplane plane explosion terrorism bomb.pn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commits</w:t>
      </w:r>
      <w:r w:rsidR="0020773E">
        <w:t xml:space="preserve"> a crime </w:t>
      </w:r>
      <w:r w:rsidR="00EC0CC9">
        <w:t>because of their:</w:t>
      </w:r>
    </w:p>
    <w:p w14:paraId="2CF97191" w14:textId="5651CE9D" w:rsidR="00EC0CC9" w:rsidRDefault="00EC0CC9" w:rsidP="008E6FCF">
      <w:pPr>
        <w:pStyle w:val="Listsecondlevel"/>
        <w:spacing w:line="312" w:lineRule="auto"/>
      </w:pPr>
      <w:r>
        <w:t>religious beliefs</w:t>
      </w:r>
    </w:p>
    <w:p w14:paraId="75C8AF3A" w14:textId="26BB6525" w:rsidR="00EC0CC9" w:rsidRDefault="00EC0CC9" w:rsidP="008E6FCF">
      <w:pPr>
        <w:pStyle w:val="Listparagraph2"/>
        <w:spacing w:line="312" w:lineRule="auto"/>
        <w:rPr>
          <w:lang w:eastAsia="en-US"/>
        </w:rPr>
      </w:pPr>
      <w:r w:rsidRPr="00EC0CC9">
        <w:rPr>
          <w:shd w:val="clear" w:color="auto" w:fill="auto"/>
          <w:lang w:eastAsia="en-US"/>
        </w:rPr>
        <w:t>political beliefs</w:t>
      </w:r>
    </w:p>
    <w:p w14:paraId="4CE9DBF7" w14:textId="276FCE1E" w:rsidR="00EC0CC9" w:rsidRPr="00EC0CC9" w:rsidRDefault="008E6FCF" w:rsidP="008E6FCF">
      <w:pPr>
        <w:pStyle w:val="Listparagraph2"/>
        <w:spacing w:line="312" w:lineRule="auto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2310528" behindDoc="0" locked="0" layoutInCell="1" allowOverlap="1" wp14:anchorId="504F5738" wp14:editId="7841ABFE">
            <wp:simplePos x="0" y="0"/>
            <wp:positionH relativeFrom="column">
              <wp:posOffset>0</wp:posOffset>
            </wp:positionH>
            <wp:positionV relativeFrom="paragraph">
              <wp:posOffset>249555</wp:posOffset>
            </wp:positionV>
            <wp:extent cx="1371600" cy="1371600"/>
            <wp:effectExtent l="0" t="0" r="0" b="0"/>
            <wp:wrapNone/>
            <wp:docPr id="1351807249" name="Picture 13518072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0" name="police report crime violence injured.pn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C9" w:rsidRPr="00EC0CC9">
        <w:rPr>
          <w:shd w:val="clear" w:color="auto" w:fill="auto"/>
          <w:lang w:eastAsia="en-US"/>
        </w:rPr>
        <w:t>other beliefs</w:t>
      </w:r>
    </w:p>
    <w:p w14:paraId="2708DC7F" w14:textId="30577D54" w:rsidR="0020773E" w:rsidRDefault="0020773E" w:rsidP="008E6FCF">
      <w:pPr>
        <w:pStyle w:val="Listtoplevel"/>
        <w:spacing w:line="312" w:lineRule="auto"/>
      </w:pPr>
      <w:r>
        <w:t>hopes their crime will:</w:t>
      </w:r>
      <w:r w:rsidR="00E01274" w:rsidRPr="00E01274">
        <w:rPr>
          <w:rFonts w:eastAsia="Times New Roman"/>
          <w:lang w:eastAsia="en-NZ"/>
        </w:rPr>
        <w:t xml:space="preserve"> </w:t>
      </w:r>
    </w:p>
    <w:p w14:paraId="6783E7D8" w14:textId="5AEE6DB5" w:rsidR="00D0341E" w:rsidRDefault="00D0341E" w:rsidP="008E6FCF">
      <w:pPr>
        <w:pStyle w:val="Listsecondlevel"/>
        <w:spacing w:line="312" w:lineRule="auto"/>
      </w:pPr>
      <w:r>
        <w:t>hurt people</w:t>
      </w:r>
    </w:p>
    <w:p w14:paraId="7F5130EB" w14:textId="07F39764" w:rsidR="0020773E" w:rsidRDefault="008E6FCF" w:rsidP="008E6FCF">
      <w:pPr>
        <w:pStyle w:val="Listsecondlevel"/>
        <w:spacing w:line="312" w:lineRule="auto"/>
      </w:pPr>
      <w:r>
        <w:rPr>
          <w:noProof/>
        </w:rPr>
        <w:drawing>
          <wp:anchor distT="0" distB="0" distL="114300" distR="114300" simplePos="0" relativeHeight="252021760" behindDoc="0" locked="0" layoutInCell="1" allowOverlap="1" wp14:anchorId="1E6EC5BF" wp14:editId="55B0C14B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1485900" cy="1485900"/>
            <wp:effectExtent l="0" t="0" r="0" b="0"/>
            <wp:wrapNone/>
            <wp:docPr id="268" name="Picture 2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Crying Threatened 1.pn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41E">
        <w:t xml:space="preserve">make </w:t>
      </w:r>
      <w:r w:rsidR="0020773E">
        <w:t>people scared</w:t>
      </w:r>
    </w:p>
    <w:p w14:paraId="2A056740" w14:textId="2796D36F" w:rsidR="0020773E" w:rsidRDefault="00D0341E" w:rsidP="008E6FCF">
      <w:pPr>
        <w:pStyle w:val="Listparagraph2"/>
        <w:spacing w:line="312" w:lineRule="auto"/>
        <w:rPr>
          <w:lang w:eastAsia="en-US"/>
        </w:rPr>
      </w:pPr>
      <w:r>
        <w:rPr>
          <w:shd w:val="clear" w:color="auto" w:fill="auto"/>
          <w:lang w:eastAsia="en-US"/>
        </w:rPr>
        <w:t xml:space="preserve">make </w:t>
      </w:r>
      <w:r w:rsidR="0020773E" w:rsidRPr="00E01274">
        <w:rPr>
          <w:shd w:val="clear" w:color="auto" w:fill="auto"/>
          <w:lang w:eastAsia="en-US"/>
        </w:rPr>
        <w:t>the Government do things differently.</w:t>
      </w:r>
    </w:p>
    <w:p w14:paraId="3CEC1E69" w14:textId="2FE646A9" w:rsidR="0020773E" w:rsidRDefault="0020773E" w:rsidP="0020773E"/>
    <w:p w14:paraId="3031885A" w14:textId="573862DC" w:rsidR="0020773E" w:rsidRDefault="00E01274" w:rsidP="0020773E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0D39074" wp14:editId="743679AD">
                <wp:simplePos x="0" y="0"/>
                <wp:positionH relativeFrom="margin">
                  <wp:align>right</wp:align>
                </wp:positionH>
                <wp:positionV relativeFrom="paragraph">
                  <wp:posOffset>268605</wp:posOffset>
                </wp:positionV>
                <wp:extent cx="3599815" cy="2171700"/>
                <wp:effectExtent l="0" t="0" r="635" b="0"/>
                <wp:wrapNone/>
                <wp:docPr id="2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1717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5A653" id="Rectangle 9" o:spid="_x0000_s1026" style="position:absolute;margin-left:232.25pt;margin-top:21.15pt;width:283.45pt;height:171pt;z-index:-251447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" fillcolor="#c5e6fd" stroked="f" strokeweight="1pt">
                <w10:wrap anchorx="margin"/>
              </v:rect>
            </w:pict>
          </mc:Fallback>
        </mc:AlternateContent>
      </w:r>
    </w:p>
    <w:p w14:paraId="3CD67E89" w14:textId="3773C280" w:rsidR="0020773E" w:rsidRDefault="000E0308" w:rsidP="0020773E">
      <w:r>
        <w:rPr>
          <w:noProof/>
        </w:rPr>
        <w:drawing>
          <wp:anchor distT="0" distB="0" distL="114300" distR="114300" simplePos="0" relativeHeight="252022784" behindDoc="0" locked="0" layoutInCell="1" allowOverlap="1" wp14:anchorId="20633031" wp14:editId="68E6CAAC">
            <wp:simplePos x="0" y="0"/>
            <wp:positionH relativeFrom="column">
              <wp:posOffset>0</wp:posOffset>
            </wp:positionH>
            <wp:positionV relativeFrom="paragraph">
              <wp:posOffset>240325</wp:posOffset>
            </wp:positionV>
            <wp:extent cx="1585292" cy="1411605"/>
            <wp:effectExtent l="0" t="0" r="0" b="0"/>
            <wp:wrapNone/>
            <wp:docPr id="269" name="Picture 2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Neighbourhood Faith Mosque.jp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585292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0773E">
        <w:rPr>
          <w:b/>
          <w:bCs/>
        </w:rPr>
        <w:t>Masjidain</w:t>
      </w:r>
      <w:proofErr w:type="spellEnd"/>
      <w:r w:rsidR="0020773E">
        <w:t xml:space="preserve"> are places where </w:t>
      </w:r>
      <w:r w:rsidR="008E6FCF">
        <w:br/>
      </w:r>
      <w:r w:rsidR="0020773E">
        <w:t xml:space="preserve">Muslims go to worship / be part of their </w:t>
      </w:r>
      <w:r w:rsidR="00EC0CC9">
        <w:t>community</w:t>
      </w:r>
      <w:r w:rsidR="0020773E">
        <w:t>.</w:t>
      </w:r>
    </w:p>
    <w:p w14:paraId="4EED79DA" w14:textId="02F7CC8A" w:rsidR="0020773E" w:rsidRDefault="0020773E" w:rsidP="0020773E"/>
    <w:p w14:paraId="4E9457A3" w14:textId="7B7907E3" w:rsidR="0020773E" w:rsidRDefault="0020773E" w:rsidP="0020773E"/>
    <w:p w14:paraId="6929A7A0" w14:textId="645B9629" w:rsidR="00B06EF2" w:rsidRDefault="0020773E" w:rsidP="00EC0CC9">
      <w:proofErr w:type="spellStart"/>
      <w:r>
        <w:t>Masjidain</w:t>
      </w:r>
      <w:proofErr w:type="spellEnd"/>
      <w:r>
        <w:t xml:space="preserve"> are also called mosques. </w:t>
      </w:r>
    </w:p>
    <w:p w14:paraId="5B76094C" w14:textId="7BB5D023" w:rsidR="00B06EF2" w:rsidRDefault="000E0308" w:rsidP="0020773E">
      <w:r>
        <w:rPr>
          <w:noProof/>
        </w:rPr>
        <w:lastRenderedPageBreak/>
        <w:drawing>
          <wp:anchor distT="0" distB="0" distL="114300" distR="114300" simplePos="0" relativeHeight="252023808" behindDoc="0" locked="0" layoutInCell="1" allowOverlap="1" wp14:anchorId="152F83D8" wp14:editId="5141B1A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584960" cy="1880670"/>
            <wp:effectExtent l="0" t="0" r="0" b="0"/>
            <wp:wrapNone/>
            <wp:docPr id="270" name="Picture 2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Crying sad unhappy hijab.pn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88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EF2">
        <w:t>This terrorist attack was harmful to:</w:t>
      </w:r>
    </w:p>
    <w:p w14:paraId="0A09D8CA" w14:textId="580410B0" w:rsidR="00B06EF2" w:rsidRDefault="00B06EF2" w:rsidP="00B06EF2">
      <w:pPr>
        <w:pStyle w:val="Listtoplevel"/>
      </w:pPr>
      <w:r>
        <w:t>the Muslim community</w:t>
      </w:r>
    </w:p>
    <w:p w14:paraId="4AAC33A4" w14:textId="359A4E2C" w:rsidR="00B06EF2" w:rsidRDefault="00B06EF2" w:rsidP="00B06EF2">
      <w:pPr>
        <w:pStyle w:val="Listtoplevel"/>
      </w:pPr>
      <w:r>
        <w:t>everyone in Aotearoa New Zealand.</w:t>
      </w:r>
    </w:p>
    <w:p w14:paraId="19556859" w14:textId="16F8048F" w:rsidR="00EC0CC9" w:rsidRDefault="00EC0CC9" w:rsidP="00B06EF2">
      <w:r>
        <w:rPr>
          <w:noProof/>
        </w:rPr>
        <w:drawing>
          <wp:anchor distT="0" distB="0" distL="114300" distR="114300" simplePos="0" relativeHeight="252024832" behindDoc="0" locked="0" layoutInCell="1" allowOverlap="1" wp14:anchorId="32BE7449" wp14:editId="4BE872CA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1492250" cy="1492250"/>
            <wp:effectExtent l="0" t="0" r="0" b="0"/>
            <wp:wrapNone/>
            <wp:docPr id="271" name="Picture 2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nquiry 2.pn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3FFFD" w14:textId="2717A02D" w:rsidR="00EC0CC9" w:rsidRDefault="00EC0CC9" w:rsidP="00B06EF2"/>
    <w:p w14:paraId="40EB7C6B" w14:textId="3AC79DA8" w:rsidR="00B06EF2" w:rsidRDefault="00E47A7E" w:rsidP="00B06EF2">
      <w:r>
        <w:t xml:space="preserve">There was a </w:t>
      </w:r>
      <w:r>
        <w:rPr>
          <w:b/>
          <w:bCs/>
        </w:rPr>
        <w:t>Royal Commission of Inquiry</w:t>
      </w:r>
      <w:r>
        <w:t xml:space="preserve"> into the terrorist attack.</w:t>
      </w:r>
    </w:p>
    <w:p w14:paraId="7848232A" w14:textId="027A0397" w:rsidR="00E47A7E" w:rsidRDefault="00E47A7E" w:rsidP="00B06EF2"/>
    <w:p w14:paraId="1DE858C0" w14:textId="43FBAE74" w:rsidR="00E47A7E" w:rsidRDefault="00E01274" w:rsidP="00B06EF2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42D6CE80" wp14:editId="194578A2">
                <wp:simplePos x="0" y="0"/>
                <wp:positionH relativeFrom="margin">
                  <wp:align>right</wp:align>
                </wp:positionH>
                <wp:positionV relativeFrom="paragraph">
                  <wp:posOffset>250190</wp:posOffset>
                </wp:positionV>
                <wp:extent cx="3599815" cy="4851400"/>
                <wp:effectExtent l="0" t="0" r="635" b="6350"/>
                <wp:wrapNone/>
                <wp:docPr id="2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48514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5907B" id="Rectangle 9" o:spid="_x0000_s1026" style="position:absolute;margin-left:232.25pt;margin-top:19.7pt;width:283.45pt;height:382pt;z-index:-251445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</w:p>
    <w:p w14:paraId="2ADA4AD4" w14:textId="4FB0E1B0" w:rsidR="00E47A7E" w:rsidRDefault="00E47A7E" w:rsidP="00B06EF2">
      <w:r>
        <w:t xml:space="preserve">A </w:t>
      </w:r>
      <w:r w:rsidRPr="00E47A7E">
        <w:rPr>
          <w:b/>
          <w:bCs/>
        </w:rPr>
        <w:t>Royal Commission of Inquiry</w:t>
      </w:r>
      <w:r>
        <w:t>:</w:t>
      </w:r>
    </w:p>
    <w:p w14:paraId="6D13EBC3" w14:textId="3FDD0D84" w:rsidR="00E47A7E" w:rsidRDefault="000E0308" w:rsidP="00E47A7E">
      <w:pPr>
        <w:pStyle w:val="Listtoplevel"/>
      </w:pPr>
      <w:r>
        <w:drawing>
          <wp:anchor distT="0" distB="0" distL="114300" distR="114300" simplePos="0" relativeHeight="252026880" behindDoc="0" locked="0" layoutInCell="1" allowOverlap="1" wp14:anchorId="25E133E7" wp14:editId="6DCA6238">
            <wp:simplePos x="0" y="0"/>
            <wp:positionH relativeFrom="column">
              <wp:posOffset>145</wp:posOffset>
            </wp:positionH>
            <wp:positionV relativeFrom="paragraph">
              <wp:posOffset>67945</wp:posOffset>
            </wp:positionV>
            <wp:extent cx="1600200" cy="1783242"/>
            <wp:effectExtent l="0" t="0" r="0" b="7620"/>
            <wp:wrapNone/>
            <wp:docPr id="272" name="Picture 2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dvice Meeting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8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7E">
        <w:t>looks carefully at something bad that happened to find out:</w:t>
      </w:r>
    </w:p>
    <w:p w14:paraId="1E85D86E" w14:textId="40C016F9" w:rsidR="00E47A7E" w:rsidRDefault="00E47A7E" w:rsidP="00E47A7E">
      <w:pPr>
        <w:pStyle w:val="Listsecondlevel"/>
      </w:pPr>
      <w:r>
        <w:t>what happened</w:t>
      </w:r>
    </w:p>
    <w:p w14:paraId="0FF289D0" w14:textId="1E5C48A9" w:rsidR="00E47A7E" w:rsidRDefault="000E0308" w:rsidP="00E47A7E">
      <w:pPr>
        <w:pStyle w:val="Listparagraph2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2027904" behindDoc="0" locked="0" layoutInCell="1" allowOverlap="1" wp14:anchorId="7B6E8B6E" wp14:editId="6CF84CF2">
            <wp:simplePos x="0" y="0"/>
            <wp:positionH relativeFrom="column">
              <wp:posOffset>0</wp:posOffset>
            </wp:positionH>
            <wp:positionV relativeFrom="paragraph">
              <wp:posOffset>732155</wp:posOffset>
            </wp:positionV>
            <wp:extent cx="1600200" cy="1600200"/>
            <wp:effectExtent l="0" t="0" r="0" b="0"/>
            <wp:wrapNone/>
            <wp:docPr id="273" name="Picture 2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Rules Yes List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7E" w:rsidRPr="00E01274">
        <w:rPr>
          <w:shd w:val="clear" w:color="auto" w:fill="auto"/>
          <w:lang w:eastAsia="en-US"/>
        </w:rPr>
        <w:t>what could have stopped it from happening</w:t>
      </w:r>
    </w:p>
    <w:p w14:paraId="60092D60" w14:textId="59D33BB3" w:rsidR="00E47A7E" w:rsidRDefault="00E47A7E" w:rsidP="00EC0CC9">
      <w:pPr>
        <w:pStyle w:val="Listtoplevel"/>
      </w:pPr>
      <w:r>
        <w:t xml:space="preserve">makes </w:t>
      </w:r>
      <w:r>
        <w:rPr>
          <w:b/>
          <w:bCs/>
        </w:rPr>
        <w:t>recommendations</w:t>
      </w:r>
      <w:r>
        <w:t xml:space="preserve"> about what the Government could do </w:t>
      </w:r>
      <w:r w:rsidR="001E0BF5">
        <w:br/>
      </w:r>
      <w:r>
        <w:t xml:space="preserve">to stop the bad thing from happening again. </w:t>
      </w:r>
    </w:p>
    <w:p w14:paraId="40FD6CA9" w14:textId="17A62862" w:rsidR="00E47A7E" w:rsidRDefault="00EC0CC9" w:rsidP="00E47A7E">
      <w:r>
        <w:rPr>
          <w:noProof/>
        </w:rPr>
        <w:lastRenderedPageBreak/>
        <w:drawing>
          <wp:anchor distT="0" distB="0" distL="114300" distR="114300" simplePos="0" relativeHeight="252028928" behindDoc="0" locked="0" layoutInCell="1" allowOverlap="1" wp14:anchorId="01615035" wp14:editId="38536168">
            <wp:simplePos x="0" y="0"/>
            <wp:positionH relativeFrom="column">
              <wp:posOffset>0</wp:posOffset>
            </wp:positionH>
            <wp:positionV relativeFrom="paragraph">
              <wp:posOffset>-111760</wp:posOffset>
            </wp:positionV>
            <wp:extent cx="1371600" cy="1371600"/>
            <wp:effectExtent l="0" t="0" r="0" b="0"/>
            <wp:wrapNone/>
            <wp:docPr id="274" name="Picture 2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dea.png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233D847C" wp14:editId="20786CA8">
                <wp:simplePos x="0" y="0"/>
                <wp:positionH relativeFrom="margin">
                  <wp:align>right</wp:align>
                </wp:positionH>
                <wp:positionV relativeFrom="paragraph">
                  <wp:posOffset>-85090</wp:posOffset>
                </wp:positionV>
                <wp:extent cx="3599815" cy="1092200"/>
                <wp:effectExtent l="0" t="0" r="635" b="0"/>
                <wp:wrapNone/>
                <wp:docPr id="22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922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65360" id="Rectangle 9" o:spid="_x0000_s1026" style="position:absolute;margin-left:232.25pt;margin-top:-6.7pt;width:283.45pt;height:86pt;z-index:-251443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  <w:r w:rsidR="00E47A7E">
        <w:t xml:space="preserve">Here </w:t>
      </w:r>
      <w:r w:rsidR="00E47A7E">
        <w:rPr>
          <w:b/>
          <w:bCs/>
        </w:rPr>
        <w:t>recommendations</w:t>
      </w:r>
      <w:r w:rsidR="00E47A7E">
        <w:t xml:space="preserve"> are ideas about what the Government should do. </w:t>
      </w:r>
    </w:p>
    <w:p w14:paraId="032D0F80" w14:textId="33F69D9D" w:rsidR="00E47A7E" w:rsidRDefault="00E47A7E" w:rsidP="00E47A7E"/>
    <w:p w14:paraId="26A63538" w14:textId="6B4AE597" w:rsidR="00E47A7E" w:rsidRDefault="00E47A7E" w:rsidP="00E47A7E"/>
    <w:p w14:paraId="2D55F126" w14:textId="6E37C1A5" w:rsidR="00E47A7E" w:rsidRDefault="00D9797B" w:rsidP="00E47A7E">
      <w:r>
        <w:rPr>
          <w:noProof/>
        </w:rPr>
        <w:drawing>
          <wp:anchor distT="0" distB="0" distL="114300" distR="114300" simplePos="0" relativeHeight="252029952" behindDoc="0" locked="0" layoutInCell="1" allowOverlap="1" wp14:anchorId="6C0CC77B" wp14:editId="0A23086B">
            <wp:simplePos x="0" y="0"/>
            <wp:positionH relativeFrom="column">
              <wp:posOffset>0</wp:posOffset>
            </wp:positionH>
            <wp:positionV relativeFrom="paragraph">
              <wp:posOffset>-139700</wp:posOffset>
            </wp:positionV>
            <wp:extent cx="1600200" cy="1600200"/>
            <wp:effectExtent l="0" t="0" r="0" b="0"/>
            <wp:wrapNone/>
            <wp:docPr id="275" name="Picture 2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prove.pn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7E">
        <w:t>The Royal Commission of Inquiry into the terrorist attack said the law in Aotearoa New Zealand needed to do more to:</w:t>
      </w:r>
    </w:p>
    <w:p w14:paraId="4DFF2DD7" w14:textId="15AA4A0D" w:rsidR="00E47A7E" w:rsidRDefault="00D9797B" w:rsidP="00E47A7E">
      <w:pPr>
        <w:pStyle w:val="Listtoplevel"/>
      </w:pPr>
      <w:r>
        <w:drawing>
          <wp:anchor distT="0" distB="0" distL="114300" distR="114300" simplePos="0" relativeHeight="252032000" behindDoc="0" locked="0" layoutInCell="1" allowOverlap="1" wp14:anchorId="7C022BFE" wp14:editId="261AFEBF">
            <wp:simplePos x="0" y="0"/>
            <wp:positionH relativeFrom="column">
              <wp:posOffset>313690</wp:posOffset>
            </wp:positionH>
            <wp:positionV relativeFrom="paragraph">
              <wp:posOffset>318770</wp:posOffset>
            </wp:positionV>
            <wp:extent cx="937075" cy="1256030"/>
            <wp:effectExtent l="0" t="0" r="0" b="1270"/>
            <wp:wrapNone/>
            <wp:docPr id="276" name="Picture 2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384" name="Law legal bill polic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07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7E">
        <w:t>show that hate crime is very bad</w:t>
      </w:r>
    </w:p>
    <w:p w14:paraId="488AF3C0" w14:textId="74ABB8A1" w:rsidR="00E47A7E" w:rsidRDefault="00E47A7E" w:rsidP="00E47A7E">
      <w:pPr>
        <w:pStyle w:val="Listtoplevel"/>
      </w:pPr>
      <w:r>
        <w:t xml:space="preserve">stop people from </w:t>
      </w:r>
      <w:r w:rsidR="008E6FCF">
        <w:t>committ</w:t>
      </w:r>
      <w:r>
        <w:t>ing hate crime</w:t>
      </w:r>
      <w:r w:rsidR="008E6FCF">
        <w:t>s</w:t>
      </w:r>
      <w:r>
        <w:t>.</w:t>
      </w:r>
    </w:p>
    <w:p w14:paraId="1DF497E9" w14:textId="4916C2FE" w:rsidR="00E47A7E" w:rsidRDefault="00E47A7E" w:rsidP="00E47A7E"/>
    <w:p w14:paraId="72595EF9" w14:textId="094358F4" w:rsidR="00E47A7E" w:rsidRDefault="00D9797B" w:rsidP="00E47A7E">
      <w:r>
        <w:rPr>
          <w:noProof/>
        </w:rPr>
        <w:drawing>
          <wp:anchor distT="0" distB="0" distL="114300" distR="114300" simplePos="0" relativeHeight="252033024" behindDoc="0" locked="0" layoutInCell="1" allowOverlap="1" wp14:anchorId="5CC77D1C" wp14:editId="02070594">
            <wp:simplePos x="0" y="0"/>
            <wp:positionH relativeFrom="column">
              <wp:posOffset>0</wp:posOffset>
            </wp:positionH>
            <wp:positionV relativeFrom="paragraph">
              <wp:posOffset>102235</wp:posOffset>
            </wp:positionV>
            <wp:extent cx="1501726" cy="1743075"/>
            <wp:effectExtent l="0" t="0" r="3810" b="0"/>
            <wp:wrapNone/>
            <wp:docPr id="277" name="Picture 2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legal-advice-solictor-law-advice.jp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501726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FFABB" w14:textId="6944F68B" w:rsidR="00E47A7E" w:rsidRDefault="00E47A7E" w:rsidP="00E47A7E">
      <w:r>
        <w:t xml:space="preserve">The Royal Commission of Inquiry recommended that the Government should create new hate crime </w:t>
      </w:r>
      <w:r w:rsidRPr="001E0BF5">
        <w:t>offences</w:t>
      </w:r>
      <w:r>
        <w:t>.</w:t>
      </w:r>
    </w:p>
    <w:p w14:paraId="00BA108A" w14:textId="7D1924CB" w:rsidR="00E47A7E" w:rsidRDefault="00E47A7E" w:rsidP="001E0BF5"/>
    <w:p w14:paraId="55E1A0F1" w14:textId="457C2574" w:rsidR="00AF5058" w:rsidRPr="001E0BF5" w:rsidRDefault="00D9797B" w:rsidP="001E0BF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2036096" behindDoc="0" locked="0" layoutInCell="1" allowOverlap="1" wp14:anchorId="2982AC5E" wp14:editId="256D82CC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1600200" cy="998220"/>
            <wp:effectExtent l="0" t="0" r="0" b="0"/>
            <wp:wrapNone/>
            <wp:docPr id="280" name="Picture 2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arliament Governmen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EDD18" w14:textId="1A6467EC" w:rsidR="00AF5058" w:rsidRDefault="00AF5058" w:rsidP="00EC0CC9">
      <w:r>
        <w:t xml:space="preserve">The Government has to </w:t>
      </w:r>
      <w:r>
        <w:rPr>
          <w:b/>
          <w:bCs/>
        </w:rPr>
        <w:t>respond</w:t>
      </w:r>
      <w:r>
        <w:t xml:space="preserve"> to the recommendations of the Royal Commission of Inquiry.</w:t>
      </w:r>
    </w:p>
    <w:p w14:paraId="0622FBEE" w14:textId="03D073A4" w:rsidR="00AF5058" w:rsidRDefault="001E0BF5" w:rsidP="00E47A7E">
      <w:r>
        <w:rPr>
          <w:rFonts w:eastAsia="Times New Roman"/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5E7B9645" wp14:editId="24FFCA57">
                <wp:simplePos x="0" y="0"/>
                <wp:positionH relativeFrom="margin">
                  <wp:align>right</wp:align>
                </wp:positionH>
                <wp:positionV relativeFrom="paragraph">
                  <wp:posOffset>-90805</wp:posOffset>
                </wp:positionV>
                <wp:extent cx="3599815" cy="2114550"/>
                <wp:effectExtent l="0" t="0" r="635" b="0"/>
                <wp:wrapNone/>
                <wp:docPr id="25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1145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C15AB" id="Rectangle 9" o:spid="_x0000_s1026" style="position:absolute;margin-left:232.25pt;margin-top:-7.15pt;width:283.45pt;height:166.5pt;z-index:-25143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" fillcolor="#c5e6fd" stroked="f" strokeweight="1pt">
                <w10:wrap anchorx="margin"/>
              </v:rect>
            </w:pict>
          </mc:Fallback>
        </mc:AlternateContent>
      </w:r>
      <w:r w:rsidR="00D9797B">
        <w:rPr>
          <w:noProof/>
        </w:rPr>
        <w:drawing>
          <wp:anchor distT="0" distB="0" distL="114300" distR="114300" simplePos="0" relativeHeight="252037120" behindDoc="0" locked="0" layoutInCell="1" allowOverlap="1" wp14:anchorId="3BE079F7" wp14:editId="0402200F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1600200" cy="1600200"/>
            <wp:effectExtent l="0" t="0" r="0" b="0"/>
            <wp:wrapNone/>
            <wp:docPr id="281" name="Picture 2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Decision decide.pn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058">
        <w:t xml:space="preserve">Here </w:t>
      </w:r>
      <w:r w:rsidR="00AF5058">
        <w:rPr>
          <w:b/>
          <w:bCs/>
        </w:rPr>
        <w:t xml:space="preserve">respond </w:t>
      </w:r>
      <w:r w:rsidR="00AF5058">
        <w:t>means the Government:</w:t>
      </w:r>
    </w:p>
    <w:p w14:paraId="40250D7A" w14:textId="7A5E1F79" w:rsidR="00AF5058" w:rsidRDefault="00AF5058" w:rsidP="00AF5058">
      <w:pPr>
        <w:pStyle w:val="Listtoplevel"/>
      </w:pPr>
      <w:r>
        <w:t>looks at the recommendations</w:t>
      </w:r>
    </w:p>
    <w:p w14:paraId="683CC99E" w14:textId="5E016ACE" w:rsidR="00AF5058" w:rsidRDefault="00AF5058" w:rsidP="00AF5058">
      <w:pPr>
        <w:pStyle w:val="Listtoplevel"/>
      </w:pPr>
      <w:r>
        <w:t>decides what to do next.</w:t>
      </w:r>
    </w:p>
    <w:p w14:paraId="776B49BC" w14:textId="2EC2684D" w:rsidR="00AF5058" w:rsidRDefault="00AF5058" w:rsidP="001E0BF5"/>
    <w:p w14:paraId="73281E2C" w14:textId="77777777" w:rsidR="001E0BF5" w:rsidRDefault="001E0BF5" w:rsidP="001E0BF5"/>
    <w:p w14:paraId="4A2A53FF" w14:textId="62D19922" w:rsidR="00AF5058" w:rsidRDefault="00D9797B" w:rsidP="00AF5058">
      <w:r>
        <w:rPr>
          <w:noProof/>
          <w:lang w:val="en-NZ" w:eastAsia="en-NZ"/>
        </w:rPr>
        <w:drawing>
          <wp:anchor distT="0" distB="0" distL="114300" distR="114300" simplePos="0" relativeHeight="252039168" behindDoc="0" locked="0" layoutInCell="1" allowOverlap="1" wp14:anchorId="1DECA70A" wp14:editId="6094989E">
            <wp:simplePos x="0" y="0"/>
            <wp:positionH relativeFrom="column">
              <wp:posOffset>894</wp:posOffset>
            </wp:positionH>
            <wp:positionV relativeFrom="paragraph">
              <wp:posOffset>116840</wp:posOffset>
            </wp:positionV>
            <wp:extent cx="1600200" cy="632178"/>
            <wp:effectExtent l="0" t="0" r="0" b="0"/>
            <wp:wrapNone/>
            <wp:docPr id="282" name="Picture 2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C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3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058">
        <w:t xml:space="preserve">The Government asked us to </w:t>
      </w:r>
      <w:r>
        <w:t xml:space="preserve">do </w:t>
      </w:r>
      <w:r w:rsidR="00AF5058">
        <w:t>this review as part of its response to the Royal Commission of Inquiry.</w:t>
      </w:r>
    </w:p>
    <w:p w14:paraId="38DE82CF" w14:textId="24C85522" w:rsidR="00BD11EE" w:rsidRPr="00BD11EE" w:rsidRDefault="00BD11EE" w:rsidP="00E01274">
      <w:pPr>
        <w:spacing w:line="240" w:lineRule="auto"/>
        <w:ind w:left="0"/>
      </w:pPr>
      <w:r>
        <w:br w:type="page"/>
      </w:r>
    </w:p>
    <w:p w14:paraId="35187129" w14:textId="4532BCB0" w:rsidR="00E47A7E" w:rsidRDefault="0011797B" w:rsidP="0011797B">
      <w:pPr>
        <w:pStyle w:val="Heading1"/>
      </w:pPr>
      <w:bookmarkStart w:id="5" w:name="_What_the_review"/>
      <w:bookmarkEnd w:id="5"/>
      <w:r>
        <w:lastRenderedPageBreak/>
        <w:t>What the review looked at</w:t>
      </w:r>
    </w:p>
    <w:p w14:paraId="0CBF3DDB" w14:textId="4529BED9" w:rsidR="0011797B" w:rsidRDefault="0011797B" w:rsidP="0011797B"/>
    <w:p w14:paraId="3960D59D" w14:textId="3CE53CB0" w:rsidR="0011797B" w:rsidRDefault="00D9797B" w:rsidP="0011797B">
      <w:r>
        <w:rPr>
          <w:noProof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2291AA41" wp14:editId="3FAFD5F1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1612900" cy="1256030"/>
                <wp:effectExtent l="0" t="0" r="0" b="1270"/>
                <wp:wrapNone/>
                <wp:docPr id="286" name="Group 2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900" cy="1256030"/>
                          <a:chOff x="0" y="0"/>
                          <a:chExt cx="1612900" cy="1256030"/>
                        </a:xfrm>
                      </wpg:grpSpPr>
                      <pic:pic xmlns:pic="http://schemas.openxmlformats.org/drawingml/2006/picture">
                        <pic:nvPicPr>
                          <pic:cNvPr id="284" name="Picture 2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1256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114300"/>
                            <a:ext cx="812800" cy="812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9A682C" id="Group 286" o:spid="_x0000_s1026" style="position:absolute;margin-left:0;margin-top:18.95pt;width:127pt;height:98.9pt;z-index:252043264" coordsize="16129,1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">
                <v:shape id="Picture 284" o:spid="_x0000_s1027" type="#_x0000_t75" style="position:absolute;width:9366;height:1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">
                  <v:imagedata r:id="rId88" o:title=""/>
                </v:shape>
                <v:shape id="Picture 285" o:spid="_x0000_s1028" type="#_x0000_t75" style="position:absolute;left:8001;top:1143;width:8128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">
                  <v:imagedata r:id="rId131" o:title=""/>
                </v:shape>
              </v:group>
            </w:pict>
          </mc:Fallback>
        </mc:AlternateContent>
      </w:r>
    </w:p>
    <w:p w14:paraId="4FFF41CD" w14:textId="49AD0330" w:rsidR="0011797B" w:rsidRDefault="0011797B" w:rsidP="0011797B">
      <w:r>
        <w:t xml:space="preserve">The main question our review looked at was if Aotearoa New Zealand should have hate crime offences. </w:t>
      </w:r>
    </w:p>
    <w:p w14:paraId="339C13F4" w14:textId="40CD780A" w:rsidR="0011797B" w:rsidRDefault="0011797B" w:rsidP="0011797B"/>
    <w:p w14:paraId="3C1087FF" w14:textId="53329A23" w:rsidR="0011797B" w:rsidRDefault="0011797B" w:rsidP="0011797B"/>
    <w:p w14:paraId="275D613C" w14:textId="713C6BCC" w:rsidR="0011797B" w:rsidRDefault="00D9797B" w:rsidP="0011797B">
      <w:r>
        <w:rPr>
          <w:noProof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36007728" wp14:editId="57AF51A5">
                <wp:simplePos x="0" y="0"/>
                <wp:positionH relativeFrom="column">
                  <wp:posOffset>-57150</wp:posOffset>
                </wp:positionH>
                <wp:positionV relativeFrom="paragraph">
                  <wp:posOffset>194945</wp:posOffset>
                </wp:positionV>
                <wp:extent cx="1701800" cy="2107565"/>
                <wp:effectExtent l="0" t="0" r="0" b="0"/>
                <wp:wrapNone/>
                <wp:docPr id="290" name="Group 2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1800" cy="2107565"/>
                          <a:chOff x="0" y="0"/>
                          <a:chExt cx="1701800" cy="2107565"/>
                        </a:xfrm>
                      </wpg:grpSpPr>
                      <pic:pic xmlns:pic="http://schemas.openxmlformats.org/drawingml/2006/picture">
                        <pic:nvPicPr>
                          <pic:cNvPr id="287" name="Picture 2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2107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514350" y="342900"/>
                            <a:ext cx="795655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97A5CA" id="Group 290" o:spid="_x0000_s1026" style="position:absolute;margin-left:-4.5pt;margin-top:15.35pt;width:134pt;height:165.95pt;z-index:252046336" coordsize="17018,2107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">
                <v:shape id="Picture 287" o:spid="_x0000_s1027" type="#_x0000_t75" style="position:absolute;width:17018;height:2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">
                  <v:imagedata r:id="rId132" o:title=""/>
                </v:shape>
                <v:shape id="Picture 289" o:spid="_x0000_s1028" type="#_x0000_t75" style="position:absolute;left:5143;top:3429;width:7957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">
                  <v:imagedata r:id="rId133" o:title=""/>
                </v:shape>
              </v:group>
            </w:pict>
          </mc:Fallback>
        </mc:AlternateContent>
      </w:r>
      <w:r w:rsidR="0011797B">
        <w:t xml:space="preserve">We only looked at things that are already </w:t>
      </w:r>
      <w:r w:rsidR="0011797B" w:rsidRPr="00EC0CC9">
        <w:rPr>
          <w:b/>
          <w:bCs/>
        </w:rPr>
        <w:t>illegal</w:t>
      </w:r>
      <w:r w:rsidR="0011797B">
        <w:t xml:space="preserve"> like:</w:t>
      </w:r>
    </w:p>
    <w:p w14:paraId="5ACEB6AA" w14:textId="2D4CB41F" w:rsidR="0011797B" w:rsidRPr="0011797B" w:rsidRDefault="0011797B" w:rsidP="0011797B">
      <w:pPr>
        <w:pStyle w:val="Listtoplevel"/>
      </w:pPr>
      <w:r>
        <w:t>assault</w:t>
      </w:r>
    </w:p>
    <w:p w14:paraId="55241F89" w14:textId="595D9DCB" w:rsidR="0011797B" w:rsidRPr="0011797B" w:rsidRDefault="0011797B" w:rsidP="0011797B">
      <w:pPr>
        <w:pStyle w:val="Listtoplevel"/>
      </w:pPr>
      <w:r>
        <w:rPr>
          <w:b/>
          <w:bCs/>
        </w:rPr>
        <w:t>intimidation</w:t>
      </w:r>
    </w:p>
    <w:p w14:paraId="39714800" w14:textId="6EA8D87B" w:rsidR="0011797B" w:rsidRDefault="0011797B" w:rsidP="0011797B">
      <w:pPr>
        <w:pStyle w:val="Listtoplevel"/>
      </w:pPr>
      <w:r>
        <w:rPr>
          <w:b/>
          <w:bCs/>
        </w:rPr>
        <w:t>graffiti</w:t>
      </w:r>
      <w:r>
        <w:t>.</w:t>
      </w:r>
    </w:p>
    <w:p w14:paraId="563D81C1" w14:textId="3D723BBB" w:rsidR="0011797B" w:rsidRDefault="006458BB" w:rsidP="00EC0CC9">
      <w:r>
        <w:rPr>
          <w:noProof/>
        </w:rPr>
        <w:drawing>
          <wp:anchor distT="0" distB="0" distL="114300" distR="114300" simplePos="0" relativeHeight="252311552" behindDoc="0" locked="0" layoutInCell="1" allowOverlap="1" wp14:anchorId="1F8DC910" wp14:editId="1187C902">
            <wp:simplePos x="0" y="0"/>
            <wp:positionH relativeFrom="column">
              <wp:posOffset>12700</wp:posOffset>
            </wp:positionH>
            <wp:positionV relativeFrom="paragraph">
              <wp:posOffset>230505</wp:posOffset>
            </wp:positionV>
            <wp:extent cx="1473200" cy="1473200"/>
            <wp:effectExtent l="0" t="0" r="0" b="0"/>
            <wp:wrapNone/>
            <wp:docPr id="1351807250" name="Picture 13518072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7250" name="arrest handcuff restraint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3DF90" w14:textId="5D55BE4B" w:rsidR="00EC0CC9" w:rsidRDefault="00EC0CC9" w:rsidP="00EC0CC9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302336" behindDoc="1" locked="0" layoutInCell="1" allowOverlap="1" wp14:anchorId="5E423D2E" wp14:editId="1D4334F1">
                <wp:simplePos x="0" y="0"/>
                <wp:positionH relativeFrom="margin">
                  <wp:align>right</wp:align>
                </wp:positionH>
                <wp:positionV relativeFrom="paragraph">
                  <wp:posOffset>273685</wp:posOffset>
                </wp:positionV>
                <wp:extent cx="3599815" cy="730250"/>
                <wp:effectExtent l="0" t="0" r="635" b="0"/>
                <wp:wrapNone/>
                <wp:docPr id="135180724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302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DC82A" id="Rectangle 9" o:spid="_x0000_s1026" style="position:absolute;margin-left:232.25pt;margin-top:21.55pt;width:283.45pt;height:57.5pt;z-index:-25101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" fillcolor="#c5e6fd" stroked="f" strokeweight="1pt">
                <w10:wrap anchorx="margin"/>
              </v:rect>
            </w:pict>
          </mc:Fallback>
        </mc:AlternateContent>
      </w:r>
    </w:p>
    <w:p w14:paraId="1E8F7AB9" w14:textId="3F3D5D1E" w:rsidR="00EC0CC9" w:rsidRPr="00EC0CC9" w:rsidRDefault="00EC0CC9" w:rsidP="0011797B">
      <w:r>
        <w:t xml:space="preserve">Something is </w:t>
      </w:r>
      <w:r>
        <w:rPr>
          <w:b/>
          <w:bCs/>
        </w:rPr>
        <w:t xml:space="preserve">illegal </w:t>
      </w:r>
      <w:r>
        <w:t>if it breaks the law.</w:t>
      </w:r>
      <w:r w:rsidRPr="00EC0CC9">
        <w:rPr>
          <w:rFonts w:eastAsia="Times New Roman"/>
          <w:noProof/>
          <w:lang w:eastAsia="en-NZ"/>
        </w:rPr>
        <w:t xml:space="preserve"> </w:t>
      </w:r>
    </w:p>
    <w:p w14:paraId="1D1C55BE" w14:textId="2CE28D7F" w:rsidR="0011797B" w:rsidRDefault="0011797B" w:rsidP="00EC0CC9">
      <w:pPr>
        <w:ind w:left="0"/>
      </w:pPr>
    </w:p>
    <w:p w14:paraId="6A8426AD" w14:textId="33D92955" w:rsidR="00EC0CC9" w:rsidRDefault="00EC0CC9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47FE4944" w14:textId="22039B4B" w:rsidR="0011797B" w:rsidRDefault="00EC0CC9" w:rsidP="0011797B"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2047360" behindDoc="0" locked="0" layoutInCell="1" allowOverlap="1" wp14:anchorId="6B1AC5C5" wp14:editId="04932450">
            <wp:simplePos x="0" y="0"/>
            <wp:positionH relativeFrom="column">
              <wp:posOffset>0</wp:posOffset>
            </wp:positionH>
            <wp:positionV relativeFrom="paragraph">
              <wp:posOffset>-139700</wp:posOffset>
            </wp:positionV>
            <wp:extent cx="1593850" cy="1593850"/>
            <wp:effectExtent l="0" t="0" r="6350" b="6350"/>
            <wp:wrapNone/>
            <wp:docPr id="291" name="Picture 2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ntimidation.pn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 wp14:anchorId="334F54A9" wp14:editId="7A800620">
                <wp:simplePos x="0" y="0"/>
                <wp:positionH relativeFrom="margin">
                  <wp:align>right</wp:align>
                </wp:positionH>
                <wp:positionV relativeFrom="paragraph">
                  <wp:posOffset>-97790</wp:posOffset>
                </wp:positionV>
                <wp:extent cx="3599815" cy="1492250"/>
                <wp:effectExtent l="0" t="0" r="635" b="0"/>
                <wp:wrapNone/>
                <wp:docPr id="777504395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922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1691A" id="Rectangle 9" o:spid="_x0000_s1026" style="position:absolute;margin-left:232.25pt;margin-top:-7.7pt;width:283.45pt;height:117.5pt;z-index:-251356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" fillcolor="#c5e6fd" stroked="f" strokeweight="1pt">
                <w10:wrap anchorx="margin"/>
              </v:rect>
            </w:pict>
          </mc:Fallback>
        </mc:AlternateContent>
      </w:r>
      <w:r w:rsidR="0011797B">
        <w:rPr>
          <w:b/>
          <w:bCs/>
        </w:rPr>
        <w:t>Intimidation</w:t>
      </w:r>
      <w:r w:rsidR="0011797B">
        <w:t xml:space="preserve"> is when someone behaves in a way that makes </w:t>
      </w:r>
      <w:r w:rsidR="003B1242">
        <w:br/>
      </w:r>
      <w:r w:rsidR="0011797B">
        <w:t>another person feel scared</w:t>
      </w:r>
      <w:r>
        <w:t xml:space="preserve"> on purpose.</w:t>
      </w:r>
    </w:p>
    <w:p w14:paraId="1D0CC91F" w14:textId="4D8F7399" w:rsidR="0011797B" w:rsidRDefault="0011797B" w:rsidP="00EC0CC9"/>
    <w:p w14:paraId="3ABB4469" w14:textId="37325DC8" w:rsidR="0011797B" w:rsidRDefault="00EC0CC9" w:rsidP="00EC0CC9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 wp14:anchorId="5418760C" wp14:editId="1F9ED844">
                <wp:simplePos x="0" y="0"/>
                <wp:positionH relativeFrom="margin">
                  <wp:posOffset>2133600</wp:posOffset>
                </wp:positionH>
                <wp:positionV relativeFrom="paragraph">
                  <wp:posOffset>254000</wp:posOffset>
                </wp:positionV>
                <wp:extent cx="3599815" cy="1460500"/>
                <wp:effectExtent l="0" t="0" r="635" b="6350"/>
                <wp:wrapNone/>
                <wp:docPr id="777504397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605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0E205" id="Rectangle 9" o:spid="_x0000_s1026" style="position:absolute;margin-left:168pt;margin-top:20pt;width:283.45pt;height:115pt;z-index:-25135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" fillcolor="#c5e6fd" stroked="f" strokeweight="1pt">
                <w10:wrap anchorx="margin"/>
              </v:rect>
            </w:pict>
          </mc:Fallback>
        </mc:AlternateContent>
      </w: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2048384" behindDoc="0" locked="0" layoutInCell="1" allowOverlap="1" wp14:anchorId="0099905D" wp14:editId="7A49C82C">
            <wp:simplePos x="0" y="0"/>
            <wp:positionH relativeFrom="column">
              <wp:posOffset>12700</wp:posOffset>
            </wp:positionH>
            <wp:positionV relativeFrom="paragraph">
              <wp:posOffset>185420</wp:posOffset>
            </wp:positionV>
            <wp:extent cx="1587500" cy="1587500"/>
            <wp:effectExtent l="0" t="0" r="0" b="0"/>
            <wp:wrapNone/>
            <wp:docPr id="292" name="Picture 2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diy Paint roller redecorate.pn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F5648" w14:textId="2671E2F4" w:rsidR="0011797B" w:rsidRDefault="0011797B" w:rsidP="0011797B">
      <w:r>
        <w:rPr>
          <w:b/>
          <w:bCs/>
        </w:rPr>
        <w:t xml:space="preserve">Graffiti </w:t>
      </w:r>
      <w:r>
        <w:t xml:space="preserve">is when someone </w:t>
      </w:r>
      <w:r w:rsidR="00D9797B">
        <w:t xml:space="preserve">paints </w:t>
      </w:r>
      <w:r w:rsidR="00EC0CC9">
        <w:t xml:space="preserve">something </w:t>
      </w:r>
      <w:r>
        <w:t xml:space="preserve">in a public place </w:t>
      </w:r>
      <w:r w:rsidR="00EC0CC9">
        <w:t xml:space="preserve">where painting is not allowed </w:t>
      </w:r>
      <w:r>
        <w:t xml:space="preserve">like on a fence. </w:t>
      </w:r>
    </w:p>
    <w:p w14:paraId="47194D63" w14:textId="30BAB6AB" w:rsidR="0011797B" w:rsidRDefault="0011797B" w:rsidP="0011797B"/>
    <w:p w14:paraId="05FE8096" w14:textId="4616099B" w:rsidR="0011797B" w:rsidRDefault="0011797B" w:rsidP="0011797B"/>
    <w:p w14:paraId="536FD3D1" w14:textId="734E8E78" w:rsidR="0011797B" w:rsidRDefault="00395E66" w:rsidP="0011797B">
      <w:r>
        <w:rPr>
          <w:noProof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27BC8EBA" wp14:editId="41E51E0B">
                <wp:simplePos x="0" y="0"/>
                <wp:positionH relativeFrom="column">
                  <wp:posOffset>12700</wp:posOffset>
                </wp:positionH>
                <wp:positionV relativeFrom="paragraph">
                  <wp:posOffset>304800</wp:posOffset>
                </wp:positionV>
                <wp:extent cx="1600200" cy="2105660"/>
                <wp:effectExtent l="0" t="0" r="0" b="8890"/>
                <wp:wrapNone/>
                <wp:docPr id="298" name="Group 2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2105660"/>
                          <a:chOff x="0" y="0"/>
                          <a:chExt cx="1600200" cy="2105660"/>
                        </a:xfrm>
                      </wpg:grpSpPr>
                      <pic:pic xmlns:pic="http://schemas.openxmlformats.org/drawingml/2006/picture">
                        <pic:nvPicPr>
                          <pic:cNvPr id="297" name="Picture 297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2105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330200" y="36195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968E92" id="Group 298" o:spid="_x0000_s1026" style="position:absolute;margin-left:1pt;margin-top:24pt;width:126pt;height:165.8pt;z-index:252056576" coordsize="16002,210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">
                <v:shape id="Picture 297" o:spid="_x0000_s1027" type="#_x0000_t75" style="position:absolute;width:16002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">
                  <v:imagedata r:id="rId137" o:title=""/>
                </v:shape>
                <v:shape id="Picture 295" o:spid="_x0000_s1028" type="#_x0000_t75" style="position:absolute;left:3302;top:3619;width:80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">
                  <v:imagedata r:id="rId138" o:title=""/>
                </v:shape>
              </v:group>
            </w:pict>
          </mc:Fallback>
        </mc:AlternateContent>
      </w:r>
      <w:r w:rsidR="0011797B">
        <w:t>We wanted to know if there should be new offences that people could be charged with if:</w:t>
      </w:r>
    </w:p>
    <w:p w14:paraId="49A36D23" w14:textId="73B7FD35" w:rsidR="0011797B" w:rsidRDefault="0011797B" w:rsidP="0011797B">
      <w:pPr>
        <w:pStyle w:val="Listtoplevel"/>
      </w:pPr>
      <w:r>
        <w:t xml:space="preserve">they did 1 of these illegal things </w:t>
      </w:r>
    </w:p>
    <w:p w14:paraId="7E7156A4" w14:textId="597B3E20" w:rsidR="0011797B" w:rsidRDefault="00770F6E" w:rsidP="0011797B">
      <w:pPr>
        <w:pStyle w:val="Listtoplevel"/>
      </w:pPr>
      <w:r>
        <w:t>hostility</w:t>
      </w:r>
      <w:r w:rsidR="0011797B">
        <w:t xml:space="preserve"> towards a group of people was the reason why they did the illegal thing.</w:t>
      </w:r>
    </w:p>
    <w:p w14:paraId="15BE0879" w14:textId="47777D02" w:rsidR="0011797B" w:rsidRDefault="00395E66" w:rsidP="0011797B">
      <w:r>
        <w:rPr>
          <w:noProof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4E0388F9" wp14:editId="0DBE6C0F">
                <wp:simplePos x="0" y="0"/>
                <wp:positionH relativeFrom="column">
                  <wp:posOffset>-127000</wp:posOffset>
                </wp:positionH>
                <wp:positionV relativeFrom="paragraph">
                  <wp:posOffset>135255</wp:posOffset>
                </wp:positionV>
                <wp:extent cx="1397000" cy="1517650"/>
                <wp:effectExtent l="0" t="0" r="0" b="6350"/>
                <wp:wrapNone/>
                <wp:docPr id="301" name="Group 3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0" cy="1517650"/>
                          <a:chOff x="0" y="0"/>
                          <a:chExt cx="1397000" cy="1517650"/>
                        </a:xfrm>
                      </wpg:grpSpPr>
                      <pic:pic xmlns:pic="http://schemas.openxmlformats.org/drawingml/2006/picture">
                        <pic:nvPicPr>
                          <pic:cNvPr id="299" name="Picture 29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Graphic 30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0750" y="10414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E4A76" id="Group 301" o:spid="_x0000_s1026" style="position:absolute;margin-left:-10pt;margin-top:10.65pt;width:110pt;height:119.5pt;z-index:252060672;mso-width-relative:margin;mso-height-relative:margin" coordsize="13970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">
                <v:shape id="Picture 299" o:spid="_x0000_s1027" type="#_x0000_t75" style="position:absolute;width:13144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">
                  <v:imagedata r:id="rId140" o:title=""/>
                </v:shape>
                <v:shape id="Graphic 300" o:spid="_x0000_s1028" type="#_x0000_t75" style="position:absolute;left:9207;top:10414;width:476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">
                  <v:imagedata r:id="rId75" o:title=""/>
                </v:shape>
              </v:group>
            </w:pict>
          </mc:Fallback>
        </mc:AlternateContent>
      </w:r>
    </w:p>
    <w:p w14:paraId="45B38E79" w14:textId="5D2D5E10" w:rsidR="0011797B" w:rsidRDefault="0011797B" w:rsidP="0011797B"/>
    <w:p w14:paraId="2AAC30A5" w14:textId="1AD82499" w:rsidR="0011797B" w:rsidRDefault="0011797B" w:rsidP="00EC0CC9">
      <w:r>
        <w:t xml:space="preserve">We did not look at laws about </w:t>
      </w:r>
      <w:r>
        <w:rPr>
          <w:b/>
          <w:bCs/>
        </w:rPr>
        <w:t>hate speech</w:t>
      </w:r>
      <w:r>
        <w:t>.</w:t>
      </w:r>
    </w:p>
    <w:p w14:paraId="79B85EAF" w14:textId="7100C95C" w:rsidR="0011797B" w:rsidRDefault="00EC0CC9" w:rsidP="0011797B">
      <w:r>
        <w:rPr>
          <w:b/>
          <w:bCs/>
          <w:noProof/>
        </w:rPr>
        <w:lastRenderedPageBreak/>
        <w:drawing>
          <wp:anchor distT="0" distB="0" distL="114300" distR="114300" simplePos="0" relativeHeight="252061696" behindDoc="0" locked="0" layoutInCell="1" allowOverlap="1" wp14:anchorId="4DC5F1A7" wp14:editId="6F875260">
            <wp:simplePos x="0" y="0"/>
            <wp:positionH relativeFrom="column">
              <wp:posOffset>12700</wp:posOffset>
            </wp:positionH>
            <wp:positionV relativeFrom="paragraph">
              <wp:posOffset>-147320</wp:posOffset>
            </wp:positionV>
            <wp:extent cx="1358900" cy="1358900"/>
            <wp:effectExtent l="0" t="0" r="0" b="0"/>
            <wp:wrapNone/>
            <wp:docPr id="302" name="Picture 3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Hate Speech 2 (1).pn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 wp14:anchorId="03F811D4" wp14:editId="37802746">
                <wp:simplePos x="0" y="0"/>
                <wp:positionH relativeFrom="margin">
                  <wp:align>right</wp:align>
                </wp:positionH>
                <wp:positionV relativeFrom="paragraph">
                  <wp:posOffset>-69850</wp:posOffset>
                </wp:positionV>
                <wp:extent cx="3599815" cy="1085850"/>
                <wp:effectExtent l="0" t="0" r="635" b="0"/>
                <wp:wrapNone/>
                <wp:docPr id="77750440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85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39E1D" id="Rectangle 9" o:spid="_x0000_s1026" style="position:absolute;margin-left:232.25pt;margin-top:-5.5pt;width:283.45pt;height:85.5pt;z-index:-251352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" fillcolor="#c5e6fd" stroked="f" strokeweight="1pt">
                <w10:wrap anchorx="margin"/>
              </v:rect>
            </w:pict>
          </mc:Fallback>
        </mc:AlternateContent>
      </w:r>
      <w:r w:rsidR="0011797B">
        <w:rPr>
          <w:b/>
          <w:bCs/>
        </w:rPr>
        <w:t>Hate speech</w:t>
      </w:r>
      <w:r w:rsidR="0011797B">
        <w:t xml:space="preserve"> means saying / writing</w:t>
      </w:r>
      <w:r w:rsidR="00F6772B">
        <w:t xml:space="preserve"> things that show </w:t>
      </w:r>
      <w:r w:rsidR="00770F6E">
        <w:t>hostility</w:t>
      </w:r>
      <w:r w:rsidR="00F6772B">
        <w:t xml:space="preserve"> towards a group of people.</w:t>
      </w:r>
      <w:r w:rsidR="003B1242" w:rsidRPr="003B1242">
        <w:rPr>
          <w:rFonts w:eastAsia="Times New Roman"/>
          <w:noProof/>
          <w:lang w:eastAsia="en-NZ"/>
        </w:rPr>
        <w:t xml:space="preserve"> </w:t>
      </w:r>
    </w:p>
    <w:p w14:paraId="486A4417" w14:textId="2FC2F807" w:rsidR="00F6772B" w:rsidRDefault="00F6772B" w:rsidP="0011797B"/>
    <w:p w14:paraId="65B1FDEE" w14:textId="7867880C" w:rsidR="00F6772B" w:rsidRDefault="00F6772B" w:rsidP="0011797B"/>
    <w:p w14:paraId="36DB267A" w14:textId="647C0834" w:rsidR="00F6772B" w:rsidRDefault="00395E66" w:rsidP="0011797B">
      <w:r>
        <w:rPr>
          <w:noProof/>
        </w:rPr>
        <w:drawing>
          <wp:anchor distT="0" distB="0" distL="114300" distR="114300" simplePos="0" relativeHeight="252062720" behindDoc="0" locked="0" layoutInCell="1" allowOverlap="1" wp14:anchorId="05539D25" wp14:editId="6394699C">
            <wp:simplePos x="0" y="0"/>
            <wp:positionH relativeFrom="column">
              <wp:posOffset>6350</wp:posOffset>
            </wp:positionH>
            <wp:positionV relativeFrom="paragraph">
              <wp:posOffset>-228600</wp:posOffset>
            </wp:positionV>
            <wp:extent cx="1384300" cy="1384300"/>
            <wp:effectExtent l="0" t="0" r="6350" b="0"/>
            <wp:wrapNone/>
            <wp:docPr id="303" name="Picture 3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Appeal Complain Feedback.pn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72B">
        <w:t>Some people we spoke to when we were doing our review told us what they thought about hate speech laws.</w:t>
      </w:r>
    </w:p>
    <w:p w14:paraId="799BB8B9" w14:textId="2B8E212B" w:rsidR="00F6772B" w:rsidRDefault="00F6772B" w:rsidP="0011797B"/>
    <w:p w14:paraId="3EB8780C" w14:textId="069B42FF" w:rsidR="00F6772B" w:rsidRDefault="00395E66" w:rsidP="0011797B">
      <w:r>
        <w:rPr>
          <w:noProof/>
        </w:rPr>
        <w:drawing>
          <wp:anchor distT="0" distB="0" distL="114300" distR="114300" simplePos="0" relativeHeight="252063744" behindDoc="0" locked="0" layoutInCell="1" allowOverlap="1" wp14:anchorId="68E32828" wp14:editId="4FA46009">
            <wp:simplePos x="0" y="0"/>
            <wp:positionH relativeFrom="column">
              <wp:posOffset>228880</wp:posOffset>
            </wp:positionH>
            <wp:positionV relativeFrom="paragraph">
              <wp:posOffset>33020</wp:posOffset>
            </wp:positionV>
            <wp:extent cx="948690" cy="1558750"/>
            <wp:effectExtent l="0" t="0" r="3810" b="3810"/>
            <wp:wrapNone/>
            <wp:docPr id="304" name="Picture 3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worried-girl_child_teenager.jp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15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C6901" w14:textId="59C28EEC" w:rsidR="00F6772B" w:rsidRDefault="00F6772B" w:rsidP="0011797B">
      <w:r>
        <w:t>Many people said they were more worried about hate speech than hate crime.</w:t>
      </w:r>
    </w:p>
    <w:p w14:paraId="68193632" w14:textId="2A41133A" w:rsidR="00F6772B" w:rsidRDefault="00F6772B" w:rsidP="0011797B"/>
    <w:p w14:paraId="1D8B639A" w14:textId="58595495" w:rsidR="00F6772B" w:rsidRDefault="00395E66" w:rsidP="0011797B">
      <w:r>
        <w:rPr>
          <w:noProof/>
        </w:rPr>
        <w:drawing>
          <wp:anchor distT="0" distB="0" distL="114300" distR="114300" simplePos="0" relativeHeight="252064768" behindDoc="0" locked="0" layoutInCell="1" allowOverlap="1" wp14:anchorId="3B74E639" wp14:editId="7005155B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1479550" cy="1479550"/>
            <wp:effectExtent l="0" t="0" r="6350" b="6350"/>
            <wp:wrapNone/>
            <wp:docPr id="305" name="Picture 3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Big.pn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800B3" w14:textId="0E5ED994" w:rsidR="00F6772B" w:rsidRDefault="00F6772B" w:rsidP="0011797B">
      <w:r>
        <w:t>Hate speech:</w:t>
      </w:r>
    </w:p>
    <w:p w14:paraId="06341752" w14:textId="42B5DABC" w:rsidR="00F6772B" w:rsidRDefault="00F6772B" w:rsidP="00F6772B">
      <w:pPr>
        <w:pStyle w:val="Listtoplevel"/>
      </w:pPr>
      <w:r>
        <w:t>is more common than hate crime</w:t>
      </w:r>
    </w:p>
    <w:p w14:paraId="3704B4A2" w14:textId="48157ABF" w:rsidR="00F6772B" w:rsidRDefault="00395E66" w:rsidP="00F6772B">
      <w:pPr>
        <w:pStyle w:val="Listtoplevel"/>
      </w:pPr>
      <w:r>
        <w:drawing>
          <wp:anchor distT="0" distB="0" distL="114300" distR="114300" simplePos="0" relativeHeight="252065792" behindDoc="0" locked="0" layoutInCell="1" allowOverlap="1" wp14:anchorId="6652E875" wp14:editId="0E1126F8">
            <wp:simplePos x="0" y="0"/>
            <wp:positionH relativeFrom="column">
              <wp:posOffset>114300</wp:posOffset>
            </wp:positionH>
            <wp:positionV relativeFrom="paragraph">
              <wp:posOffset>619125</wp:posOffset>
            </wp:positionV>
            <wp:extent cx="1371600" cy="1371600"/>
            <wp:effectExtent l="0" t="0" r="0" b="0"/>
            <wp:wrapNone/>
            <wp:docPr id="306" name="Picture 3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Scared frightened (1).pn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72B">
        <w:t>makes people feel:</w:t>
      </w:r>
    </w:p>
    <w:p w14:paraId="4E658D68" w14:textId="55AC2508" w:rsidR="00F6772B" w:rsidRDefault="00F6772B" w:rsidP="00F6772B">
      <w:pPr>
        <w:pStyle w:val="Listsecondlevel"/>
      </w:pPr>
      <w:r>
        <w:t>hurt</w:t>
      </w:r>
    </w:p>
    <w:p w14:paraId="6770E99C" w14:textId="0218A021" w:rsidR="00F6772B" w:rsidRDefault="00F6772B" w:rsidP="00F6772B">
      <w:pPr>
        <w:pStyle w:val="Listparagraph2"/>
        <w:rPr>
          <w:lang w:eastAsia="en-US"/>
        </w:rPr>
      </w:pPr>
      <w:r>
        <w:rPr>
          <w:lang w:eastAsia="en-US"/>
        </w:rPr>
        <w:t>scared.</w:t>
      </w:r>
    </w:p>
    <w:p w14:paraId="0A73BA8C" w14:textId="11D2E055" w:rsidR="00F6772B" w:rsidRDefault="00F6772B" w:rsidP="00C4344C"/>
    <w:p w14:paraId="73F53819" w14:textId="45F2440F" w:rsidR="00C4344C" w:rsidRDefault="00C4344C" w:rsidP="00C4344C"/>
    <w:p w14:paraId="499EE652" w14:textId="61F4DCF1" w:rsidR="00C4344C" w:rsidRDefault="00EC0CC9" w:rsidP="00C4344C">
      <w:r>
        <w:rPr>
          <w:noProof/>
        </w:rPr>
        <w:lastRenderedPageBreak/>
        <w:drawing>
          <wp:anchor distT="0" distB="0" distL="114300" distR="114300" simplePos="0" relativeHeight="252066816" behindDoc="0" locked="0" layoutInCell="1" allowOverlap="1" wp14:anchorId="451BA202" wp14:editId="48557E92">
            <wp:simplePos x="0" y="0"/>
            <wp:positionH relativeFrom="column">
              <wp:posOffset>-133350</wp:posOffset>
            </wp:positionH>
            <wp:positionV relativeFrom="paragraph">
              <wp:posOffset>-292100</wp:posOffset>
            </wp:positionV>
            <wp:extent cx="1504950" cy="1504950"/>
            <wp:effectExtent l="0" t="0" r="0" b="0"/>
            <wp:wrapNone/>
            <wp:docPr id="307" name="Picture 3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Clipboard bad thumbs down disagree (1)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t xml:space="preserve">Some people told us they did not think there should be laws about hate speech. </w:t>
      </w:r>
    </w:p>
    <w:p w14:paraId="4EFD7190" w14:textId="61EF5BB4" w:rsidR="00C4344C" w:rsidRDefault="00C4344C" w:rsidP="00C4344C"/>
    <w:p w14:paraId="052AC3A2" w14:textId="5D5562E2" w:rsidR="00C4344C" w:rsidRDefault="00C4344C" w:rsidP="00C4344C"/>
    <w:p w14:paraId="14563C5C" w14:textId="4AAA21B9" w:rsidR="00C4344C" w:rsidRDefault="00395E66" w:rsidP="00C4344C">
      <w:r>
        <w:rPr>
          <w:noProof/>
        </w:rPr>
        <w:drawing>
          <wp:anchor distT="0" distB="0" distL="114300" distR="114300" simplePos="0" relativeHeight="252067840" behindDoc="0" locked="0" layoutInCell="1" allowOverlap="1" wp14:anchorId="7BDC9091" wp14:editId="7039E13A">
            <wp:simplePos x="0" y="0"/>
            <wp:positionH relativeFrom="column">
              <wp:posOffset>709</wp:posOffset>
            </wp:positionH>
            <wp:positionV relativeFrom="paragraph">
              <wp:posOffset>-114300</wp:posOffset>
            </wp:positionV>
            <wp:extent cx="1600200" cy="1166377"/>
            <wp:effectExtent l="0" t="0" r="0" b="0"/>
            <wp:wrapNone/>
            <wp:docPr id="308" name="Picture 3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rotest group signs placards rights.pn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66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t xml:space="preserve">These people thought laws about hate speech would stop people having </w:t>
      </w:r>
      <w:r w:rsidR="00C4344C">
        <w:rPr>
          <w:b/>
          <w:bCs/>
        </w:rPr>
        <w:t>freedom of expression</w:t>
      </w:r>
      <w:r w:rsidR="00C4344C">
        <w:t>.</w:t>
      </w:r>
    </w:p>
    <w:p w14:paraId="74B5B772" w14:textId="7A4B7F01" w:rsidR="00C4344C" w:rsidRDefault="00C4344C" w:rsidP="00C4344C"/>
    <w:p w14:paraId="3D544D76" w14:textId="5A3D5772" w:rsidR="00C4344C" w:rsidRDefault="006458BB" w:rsidP="00C4344C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520A913E" wp14:editId="65272E62">
                <wp:simplePos x="0" y="0"/>
                <wp:positionH relativeFrom="margin">
                  <wp:posOffset>2133600</wp:posOffset>
                </wp:positionH>
                <wp:positionV relativeFrom="paragraph">
                  <wp:posOffset>255270</wp:posOffset>
                </wp:positionV>
                <wp:extent cx="3599815" cy="2184400"/>
                <wp:effectExtent l="0" t="0" r="635" b="6350"/>
                <wp:wrapNone/>
                <wp:docPr id="77750441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1844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36C3D" id="Rectangle 9" o:spid="_x0000_s1026" style="position:absolute;margin-left:168pt;margin-top:20.1pt;width:283.45pt;height:172pt;z-index:-25135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" fillcolor="#c5e6fd" stroked="f" strokeweight="1pt">
                <w10:wrap anchorx="margin"/>
              </v:rect>
            </w:pict>
          </mc:Fallback>
        </mc:AlternateContent>
      </w:r>
      <w:r w:rsidR="00395E66">
        <w:rPr>
          <w:noProof/>
        </w:rPr>
        <w:drawing>
          <wp:anchor distT="0" distB="0" distL="114300" distR="114300" simplePos="0" relativeHeight="252068864" behindDoc="0" locked="0" layoutInCell="1" allowOverlap="1" wp14:anchorId="4BD06C3E" wp14:editId="30B746DD">
            <wp:simplePos x="0" y="0"/>
            <wp:positionH relativeFrom="column">
              <wp:posOffset>-114300</wp:posOffset>
            </wp:positionH>
            <wp:positionV relativeFrom="paragraph">
              <wp:posOffset>312420</wp:posOffset>
            </wp:positionV>
            <wp:extent cx="1678207" cy="2064385"/>
            <wp:effectExtent l="0" t="0" r="0" b="0"/>
            <wp:wrapNone/>
            <wp:docPr id="309" name="Picture 3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Megaphone speaker protest awareness advocate (1)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80820" cy="2067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1BEE8" w14:textId="60054884" w:rsidR="00C4344C" w:rsidRDefault="00C4344C" w:rsidP="00C4344C">
      <w:r>
        <w:rPr>
          <w:b/>
          <w:bCs/>
        </w:rPr>
        <w:t>Freedom of expression</w:t>
      </w:r>
      <w:r>
        <w:t xml:space="preserve"> is a </w:t>
      </w:r>
      <w:r>
        <w:rPr>
          <w:b/>
          <w:bCs/>
        </w:rPr>
        <w:t>right</w:t>
      </w:r>
      <w:r>
        <w:t>.</w:t>
      </w:r>
    </w:p>
    <w:p w14:paraId="5391E028" w14:textId="033B582D" w:rsidR="00C4344C" w:rsidRDefault="00C4344C" w:rsidP="00C4344C"/>
    <w:p w14:paraId="2D3442F4" w14:textId="280781A3" w:rsidR="00C4344C" w:rsidRDefault="00C4344C" w:rsidP="00C4344C"/>
    <w:p w14:paraId="1E8E6287" w14:textId="4041E96E" w:rsidR="00C4344C" w:rsidRDefault="00C4344C" w:rsidP="00C4344C">
      <w:r>
        <w:t xml:space="preserve">Having freedom of expression </w:t>
      </w:r>
      <w:r w:rsidR="001E0BF5">
        <w:br/>
      </w:r>
      <w:r>
        <w:t xml:space="preserve">means the Government cannot stop you from saying things. </w:t>
      </w:r>
    </w:p>
    <w:p w14:paraId="36F8776B" w14:textId="750A21E7" w:rsidR="00C4344C" w:rsidRDefault="00C4344C" w:rsidP="00C4344C"/>
    <w:p w14:paraId="20C3998D" w14:textId="05648119" w:rsidR="00C4344C" w:rsidRDefault="003B1242" w:rsidP="00C4344C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6341A8CC" wp14:editId="1C24ABB8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3599815" cy="2076450"/>
                <wp:effectExtent l="0" t="0" r="635" b="0"/>
                <wp:wrapNone/>
                <wp:docPr id="77750441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0764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D6DB5" id="Rectangle 9" o:spid="_x0000_s1026" style="position:absolute;margin-left:232.25pt;margin-top:21.35pt;width:283.45pt;height:163.5pt;z-index:-25134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" fillcolor="#c5e6fd" stroked="f" strokeweight="1pt">
                <w10:wrap anchorx="margin"/>
              </v:rect>
            </w:pict>
          </mc:Fallback>
        </mc:AlternateContent>
      </w:r>
    </w:p>
    <w:p w14:paraId="444F4B40" w14:textId="1A1146C0" w:rsidR="00C4344C" w:rsidRDefault="008D75FF" w:rsidP="00C4344C">
      <w:r>
        <w:rPr>
          <w:noProof/>
        </w:rPr>
        <w:drawing>
          <wp:anchor distT="0" distB="0" distL="114300" distR="114300" simplePos="0" relativeHeight="252069888" behindDoc="0" locked="0" layoutInCell="1" allowOverlap="1" wp14:anchorId="21CB7CCC" wp14:editId="524534A4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600200" cy="1600200"/>
            <wp:effectExtent l="0" t="0" r="0" b="0"/>
            <wp:wrapNone/>
            <wp:docPr id="310" name="Picture 3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NZ Map placard rights protest colourised.pn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t xml:space="preserve">A </w:t>
      </w:r>
      <w:r w:rsidR="00C4344C">
        <w:rPr>
          <w:b/>
          <w:bCs/>
        </w:rPr>
        <w:t>right</w:t>
      </w:r>
      <w:r w:rsidR="00C4344C">
        <w:t xml:space="preserve"> is something everyone should:</w:t>
      </w:r>
      <w:r w:rsidR="003B1242" w:rsidRPr="003B1242">
        <w:rPr>
          <w:rFonts w:eastAsia="Times New Roman"/>
          <w:noProof/>
          <w:lang w:eastAsia="en-NZ"/>
        </w:rPr>
        <w:t xml:space="preserve"> </w:t>
      </w:r>
    </w:p>
    <w:p w14:paraId="41212C05" w14:textId="40E429BE" w:rsidR="00C4344C" w:rsidRDefault="00C4344C" w:rsidP="00C4344C">
      <w:pPr>
        <w:pStyle w:val="Listtoplevel"/>
      </w:pPr>
      <w:r>
        <w:t>have</w:t>
      </w:r>
    </w:p>
    <w:p w14:paraId="25D0AD77" w14:textId="78AA6F97" w:rsidR="00C4344C" w:rsidRDefault="00C4344C" w:rsidP="00C4344C">
      <w:pPr>
        <w:pStyle w:val="Listtoplevel"/>
      </w:pPr>
      <w:r>
        <w:t>be able to do.</w:t>
      </w:r>
    </w:p>
    <w:p w14:paraId="05F8459E" w14:textId="654C07D6" w:rsidR="00C4344C" w:rsidRDefault="00C4344C" w:rsidP="00EC0CC9">
      <w:pPr>
        <w:ind w:left="0"/>
      </w:pPr>
    </w:p>
    <w:p w14:paraId="542848AD" w14:textId="09CCEF02" w:rsidR="00C4344C" w:rsidRDefault="008D75FF" w:rsidP="00C4344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59CE59A4" wp14:editId="7E8D110F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631950" cy="1384300"/>
                <wp:effectExtent l="0" t="0" r="0" b="6350"/>
                <wp:wrapNone/>
                <wp:docPr id="313" name="Group 3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950" cy="1384300"/>
                          <a:chOff x="0" y="0"/>
                          <a:chExt cx="1631950" cy="1384300"/>
                        </a:xfrm>
                      </wpg:grpSpPr>
                      <pic:pic xmlns:pic="http://schemas.openxmlformats.org/drawingml/2006/picture">
                        <pic:nvPicPr>
                          <pic:cNvPr id="311" name="Picture 3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Graphic 3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5700" y="90805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1CDFEA" id="Group 313" o:spid="_x0000_s1026" style="position:absolute;margin-left:0;margin-top:1.5pt;width:128.5pt;height:109pt;z-index:252075008" coordsize="16319,1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">
                <v:shape id="Picture 311" o:spid="_x0000_s1027" type="#_x0000_t75" style="position:absolute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">
                  <v:imagedata r:id="rId148" o:title=""/>
                </v:shape>
                <v:shape id="Graphic 312" o:spid="_x0000_s1028" type="#_x0000_t75" style="position:absolute;left:11557;top:9080;width:4762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">
                  <v:imagedata r:id="rId75" o:title=""/>
                </v:shape>
              </v:group>
            </w:pict>
          </mc:Fallback>
        </mc:AlternateContent>
      </w:r>
      <w:r w:rsidR="00C4344C">
        <w:t>Looking at hate speech laws was not part of this review so we have not made recommendations about hate speech laws.</w:t>
      </w:r>
    </w:p>
    <w:p w14:paraId="15F9D0F5" w14:textId="2BD20772" w:rsidR="00EC0CC9" w:rsidRDefault="00EC0CC9" w:rsidP="00C4344C"/>
    <w:p w14:paraId="33745BFC" w14:textId="12B5F7C1" w:rsidR="00EC0CC9" w:rsidRDefault="006458BB" w:rsidP="00C4344C">
      <w:r>
        <w:rPr>
          <w:noProof/>
        </w:rPr>
        <w:drawing>
          <wp:anchor distT="0" distB="0" distL="114300" distR="114300" simplePos="0" relativeHeight="252077056" behindDoc="0" locked="0" layoutInCell="1" allowOverlap="1" wp14:anchorId="239AA9A7" wp14:editId="3F5374EC">
            <wp:simplePos x="0" y="0"/>
            <wp:positionH relativeFrom="column">
              <wp:posOffset>114300</wp:posOffset>
            </wp:positionH>
            <wp:positionV relativeFrom="paragraph">
              <wp:posOffset>186055</wp:posOffset>
            </wp:positionV>
            <wp:extent cx="936625" cy="1256030"/>
            <wp:effectExtent l="0" t="0" r="0" b="0"/>
            <wp:wrapNone/>
            <wp:docPr id="314" name="Picture 3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60E63" w14:textId="10AE8877" w:rsidR="00C4344C" w:rsidRDefault="00C4344C" w:rsidP="00C4344C">
      <w:r>
        <w:t>Our review only looked at what the law can do to stop hate crime.</w:t>
      </w:r>
    </w:p>
    <w:p w14:paraId="0B112520" w14:textId="2BC9F965" w:rsidR="00C4344C" w:rsidRDefault="00C4344C" w:rsidP="00C4344C"/>
    <w:p w14:paraId="7E715714" w14:textId="5D268DBB" w:rsidR="00C4344C" w:rsidRDefault="00C4344C" w:rsidP="00C4344C"/>
    <w:p w14:paraId="2B181554" w14:textId="5AB30086" w:rsidR="00C4344C" w:rsidRDefault="008D75FF" w:rsidP="00C4344C">
      <w:r>
        <w:rPr>
          <w:noProof/>
        </w:rPr>
        <w:drawing>
          <wp:anchor distT="0" distB="0" distL="114300" distR="114300" simplePos="0" relativeHeight="252079104" behindDoc="0" locked="0" layoutInCell="1" allowOverlap="1" wp14:anchorId="12A512A5" wp14:editId="63873DEE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1555750" cy="1555750"/>
            <wp:effectExtent l="0" t="0" r="6350" b="0"/>
            <wp:wrapNone/>
            <wp:docPr id="316" name="Picture 3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lan together meeting.pn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t>We know other things also have to happen to stop hate crime like:</w:t>
      </w:r>
    </w:p>
    <w:p w14:paraId="67EFC548" w14:textId="21267068" w:rsidR="00C4344C" w:rsidRDefault="00C4344C" w:rsidP="00C4344C">
      <w:pPr>
        <w:pStyle w:val="Listtoplevel"/>
      </w:pPr>
      <w:r>
        <w:t>working with communities who get hurt by hate crime</w:t>
      </w:r>
    </w:p>
    <w:p w14:paraId="3DA1BAA3" w14:textId="6AFD2869" w:rsidR="00C4344C" w:rsidRDefault="008D75FF" w:rsidP="00C4344C">
      <w:pPr>
        <w:pStyle w:val="Listtoplevel"/>
      </w:pPr>
      <w:r>
        <w:drawing>
          <wp:anchor distT="0" distB="0" distL="114300" distR="114300" simplePos="0" relativeHeight="252078080" behindDoc="0" locked="0" layoutInCell="1" allowOverlap="1" wp14:anchorId="69EB43C0" wp14:editId="565FB4B8">
            <wp:simplePos x="0" y="0"/>
            <wp:positionH relativeFrom="column">
              <wp:posOffset>0</wp:posOffset>
            </wp:positionH>
            <wp:positionV relativeFrom="paragraph">
              <wp:posOffset>303530</wp:posOffset>
            </wp:positionV>
            <wp:extent cx="1600200" cy="1131272"/>
            <wp:effectExtent l="0" t="0" r="0" b="0"/>
            <wp:wrapNone/>
            <wp:docPr id="315" name="Picture 3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resent teach training whiteboard.pn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31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t>teaching people about:</w:t>
      </w:r>
    </w:p>
    <w:p w14:paraId="5B723B84" w14:textId="5F6021E0" w:rsidR="00C4344C" w:rsidRDefault="00C4344C" w:rsidP="00C4344C">
      <w:pPr>
        <w:pStyle w:val="Listsecondlevel"/>
      </w:pPr>
      <w:r>
        <w:t>hate crime</w:t>
      </w:r>
    </w:p>
    <w:p w14:paraId="060087B0" w14:textId="0741C8B3" w:rsidR="00C4344C" w:rsidRDefault="008D75FF" w:rsidP="00C4344C">
      <w:pPr>
        <w:pStyle w:val="Listparagraph2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2080128" behindDoc="0" locked="0" layoutInCell="1" allowOverlap="1" wp14:anchorId="2BF9CEAD" wp14:editId="30A4C7D8">
            <wp:simplePos x="0" y="0"/>
            <wp:positionH relativeFrom="column">
              <wp:posOffset>0</wp:posOffset>
            </wp:positionH>
            <wp:positionV relativeFrom="paragraph">
              <wp:posOffset>467995</wp:posOffset>
            </wp:positionV>
            <wp:extent cx="1600200" cy="1188085"/>
            <wp:effectExtent l="0" t="0" r="0" b="0"/>
            <wp:wrapNone/>
            <wp:docPr id="317" name="Picture 3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Support meeting diverse talk.pn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rPr>
          <w:lang w:eastAsia="en-US"/>
        </w:rPr>
        <w:t xml:space="preserve">treating everyone </w:t>
      </w:r>
      <w:r w:rsidR="00EC0CC9">
        <w:rPr>
          <w:lang w:eastAsia="en-US"/>
        </w:rPr>
        <w:t>fairly</w:t>
      </w:r>
    </w:p>
    <w:p w14:paraId="16B69873" w14:textId="5B061FC0" w:rsidR="00C4344C" w:rsidRDefault="00C4344C" w:rsidP="00C4344C">
      <w:pPr>
        <w:pStyle w:val="ListParagraph"/>
      </w:pPr>
      <w:r>
        <w:t xml:space="preserve">making sure there are services to support people who are victims of hate crime. </w:t>
      </w:r>
    </w:p>
    <w:p w14:paraId="64D80D04" w14:textId="07ACE742" w:rsidR="00C4344C" w:rsidRDefault="00C4344C">
      <w:pPr>
        <w:spacing w:line="240" w:lineRule="auto"/>
        <w:ind w:left="0"/>
      </w:pPr>
      <w:r>
        <w:br w:type="page"/>
      </w:r>
    </w:p>
    <w:p w14:paraId="21FB9CEC" w14:textId="38DAB715" w:rsidR="00C4344C" w:rsidRDefault="00C4344C" w:rsidP="00C4344C">
      <w:pPr>
        <w:pStyle w:val="Heading1"/>
      </w:pPr>
      <w:bookmarkStart w:id="6" w:name="_What_problems_did"/>
      <w:bookmarkEnd w:id="6"/>
      <w:r>
        <w:lastRenderedPageBreak/>
        <w:t>What problems did we find?</w:t>
      </w:r>
    </w:p>
    <w:p w14:paraId="39AE8136" w14:textId="7FFF9244" w:rsidR="00C4344C" w:rsidRDefault="00C4344C" w:rsidP="00C4344C"/>
    <w:p w14:paraId="0A9B29D3" w14:textId="76871349" w:rsidR="00C4344C" w:rsidRDefault="008D75FF" w:rsidP="00C4344C">
      <w:r>
        <w:rPr>
          <w:noProof/>
        </w:rPr>
        <w:drawing>
          <wp:anchor distT="0" distB="0" distL="114300" distR="114300" simplePos="0" relativeHeight="252081152" behindDoc="0" locked="0" layoutInCell="1" allowOverlap="1" wp14:anchorId="53E563DE" wp14:editId="3C936A82">
            <wp:simplePos x="0" y="0"/>
            <wp:positionH relativeFrom="column">
              <wp:posOffset>-114300</wp:posOffset>
            </wp:positionH>
            <wp:positionV relativeFrom="paragraph">
              <wp:posOffset>240665</wp:posOffset>
            </wp:positionV>
            <wp:extent cx="1485900" cy="1485900"/>
            <wp:effectExtent l="0" t="0" r="0" b="0"/>
            <wp:wrapNone/>
            <wp:docPr id="319" name="Picture 3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Report 2 with lin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7A5D5" w14:textId="4CE133A5" w:rsidR="00C4344C" w:rsidRDefault="00C4344C" w:rsidP="00C4344C">
      <w:r>
        <w:t>Our review found there were some problems with how the law in Aotearoa New Zealand deals with hate crime.</w:t>
      </w:r>
    </w:p>
    <w:p w14:paraId="2337BB36" w14:textId="2C15C063" w:rsidR="00C4344C" w:rsidRDefault="00C4344C" w:rsidP="00C4344C"/>
    <w:p w14:paraId="59827187" w14:textId="32BFDA6C" w:rsidR="00C4344C" w:rsidRDefault="00C4344C" w:rsidP="00C4344C"/>
    <w:p w14:paraId="42CEEF1A" w14:textId="578A1C29" w:rsidR="00C4344C" w:rsidRDefault="008D75FF" w:rsidP="00C4344C">
      <w:r>
        <w:rPr>
          <w:noProof/>
        </w:rPr>
        <w:drawing>
          <wp:anchor distT="0" distB="0" distL="114300" distR="114300" simplePos="0" relativeHeight="252082176" behindDoc="0" locked="0" layoutInCell="1" allowOverlap="1" wp14:anchorId="03D70054" wp14:editId="7E69CA2D">
            <wp:simplePos x="0" y="0"/>
            <wp:positionH relativeFrom="column">
              <wp:posOffset>0</wp:posOffset>
            </wp:positionH>
            <wp:positionV relativeFrom="paragraph">
              <wp:posOffset>73507</wp:posOffset>
            </wp:positionV>
            <wp:extent cx="1500856" cy="2057400"/>
            <wp:effectExtent l="0" t="0" r="0" b="0"/>
            <wp:wrapNone/>
            <wp:docPr id="320" name="Picture 3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Judge law courts.pn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500856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44C">
        <w:t>Judges do not have to clearly say that:</w:t>
      </w:r>
    </w:p>
    <w:p w14:paraId="7A6DE893" w14:textId="73CA2718" w:rsidR="00C4344C" w:rsidRDefault="00C4344C" w:rsidP="00C4344C">
      <w:pPr>
        <w:pStyle w:val="Listtoplevel"/>
      </w:pPr>
      <w:r>
        <w:t>an offence was a hate crime</w:t>
      </w:r>
    </w:p>
    <w:p w14:paraId="16DC8F4C" w14:textId="27035285" w:rsidR="00C4344C" w:rsidRDefault="00F51BFD" w:rsidP="00C4344C">
      <w:pPr>
        <w:pStyle w:val="Listtoplevel"/>
      </w:pPr>
      <w:r>
        <w:t xml:space="preserve">the offence </w:t>
      </w:r>
      <w:r w:rsidR="00EC0CC9">
        <w:t>being a hate crime</w:t>
      </w:r>
      <w:r w:rsidR="00C4344C">
        <w:t xml:space="preserve"> makes </w:t>
      </w:r>
      <w:r>
        <w:t xml:space="preserve">it </w:t>
      </w:r>
      <w:r w:rsidR="00C4344C">
        <w:t>more serious.</w:t>
      </w:r>
    </w:p>
    <w:p w14:paraId="22F14215" w14:textId="4588CD73" w:rsidR="00C4344C" w:rsidRDefault="00C4344C" w:rsidP="00C4344C"/>
    <w:p w14:paraId="21A8EF2B" w14:textId="12507E16" w:rsidR="00C4344C" w:rsidRDefault="00EC0CC9" w:rsidP="00C4344C">
      <w:r>
        <w:rPr>
          <w:noProof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0852C61D" wp14:editId="00173A9A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1720850" cy="1181100"/>
                <wp:effectExtent l="0" t="0" r="0" b="0"/>
                <wp:wrapNone/>
                <wp:docPr id="323" name="Group 3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0850" cy="1181100"/>
                          <a:chOff x="0" y="0"/>
                          <a:chExt cx="1720850" cy="1181100"/>
                        </a:xfrm>
                      </wpg:grpSpPr>
                      <pic:pic xmlns:pic="http://schemas.openxmlformats.org/drawingml/2006/picture">
                        <pic:nvPicPr>
                          <pic:cNvPr id="321" name="Picture 3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162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Graphic 3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4600" y="70485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8D41B0" id="Group 323" o:spid="_x0000_s1026" style="position:absolute;margin-left:0;margin-top:19.6pt;width:135.5pt;height:93pt;z-index:252086272" coordsize="17208,11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">
                <v:shape id="Picture 321" o:spid="_x0000_s1027" type="#_x0000_t75" style="position:absolute;width:12446;height:1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">
                  <v:imagedata r:id="rId153" o:title=""/>
                </v:shape>
                <v:shape id="Graphic 322" o:spid="_x0000_s1028" type="#_x0000_t75" style="position:absolute;left:12446;top:7048;width:4762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">
                  <v:imagedata r:id="rId75" o:title=""/>
                </v:shape>
              </v:group>
            </w:pict>
          </mc:Fallback>
        </mc:AlternateContent>
      </w:r>
    </w:p>
    <w:p w14:paraId="40CD3AEB" w14:textId="7311F0D1" w:rsidR="00C4344C" w:rsidRDefault="00C22B2C" w:rsidP="00C4344C">
      <w:r>
        <w:t xml:space="preserve">When a judge does say an offence was a hate crime this does not </w:t>
      </w:r>
      <w:r w:rsidR="00EC0CC9">
        <w:t xml:space="preserve">always get written down somewhere. </w:t>
      </w:r>
    </w:p>
    <w:p w14:paraId="0E1A0E51" w14:textId="4831DCBB" w:rsidR="00C22B2C" w:rsidRDefault="00C22B2C" w:rsidP="00EC0CC9">
      <w:pPr>
        <w:ind w:left="0"/>
      </w:pPr>
    </w:p>
    <w:p w14:paraId="06C56222" w14:textId="77777777" w:rsidR="00EC0CC9" w:rsidRDefault="00EC0CC9">
      <w:pPr>
        <w:spacing w:line="240" w:lineRule="auto"/>
        <w:ind w:left="0"/>
      </w:pPr>
      <w:r>
        <w:br w:type="page"/>
      </w:r>
    </w:p>
    <w:p w14:paraId="6459A4DD" w14:textId="5B65B54D" w:rsidR="00C22B2C" w:rsidRDefault="008D75FF" w:rsidP="00C4344C">
      <w:r>
        <w:rPr>
          <w:noProof/>
        </w:rPr>
        <w:lastRenderedPageBreak/>
        <w:drawing>
          <wp:anchor distT="0" distB="0" distL="114300" distR="114300" simplePos="0" relativeHeight="252087296" behindDoc="0" locked="0" layoutInCell="1" allowOverlap="1" wp14:anchorId="74BA2196" wp14:editId="6E15D12D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485900" cy="1485900"/>
            <wp:effectExtent l="0" t="0" r="0" b="0"/>
            <wp:wrapNone/>
            <wp:docPr id="324" name="Picture 3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rison jail bars.pn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C9">
        <w:rPr>
          <w:noProof/>
        </w:rPr>
        <w:t>The problems we found make</w:t>
      </w:r>
      <w:r w:rsidR="00C22B2C">
        <w:t xml:space="preserve"> it harder for the </w:t>
      </w:r>
      <w:r w:rsidR="00C22B2C">
        <w:rPr>
          <w:b/>
          <w:bCs/>
        </w:rPr>
        <w:t>justice system</w:t>
      </w:r>
      <w:r w:rsidR="00C22B2C">
        <w:t xml:space="preserve"> to:</w:t>
      </w:r>
    </w:p>
    <w:p w14:paraId="461D76A2" w14:textId="4449A345" w:rsidR="00C22B2C" w:rsidRDefault="009E0193" w:rsidP="00C22B2C">
      <w:pPr>
        <w:pStyle w:val="Listtoplevel"/>
      </w:pPr>
      <w:r>
        <w:drawing>
          <wp:anchor distT="0" distB="0" distL="114300" distR="114300" simplePos="0" relativeHeight="252098560" behindDoc="0" locked="0" layoutInCell="1" allowOverlap="1" wp14:anchorId="4083DC4C" wp14:editId="560693CC">
            <wp:simplePos x="0" y="0"/>
            <wp:positionH relativeFrom="column">
              <wp:posOffset>114527</wp:posOffset>
            </wp:positionH>
            <wp:positionV relativeFrom="paragraph">
              <wp:posOffset>556260</wp:posOffset>
            </wp:positionV>
            <wp:extent cx="1166654" cy="1650276"/>
            <wp:effectExtent l="0" t="0" r="0" b="7620"/>
            <wp:wrapNone/>
            <wp:docPr id="335" name="Picture 3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Stop no crutches.pn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166654" cy="1650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B2C">
        <w:t xml:space="preserve">punish people who have </w:t>
      </w:r>
      <w:r w:rsidR="008E6FCF">
        <w:t>committed</w:t>
      </w:r>
      <w:r w:rsidR="00C22B2C">
        <w:t xml:space="preserve"> hate crimes</w:t>
      </w:r>
    </w:p>
    <w:p w14:paraId="240C2464" w14:textId="69C514CF" w:rsidR="00C22B2C" w:rsidRDefault="00C22B2C" w:rsidP="00C22B2C">
      <w:pPr>
        <w:pStyle w:val="Listtoplevel"/>
      </w:pPr>
      <w:r>
        <w:t xml:space="preserve">stop people from </w:t>
      </w:r>
      <w:r w:rsidR="008E6FCF">
        <w:t>committ</w:t>
      </w:r>
      <w:r>
        <w:t>ing hate crimes again in the future</w:t>
      </w:r>
    </w:p>
    <w:p w14:paraId="3A89D259" w14:textId="23667E50" w:rsidR="00C22B2C" w:rsidRDefault="008D75FF" w:rsidP="00C22B2C">
      <w:pPr>
        <w:pStyle w:val="Listtoplevel"/>
      </w:pPr>
      <w:r>
        <w:drawing>
          <wp:anchor distT="0" distB="0" distL="114300" distR="114300" simplePos="0" relativeHeight="252089344" behindDoc="0" locked="0" layoutInCell="1" allowOverlap="1" wp14:anchorId="758780D1" wp14:editId="5560DB0A">
            <wp:simplePos x="0" y="0"/>
            <wp:positionH relativeFrom="column">
              <wp:posOffset>0</wp:posOffset>
            </wp:positionH>
            <wp:positionV relativeFrom="paragraph">
              <wp:posOffset>346075</wp:posOffset>
            </wp:positionV>
            <wp:extent cx="1600200" cy="1053518"/>
            <wp:effectExtent l="0" t="0" r="0" b="0"/>
            <wp:wrapNone/>
            <wp:docPr id="326" name="Picture 3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Violence Protect.jp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53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B2C">
        <w:t>know if it is doing what it needs to do to protect people from hate crime.</w:t>
      </w:r>
    </w:p>
    <w:p w14:paraId="35C26E2E" w14:textId="2853A8B8" w:rsidR="00C22B2C" w:rsidRDefault="00C22B2C" w:rsidP="00C22B2C"/>
    <w:p w14:paraId="16300F8E" w14:textId="62B155F8" w:rsidR="00C22B2C" w:rsidRDefault="009E0193" w:rsidP="00C22B2C">
      <w:r>
        <w:rPr>
          <w:noProof/>
        </w:rPr>
        <w:drawing>
          <wp:anchor distT="0" distB="0" distL="114300" distR="114300" simplePos="0" relativeHeight="252090368" behindDoc="0" locked="0" layoutInCell="1" allowOverlap="1" wp14:anchorId="6CF2949A" wp14:editId="7FBFF7FA">
            <wp:simplePos x="0" y="0"/>
            <wp:positionH relativeFrom="column">
              <wp:posOffset>0</wp:posOffset>
            </wp:positionH>
            <wp:positionV relativeFrom="paragraph">
              <wp:posOffset>111760</wp:posOffset>
            </wp:positionV>
            <wp:extent cx="1371600" cy="1371600"/>
            <wp:effectExtent l="0" t="0" r="0" b="0"/>
            <wp:wrapNone/>
            <wp:docPr id="327" name="Picture 3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olice report crime (1)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242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0E7EBCC1" wp14:editId="029940DD">
                <wp:simplePos x="0" y="0"/>
                <wp:positionH relativeFrom="margin">
                  <wp:align>right</wp:align>
                </wp:positionH>
                <wp:positionV relativeFrom="paragraph">
                  <wp:posOffset>270510</wp:posOffset>
                </wp:positionV>
                <wp:extent cx="3599815" cy="2432050"/>
                <wp:effectExtent l="0" t="0" r="635" b="6350"/>
                <wp:wrapNone/>
                <wp:docPr id="77750442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320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E0A2A" id="Rectangle 9" o:spid="_x0000_s1026" style="position:absolute;margin-left:232.25pt;margin-top:21.3pt;width:283.45pt;height:191.5pt;z-index:-25134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" fillcolor="#c5e6fd" stroked="f" strokeweight="1pt">
                <w10:wrap anchorx="margin"/>
              </v:rect>
            </w:pict>
          </mc:Fallback>
        </mc:AlternateContent>
      </w:r>
    </w:p>
    <w:p w14:paraId="1AEDDCAD" w14:textId="5193C350" w:rsidR="00C22B2C" w:rsidRDefault="00C22B2C" w:rsidP="00C22B2C">
      <w:r>
        <w:t xml:space="preserve">Here the </w:t>
      </w:r>
      <w:r>
        <w:rPr>
          <w:b/>
          <w:bCs/>
        </w:rPr>
        <w:t xml:space="preserve">justice system </w:t>
      </w:r>
      <w:r>
        <w:t>means:</w:t>
      </w:r>
    </w:p>
    <w:p w14:paraId="388B47AB" w14:textId="66625C22" w:rsidR="00C22B2C" w:rsidRDefault="00C22B2C" w:rsidP="00C22B2C">
      <w:pPr>
        <w:pStyle w:val="Listtoplevel"/>
      </w:pPr>
      <w:r>
        <w:t>the police</w:t>
      </w:r>
    </w:p>
    <w:p w14:paraId="17A4331E" w14:textId="5B6AA220" w:rsidR="00C22B2C" w:rsidRDefault="009E0193" w:rsidP="00C22B2C">
      <w:pPr>
        <w:pStyle w:val="Listtoplevel"/>
      </w:pPr>
      <w:r>
        <w:drawing>
          <wp:anchor distT="0" distB="0" distL="114300" distR="114300" simplePos="0" relativeHeight="252091392" behindDoc="0" locked="0" layoutInCell="1" allowOverlap="1" wp14:anchorId="66DF0C28" wp14:editId="4C5A0852">
            <wp:simplePos x="0" y="0"/>
            <wp:positionH relativeFrom="column">
              <wp:posOffset>0</wp:posOffset>
            </wp:positionH>
            <wp:positionV relativeFrom="paragraph">
              <wp:posOffset>227330</wp:posOffset>
            </wp:positionV>
            <wp:extent cx="1371600" cy="1371600"/>
            <wp:effectExtent l="0" t="0" r="0" b="0"/>
            <wp:wrapNone/>
            <wp:docPr id="328" name="Picture 3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Court House 1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B2C">
        <w:t>the courts</w:t>
      </w:r>
    </w:p>
    <w:p w14:paraId="3B1493B6" w14:textId="373C65B1" w:rsidR="00C22B2C" w:rsidRDefault="00C22B2C" w:rsidP="00C22B2C">
      <w:pPr>
        <w:pStyle w:val="Listtoplevel"/>
      </w:pPr>
      <w:r>
        <w:t xml:space="preserve">the </w:t>
      </w:r>
      <w:r>
        <w:rPr>
          <w:b/>
          <w:bCs/>
        </w:rPr>
        <w:t>Department of Corrections</w:t>
      </w:r>
      <w:r>
        <w:t>.</w:t>
      </w:r>
    </w:p>
    <w:p w14:paraId="52049B83" w14:textId="29DDA46E" w:rsidR="00C22B2C" w:rsidRDefault="00C22B2C" w:rsidP="00C22B2C"/>
    <w:p w14:paraId="19F5CC4E" w14:textId="69213F28" w:rsidR="00C22B2C" w:rsidRDefault="003B1242" w:rsidP="00C22B2C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5B486236" wp14:editId="34FE07CF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3599815" cy="1085850"/>
                <wp:effectExtent l="0" t="0" r="635" b="0"/>
                <wp:wrapNone/>
                <wp:docPr id="777504422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85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A2D9A" id="Rectangle 9" o:spid="_x0000_s1026" style="position:absolute;margin-left:232.25pt;margin-top:21.65pt;width:283.45pt;height:85.5pt;z-index:-25134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" fillcolor="#c5e6fd" stroked="f" strokeweight="1pt">
                <w10:wrap anchorx="margin"/>
              </v:rect>
            </w:pict>
          </mc:Fallback>
        </mc:AlternateContent>
      </w:r>
    </w:p>
    <w:p w14:paraId="2072934E" w14:textId="5E8D97A6" w:rsidR="00C22B2C" w:rsidRDefault="009E0193" w:rsidP="00C22B2C">
      <w:r>
        <w:rPr>
          <w:noProof/>
        </w:rPr>
        <w:drawing>
          <wp:anchor distT="0" distB="0" distL="114300" distR="114300" simplePos="0" relativeHeight="252092416" behindDoc="0" locked="0" layoutInCell="1" allowOverlap="1" wp14:anchorId="64915FED" wp14:editId="107E6EC3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1600423" cy="562053"/>
            <wp:effectExtent l="0" t="0" r="0" b="9525"/>
            <wp:wrapNone/>
            <wp:docPr id="329" name="Picture 3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Department of Corrections.pn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2B2C">
        <w:t xml:space="preserve">The </w:t>
      </w:r>
      <w:r w:rsidR="00C22B2C">
        <w:rPr>
          <w:b/>
          <w:bCs/>
        </w:rPr>
        <w:t>Department of Corrections</w:t>
      </w:r>
      <w:r w:rsidR="00C22B2C">
        <w:t xml:space="preserve"> is the part of the Government in </w:t>
      </w:r>
      <w:r w:rsidR="003B1242">
        <w:br/>
      </w:r>
      <w:r w:rsidR="00C22B2C">
        <w:t>charge of prisons.</w:t>
      </w:r>
    </w:p>
    <w:p w14:paraId="720DDBDD" w14:textId="63B83BFA" w:rsidR="00C22B2C" w:rsidRDefault="009E0193" w:rsidP="00C22B2C">
      <w:r>
        <w:rPr>
          <w:noProof/>
        </w:rPr>
        <w:lastRenderedPageBreak/>
        <w:drawing>
          <wp:anchor distT="0" distB="0" distL="114300" distR="114300" simplePos="0" relativeHeight="252093440" behindDoc="0" locked="0" layoutInCell="1" allowOverlap="1" wp14:anchorId="0B8FD4A6" wp14:editId="5D6BEB28">
            <wp:simplePos x="0" y="0"/>
            <wp:positionH relativeFrom="column">
              <wp:posOffset>0</wp:posOffset>
            </wp:positionH>
            <wp:positionV relativeFrom="paragraph">
              <wp:posOffset>-460375</wp:posOffset>
            </wp:positionV>
            <wp:extent cx="1600200" cy="1451101"/>
            <wp:effectExtent l="0" t="0" r="0" b="0"/>
            <wp:wrapNone/>
            <wp:docPr id="330" name="Picture 3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man question confused.pn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51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B2C">
        <w:t>There is no clear way to make sure the court knows a crime might have been a hate crime.</w:t>
      </w:r>
    </w:p>
    <w:p w14:paraId="7BBCD1D7" w14:textId="61747889" w:rsidR="00C22B2C" w:rsidRDefault="00C22B2C" w:rsidP="00C22B2C"/>
    <w:p w14:paraId="2F2F04C1" w14:textId="1D70B17C" w:rsidR="00C22B2C" w:rsidRDefault="00C22B2C" w:rsidP="00C22B2C"/>
    <w:p w14:paraId="6A603879" w14:textId="0755AE07" w:rsidR="00C22B2C" w:rsidRDefault="00A34993" w:rsidP="00C22B2C">
      <w:r>
        <w:rPr>
          <w:noProof/>
        </w:rPr>
        <mc:AlternateContent>
          <mc:Choice Requires="wpg">
            <w:drawing>
              <wp:anchor distT="0" distB="0" distL="114300" distR="114300" simplePos="0" relativeHeight="252097536" behindDoc="0" locked="0" layoutInCell="1" allowOverlap="1" wp14:anchorId="18ED8BC6" wp14:editId="2D0FACF3">
                <wp:simplePos x="0" y="0"/>
                <wp:positionH relativeFrom="column">
                  <wp:posOffset>44450</wp:posOffset>
                </wp:positionH>
                <wp:positionV relativeFrom="paragraph">
                  <wp:posOffset>77470</wp:posOffset>
                </wp:positionV>
                <wp:extent cx="1504950" cy="1390650"/>
                <wp:effectExtent l="0" t="0" r="0" b="0"/>
                <wp:wrapNone/>
                <wp:docPr id="334" name="Group 3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1390650"/>
                          <a:chOff x="0" y="0"/>
                          <a:chExt cx="1504950" cy="1390650"/>
                        </a:xfrm>
                      </wpg:grpSpPr>
                      <pic:pic xmlns:pic="http://schemas.openxmlformats.org/drawingml/2006/picture">
                        <pic:nvPicPr>
                          <pic:cNvPr id="331" name="Picture 3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2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Graphic 33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8700" y="9144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14367D" id="Group 334" o:spid="_x0000_s1026" style="position:absolute;margin-left:3.5pt;margin-top:6.1pt;width:118.5pt;height:109.5pt;z-index:252097536" coordsize="15049,139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1" o:spid="_x0000_s1027" type="#_x0000_t75" style="position:absolute;width:10287;height:1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">
                  <v:imagedata r:id="rId160" o:title=""/>
                </v:shape>
                <v:shape id="Graphic 333" o:spid="_x0000_s1028" type="#_x0000_t75" style="position:absolute;left:10287;top:9144;width:476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">
                  <v:imagedata r:id="rId161" o:title=""/>
                </v:shape>
              </v:group>
            </w:pict>
          </mc:Fallback>
        </mc:AlternateContent>
      </w:r>
      <w:r w:rsidR="00C22B2C">
        <w:t>This means:</w:t>
      </w:r>
    </w:p>
    <w:p w14:paraId="57287D10" w14:textId="2CDE0820" w:rsidR="00C22B2C" w:rsidRDefault="00A34993" w:rsidP="00C22B2C">
      <w:pPr>
        <w:pStyle w:val="Listtoplevel"/>
      </w:pPr>
      <w:r>
        <w:drawing>
          <wp:anchor distT="0" distB="0" distL="114300" distR="114300" simplePos="0" relativeHeight="252088320" behindDoc="0" locked="0" layoutInCell="1" allowOverlap="1" wp14:anchorId="5F96D486" wp14:editId="01742FC3">
            <wp:simplePos x="0" y="0"/>
            <wp:positionH relativeFrom="column">
              <wp:posOffset>0</wp:posOffset>
            </wp:positionH>
            <wp:positionV relativeFrom="paragraph">
              <wp:posOffset>1327150</wp:posOffset>
            </wp:positionV>
            <wp:extent cx="1143000" cy="1143000"/>
            <wp:effectExtent l="0" t="0" r="0" b="0"/>
            <wp:wrapNone/>
            <wp:docPr id="325" name="Picture 3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Stop sign barrier (1)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B2C">
        <w:t xml:space="preserve">some people do not get punished </w:t>
      </w:r>
      <w:r>
        <w:t xml:space="preserve">as much as they should </w:t>
      </w:r>
      <w:r w:rsidR="00C22B2C">
        <w:t xml:space="preserve">for </w:t>
      </w:r>
      <w:r w:rsidR="008E6FCF">
        <w:t>committ</w:t>
      </w:r>
      <w:r w:rsidR="00C22B2C">
        <w:t>ing hate crimes</w:t>
      </w:r>
    </w:p>
    <w:p w14:paraId="7056FD3D" w14:textId="63F17DD6" w:rsidR="00C22B2C" w:rsidRDefault="00C22B2C" w:rsidP="00C22B2C">
      <w:pPr>
        <w:pStyle w:val="Listtoplevel"/>
      </w:pPr>
      <w:r>
        <w:t xml:space="preserve">it is harder to stop people from </w:t>
      </w:r>
      <w:r w:rsidR="008E6FCF">
        <w:t>committ</w:t>
      </w:r>
      <w:r>
        <w:t>ing hate crimes again in the future.</w:t>
      </w:r>
    </w:p>
    <w:p w14:paraId="42C5DA23" w14:textId="42756F41" w:rsidR="00C22B2C" w:rsidRDefault="00A34993" w:rsidP="00C22B2C">
      <w:r>
        <w:rPr>
          <w:noProof/>
        </w:rPr>
        <w:drawing>
          <wp:anchor distT="0" distB="0" distL="114300" distR="114300" simplePos="0" relativeHeight="252106752" behindDoc="0" locked="0" layoutInCell="1" allowOverlap="1" wp14:anchorId="5C8D9143" wp14:editId="357955A7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1270000" cy="1195070"/>
            <wp:effectExtent l="0" t="0" r="6350" b="5080"/>
            <wp:wrapNone/>
            <wp:docPr id="337" name="Picture 3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judge-scowls angry.jpg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3DFEA" w14:textId="6D4B0C57" w:rsidR="00C22B2C" w:rsidRDefault="00C22B2C" w:rsidP="00C22B2C"/>
    <w:p w14:paraId="61124E48" w14:textId="4095916E" w:rsidR="00C22B2C" w:rsidRDefault="00C22B2C" w:rsidP="00C22B2C">
      <w:r>
        <w:t>These problems are serious.</w:t>
      </w:r>
    </w:p>
    <w:p w14:paraId="2728E2D0" w14:textId="42FC40C2" w:rsidR="00C22B2C" w:rsidRDefault="00C22B2C" w:rsidP="00C22B2C"/>
    <w:p w14:paraId="096D81E9" w14:textId="0E272841" w:rsidR="00C22B2C" w:rsidRDefault="00F52497" w:rsidP="00C22B2C">
      <w:r>
        <w:rPr>
          <w:noProof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2EAEF91" wp14:editId="1C12FD22">
                <wp:simplePos x="0" y="0"/>
                <wp:positionH relativeFrom="column">
                  <wp:posOffset>44450</wp:posOffset>
                </wp:positionH>
                <wp:positionV relativeFrom="paragraph">
                  <wp:posOffset>192720</wp:posOffset>
                </wp:positionV>
                <wp:extent cx="1141095" cy="1201420"/>
                <wp:effectExtent l="0" t="0" r="1905" b="0"/>
                <wp:wrapNone/>
                <wp:docPr id="288" name="Group 2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095" cy="1201420"/>
                          <a:chOff x="0" y="0"/>
                          <a:chExt cx="1358900" cy="1430020"/>
                        </a:xfrm>
                      </wpg:grpSpPr>
                      <pic:pic xmlns:pic="http://schemas.openxmlformats.org/drawingml/2006/picture">
                        <pic:nvPicPr>
                          <pic:cNvPr id="259" name="Picture 25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3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Graphic 2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2650" y="84455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7C35D" id="Group 288" o:spid="_x0000_s1026" style="position:absolute;margin-left:3.5pt;margin-top:15.15pt;width:89.85pt;height:94.6pt;z-index:252103680;mso-width-relative:margin;mso-height-relative:margin" coordsize="13589,14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">
                <v:shape id="Picture 259" o:spid="_x0000_s1027" type="#_x0000_t75" style="position:absolute;width:10668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">
                  <v:imagedata r:id="rId163" o:title=""/>
                </v:shape>
                <v:shape id="Graphic 283" o:spid="_x0000_s1028" type="#_x0000_t75" style="position:absolute;left:8826;top:8445;width:4763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">
                  <v:imagedata r:id="rId161" o:title=""/>
                </v:shape>
              </v:group>
            </w:pict>
          </mc:Fallback>
        </mc:AlternateContent>
      </w:r>
    </w:p>
    <w:p w14:paraId="0CF78FB1" w14:textId="6140CDE1" w:rsidR="00C22B2C" w:rsidRDefault="00C22B2C" w:rsidP="00C22B2C">
      <w:r>
        <w:t xml:space="preserve">We do not think Aotearoa New Zealand needs new hate crime </w:t>
      </w:r>
      <w:r w:rsidR="006F4251">
        <w:t xml:space="preserve">offences </w:t>
      </w:r>
      <w:r>
        <w:t xml:space="preserve">to solve these problems. </w:t>
      </w:r>
    </w:p>
    <w:p w14:paraId="22934FD6" w14:textId="086A90A6" w:rsidR="00C22B2C" w:rsidRDefault="00C22B2C" w:rsidP="00C22B2C"/>
    <w:p w14:paraId="7B3BE3DA" w14:textId="43A12133" w:rsidR="00C22B2C" w:rsidRDefault="00C22B2C" w:rsidP="00C22B2C"/>
    <w:p w14:paraId="07FD6998" w14:textId="77777777" w:rsidR="00C22B2C" w:rsidRDefault="00C22B2C">
      <w:pPr>
        <w:spacing w:line="240" w:lineRule="auto"/>
        <w:ind w:left="0"/>
      </w:pPr>
      <w:r>
        <w:br w:type="page"/>
      </w:r>
    </w:p>
    <w:p w14:paraId="178376E0" w14:textId="1759CF54" w:rsidR="00C22B2C" w:rsidRDefault="00170C2D" w:rsidP="00C22B2C">
      <w:r>
        <w:rPr>
          <w:noProof/>
        </w:rPr>
        <w:lastRenderedPageBreak/>
        <w:drawing>
          <wp:anchor distT="0" distB="0" distL="114300" distR="114300" simplePos="0" relativeHeight="252109824" behindDoc="0" locked="0" layoutInCell="1" allowOverlap="1" wp14:anchorId="6B737A5E" wp14:editId="57A0CCF4">
            <wp:simplePos x="0" y="0"/>
            <wp:positionH relativeFrom="column">
              <wp:posOffset>338</wp:posOffset>
            </wp:positionH>
            <wp:positionV relativeFrom="paragraph">
              <wp:posOffset>-228600</wp:posOffset>
            </wp:positionV>
            <wp:extent cx="1371600" cy="1592337"/>
            <wp:effectExtent l="0" t="0" r="0" b="8255"/>
            <wp:wrapNone/>
            <wp:docPr id="339" name="Picture 3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legal-advice-solictor-law-advice (1).jp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92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B2C">
        <w:t xml:space="preserve">We think we can solve these problems by making some changes to the way the law already deals with hate crime. </w:t>
      </w:r>
    </w:p>
    <w:p w14:paraId="70AB89ED" w14:textId="7FD737D7" w:rsidR="00C22B2C" w:rsidRDefault="00C22B2C">
      <w:pPr>
        <w:spacing w:line="240" w:lineRule="auto"/>
        <w:ind w:left="0"/>
      </w:pPr>
      <w:r>
        <w:br w:type="page"/>
      </w:r>
    </w:p>
    <w:p w14:paraId="7E861EEC" w14:textId="0B8FE89A" w:rsidR="00C22B2C" w:rsidRDefault="006F4251" w:rsidP="00C22B2C">
      <w:pPr>
        <w:pStyle w:val="Heading1"/>
      </w:pPr>
      <w:bookmarkStart w:id="7" w:name="_Why_we_do"/>
      <w:bookmarkEnd w:id="7"/>
      <w:r>
        <w:lastRenderedPageBreak/>
        <w:t>Why we do not think Aotearoa New Zealand needs new hate crime offences</w:t>
      </w:r>
    </w:p>
    <w:p w14:paraId="2ADB109F" w14:textId="4B49EBF4" w:rsidR="006F4251" w:rsidRDefault="006F4251" w:rsidP="0009000C"/>
    <w:p w14:paraId="6DEDCFC5" w14:textId="27B7CC00" w:rsidR="006F4251" w:rsidRDefault="00170C2D" w:rsidP="006F4251">
      <w:r>
        <w:rPr>
          <w:noProof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48560EB8" wp14:editId="4EE38462">
                <wp:simplePos x="0" y="0"/>
                <wp:positionH relativeFrom="column">
                  <wp:posOffset>-12700</wp:posOffset>
                </wp:positionH>
                <wp:positionV relativeFrom="paragraph">
                  <wp:posOffset>333375</wp:posOffset>
                </wp:positionV>
                <wp:extent cx="1612900" cy="1256030"/>
                <wp:effectExtent l="0" t="0" r="0" b="1270"/>
                <wp:wrapNone/>
                <wp:docPr id="293" name="Group 2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900" cy="1256030"/>
                          <a:chOff x="0" y="0"/>
                          <a:chExt cx="1612900" cy="1256030"/>
                        </a:xfrm>
                      </wpg:grpSpPr>
                      <pic:pic xmlns:pic="http://schemas.openxmlformats.org/drawingml/2006/picture">
                        <pic:nvPicPr>
                          <pic:cNvPr id="294" name="Picture 29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1256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114300"/>
                            <a:ext cx="812800" cy="812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DE52A7" id="Group 293" o:spid="_x0000_s1026" style="position:absolute;margin-left:-1pt;margin-top:26.25pt;width:127pt;height:98.9pt;z-index:252105728" coordsize="16129,1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">
                <v:shape id="Picture 294" o:spid="_x0000_s1027" type="#_x0000_t75" style="position:absolute;width:9366;height:1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">
                  <v:imagedata r:id="rId88" o:title=""/>
                </v:shape>
                <v:shape id="Picture 336" o:spid="_x0000_s1028" type="#_x0000_t75" style="position:absolute;left:8001;top:1143;width:8128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">
                  <v:imagedata r:id="rId131" o:title=""/>
                </v:shape>
              </v:group>
            </w:pict>
          </mc:Fallback>
        </mc:AlternateContent>
      </w:r>
    </w:p>
    <w:p w14:paraId="1C274C6B" w14:textId="70131920" w:rsidR="006F4251" w:rsidRDefault="006F4251" w:rsidP="006F4251">
      <w:r>
        <w:t>Our review asked whether Aotearoa New Zealand needed new hate crime offences to deal with hate crimes.</w:t>
      </w:r>
    </w:p>
    <w:p w14:paraId="4887B129" w14:textId="18A457F3" w:rsidR="006F4251" w:rsidRDefault="006F4251" w:rsidP="006F4251"/>
    <w:p w14:paraId="73CEC7E3" w14:textId="3B2C5175" w:rsidR="006F4251" w:rsidRDefault="00170C2D" w:rsidP="006F4251">
      <w:r>
        <w:rPr>
          <w:noProof/>
        </w:rPr>
        <w:drawing>
          <wp:anchor distT="0" distB="0" distL="114300" distR="114300" simplePos="0" relativeHeight="252110848" behindDoc="0" locked="0" layoutInCell="1" allowOverlap="1" wp14:anchorId="506D289F" wp14:editId="095A71FB">
            <wp:simplePos x="0" y="0"/>
            <wp:positionH relativeFrom="column">
              <wp:posOffset>-12700</wp:posOffset>
            </wp:positionH>
            <wp:positionV relativeFrom="paragraph">
              <wp:posOffset>292100</wp:posOffset>
            </wp:positionV>
            <wp:extent cx="1600200" cy="725285"/>
            <wp:effectExtent l="0" t="0" r="0" b="0"/>
            <wp:wrapNone/>
            <wp:docPr id="340" name="Picture 3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acific-centric-map colour.png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2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8A754" w14:textId="3B90C041" w:rsidR="006F4251" w:rsidRDefault="006F4251" w:rsidP="006F4251">
      <w:r>
        <w:t xml:space="preserve">Some other countries already have </w:t>
      </w:r>
      <w:proofErr w:type="gramStart"/>
      <w:r>
        <w:t>hate</w:t>
      </w:r>
      <w:proofErr w:type="gramEnd"/>
      <w:r>
        <w:t xml:space="preserve"> crime offences.</w:t>
      </w:r>
    </w:p>
    <w:p w14:paraId="4150E63A" w14:textId="579D1FE0" w:rsidR="006F4251" w:rsidRDefault="006F4251" w:rsidP="006F4251"/>
    <w:p w14:paraId="41DCC84A" w14:textId="17DE9342" w:rsidR="006F4251" w:rsidRDefault="00170C2D" w:rsidP="006F4251">
      <w:r>
        <w:rPr>
          <w:noProof/>
        </w:rPr>
        <w:drawing>
          <wp:anchor distT="0" distB="0" distL="114300" distR="114300" simplePos="0" relativeHeight="252108800" behindDoc="0" locked="0" layoutInCell="1" allowOverlap="1" wp14:anchorId="543487D3" wp14:editId="6DD35D82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1606550" cy="1606550"/>
            <wp:effectExtent l="0" t="0" r="0" b="0"/>
            <wp:wrapNone/>
            <wp:docPr id="338" name="Picture 3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nquiry 2.pn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8E301" w14:textId="01543E16" w:rsidR="006F4251" w:rsidRDefault="006F4251" w:rsidP="006F4251">
      <w:r>
        <w:t>The Royal Commission of Inquiry into the Christchurch terrorist attack said Aotearoa New Zealand should have hate crime offences.</w:t>
      </w:r>
    </w:p>
    <w:p w14:paraId="4975F0CE" w14:textId="4CA3E7DA" w:rsidR="006F4251" w:rsidRDefault="006F4251" w:rsidP="006F4251"/>
    <w:p w14:paraId="470267F1" w14:textId="425A68E9" w:rsidR="006F4251" w:rsidRDefault="006F4251" w:rsidP="006F4251"/>
    <w:p w14:paraId="50682971" w14:textId="77777777" w:rsidR="006F4251" w:rsidRDefault="006F4251">
      <w:pPr>
        <w:spacing w:line="240" w:lineRule="auto"/>
        <w:ind w:left="0"/>
      </w:pPr>
      <w:r>
        <w:br w:type="page"/>
      </w:r>
    </w:p>
    <w:p w14:paraId="21777CC0" w14:textId="15505211" w:rsidR="006F4251" w:rsidRDefault="00170C2D" w:rsidP="006F4251">
      <w:r>
        <w:rPr>
          <w:noProof/>
        </w:rPr>
        <w:lastRenderedPageBreak/>
        <w:drawing>
          <wp:anchor distT="0" distB="0" distL="114300" distR="114300" simplePos="0" relativeHeight="252111872" behindDoc="0" locked="0" layoutInCell="1" allowOverlap="1" wp14:anchorId="6A913662" wp14:editId="7FC7A9FC">
            <wp:simplePos x="0" y="0"/>
            <wp:positionH relativeFrom="column">
              <wp:posOffset>0</wp:posOffset>
            </wp:positionH>
            <wp:positionV relativeFrom="paragraph">
              <wp:posOffset>-228599</wp:posOffset>
            </wp:positionV>
            <wp:extent cx="1376341" cy="1797050"/>
            <wp:effectExtent l="0" t="0" r="0" b="0"/>
            <wp:wrapNone/>
            <wp:docPr id="341" name="Picture 3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Thumbs up happy yes hijab.pn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378017" cy="1799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251">
        <w:t xml:space="preserve">There are some </w:t>
      </w:r>
      <w:r w:rsidR="00EC0CC9">
        <w:t>good things about</w:t>
      </w:r>
      <w:r w:rsidR="006F4251">
        <w:t xml:space="preserve"> having hate crime offences like making it:</w:t>
      </w:r>
    </w:p>
    <w:p w14:paraId="6DEA8667" w14:textId="6EAF4266" w:rsidR="006F4251" w:rsidRDefault="00170C2D" w:rsidP="006F4251">
      <w:pPr>
        <w:pStyle w:val="Listtoplevel"/>
      </w:pPr>
      <w:r>
        <w:drawing>
          <wp:anchor distT="0" distB="0" distL="114300" distR="114300" simplePos="0" relativeHeight="252112896" behindDoc="0" locked="0" layoutInCell="1" allowOverlap="1" wp14:anchorId="73E8F40F" wp14:editId="0CC78815">
            <wp:simplePos x="0" y="0"/>
            <wp:positionH relativeFrom="column">
              <wp:posOffset>1</wp:posOffset>
            </wp:positionH>
            <wp:positionV relativeFrom="paragraph">
              <wp:posOffset>777241</wp:posOffset>
            </wp:positionV>
            <wp:extent cx="1424114" cy="1352550"/>
            <wp:effectExtent l="0" t="0" r="5080" b="0"/>
            <wp:wrapNone/>
            <wp:docPr id="342" name="Picture 3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collect data information research stats computer.jpg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434174" cy="136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251">
        <w:t>clear that the law sees hate crimes as more serious than other crimes</w:t>
      </w:r>
    </w:p>
    <w:p w14:paraId="6546797E" w14:textId="572C7B3E" w:rsidR="006F4251" w:rsidRDefault="006458BB" w:rsidP="006F4251">
      <w:pPr>
        <w:pStyle w:val="Listtoplevel"/>
      </w:pPr>
      <w:r>
        <w:drawing>
          <wp:anchor distT="0" distB="0" distL="114300" distR="114300" simplePos="0" relativeHeight="252113920" behindDoc="0" locked="0" layoutInCell="1" allowOverlap="1" wp14:anchorId="7A247D06" wp14:editId="420671CE">
            <wp:simplePos x="0" y="0"/>
            <wp:positionH relativeFrom="column">
              <wp:posOffset>0</wp:posOffset>
            </wp:positionH>
            <wp:positionV relativeFrom="paragraph">
              <wp:posOffset>982345</wp:posOffset>
            </wp:positionV>
            <wp:extent cx="1468363" cy="1714500"/>
            <wp:effectExtent l="0" t="0" r="0" b="0"/>
            <wp:wrapNone/>
            <wp:docPr id="343" name="Picture 3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Thumbs down unhappy no hijab.pn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468363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251">
        <w:t>easier to record data about hate crimes.</w:t>
      </w:r>
    </w:p>
    <w:p w14:paraId="23224328" w14:textId="53FACA37" w:rsidR="006F4251" w:rsidRDefault="006F4251" w:rsidP="006F4251"/>
    <w:p w14:paraId="4773097D" w14:textId="4B1075A2" w:rsidR="006F4251" w:rsidRDefault="006F4251" w:rsidP="006F4251"/>
    <w:p w14:paraId="61E9EED6" w14:textId="4DAACD76" w:rsidR="006F4251" w:rsidRDefault="006F4251" w:rsidP="006F4251">
      <w:r>
        <w:t xml:space="preserve">There are also </w:t>
      </w:r>
      <w:r w:rsidR="00384799">
        <w:t>bad things about</w:t>
      </w:r>
      <w:r>
        <w:t xml:space="preserve"> having hate crime offences.</w:t>
      </w:r>
    </w:p>
    <w:p w14:paraId="070BD538" w14:textId="3F1F8050" w:rsidR="006F4251" w:rsidRDefault="006F4251" w:rsidP="006F4251"/>
    <w:p w14:paraId="4499AD24" w14:textId="7599932F" w:rsidR="006F4251" w:rsidRDefault="002F1271" w:rsidP="006F4251">
      <w:r>
        <w:rPr>
          <w:noProof/>
        </w:rPr>
        <w:drawing>
          <wp:anchor distT="0" distB="0" distL="114300" distR="114300" simplePos="0" relativeHeight="252116992" behindDoc="0" locked="0" layoutInCell="1" allowOverlap="1" wp14:anchorId="10CA254E" wp14:editId="0EFD671E">
            <wp:simplePos x="0" y="0"/>
            <wp:positionH relativeFrom="column">
              <wp:posOffset>233045</wp:posOffset>
            </wp:positionH>
            <wp:positionV relativeFrom="paragraph">
              <wp:posOffset>102235</wp:posOffset>
            </wp:positionV>
            <wp:extent cx="1143000" cy="1143000"/>
            <wp:effectExtent l="0" t="0" r="0" b="0"/>
            <wp:wrapNone/>
            <wp:docPr id="345" name="Picture 3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Cross X wrong no.png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5F839" w14:textId="22985299" w:rsidR="006F4251" w:rsidRDefault="0053306B" w:rsidP="006F4251">
      <w:r>
        <w:rPr>
          <w:b/>
          <w:bCs/>
        </w:rPr>
        <w:t>Prosecutors</w:t>
      </w:r>
      <w:r>
        <w:t xml:space="preserve"> might not always use hate crime offences.</w:t>
      </w:r>
    </w:p>
    <w:p w14:paraId="1A98ED18" w14:textId="589F62AE" w:rsidR="0053306B" w:rsidRDefault="0053306B" w:rsidP="006F4251"/>
    <w:p w14:paraId="77C5FBA9" w14:textId="50402B32" w:rsidR="0053306B" w:rsidRDefault="0053306B" w:rsidP="006F4251"/>
    <w:p w14:paraId="5E91C952" w14:textId="28234586" w:rsidR="0053306B" w:rsidRDefault="0053306B">
      <w:pPr>
        <w:spacing w:line="240" w:lineRule="auto"/>
        <w:ind w:left="0"/>
      </w:pPr>
      <w:r>
        <w:br w:type="page"/>
      </w:r>
    </w:p>
    <w:p w14:paraId="7FDB64ED" w14:textId="150E5EBD" w:rsidR="0053306B" w:rsidRDefault="002F1271" w:rsidP="0053306B">
      <w:r>
        <w:rPr>
          <w:noProof/>
        </w:rPr>
        <w:lastRenderedPageBreak/>
        <w:drawing>
          <wp:anchor distT="0" distB="0" distL="114300" distR="114300" simplePos="0" relativeHeight="252119040" behindDoc="0" locked="0" layoutInCell="1" allowOverlap="1" wp14:anchorId="228BE86A" wp14:editId="43E90064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1028700" cy="1950581"/>
            <wp:effectExtent l="0" t="0" r="0" b="0"/>
            <wp:wrapNone/>
            <wp:docPr id="346" name="Picture 3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egal-advice-solicitor lawyer colourise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950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242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2F6BE429" wp14:editId="5CC0D138">
                <wp:simplePos x="0" y="0"/>
                <wp:positionH relativeFrom="margin">
                  <wp:align>right</wp:align>
                </wp:positionH>
                <wp:positionV relativeFrom="paragraph">
                  <wp:posOffset>-76200</wp:posOffset>
                </wp:positionV>
                <wp:extent cx="3599815" cy="2508250"/>
                <wp:effectExtent l="0" t="0" r="635" b="6350"/>
                <wp:wrapNone/>
                <wp:docPr id="777504426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5082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AE0DD" id="Rectangle 9" o:spid="_x0000_s1026" style="position:absolute;margin-left:232.25pt;margin-top:-6pt;width:283.45pt;height:197.5pt;z-index:-25134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" fillcolor="#c5e6fd" stroked="f" strokeweight="1pt">
                <w10:wrap anchorx="margin"/>
              </v:rect>
            </w:pict>
          </mc:Fallback>
        </mc:AlternateContent>
      </w:r>
      <w:r w:rsidR="0053306B" w:rsidRPr="003B1242">
        <w:rPr>
          <w:b/>
          <w:bCs/>
        </w:rPr>
        <w:t xml:space="preserve">Prosecutors </w:t>
      </w:r>
      <w:r w:rsidR="0053306B">
        <w:t xml:space="preserve">are lawyers who </w:t>
      </w:r>
      <w:r w:rsidR="003B1242">
        <w:br/>
      </w:r>
      <w:r w:rsidR="0053306B">
        <w:t>charge people with crimes.</w:t>
      </w:r>
    </w:p>
    <w:p w14:paraId="6649044D" w14:textId="6CBC762C" w:rsidR="0053306B" w:rsidRDefault="0053306B" w:rsidP="0053306B"/>
    <w:p w14:paraId="4532F609" w14:textId="4F159754" w:rsidR="0053306B" w:rsidRDefault="0053306B" w:rsidP="0053306B"/>
    <w:p w14:paraId="6A9D7CC8" w14:textId="53A8D1BD" w:rsidR="0053306B" w:rsidRDefault="0053306B" w:rsidP="0053306B">
      <w:r>
        <w:t xml:space="preserve">In a </w:t>
      </w:r>
      <w:r w:rsidRPr="002F1271">
        <w:rPr>
          <w:b/>
          <w:bCs/>
        </w:rPr>
        <w:t>trial</w:t>
      </w:r>
      <w:r>
        <w:t xml:space="preserve"> the prosecutor has to prove </w:t>
      </w:r>
      <w:r>
        <w:rPr>
          <w:b/>
          <w:bCs/>
        </w:rPr>
        <w:t>beyond a reasonable doubt</w:t>
      </w:r>
      <w:r>
        <w:t xml:space="preserve"> that </w:t>
      </w:r>
      <w:r w:rsidR="003B1242">
        <w:br/>
      </w:r>
      <w:r>
        <w:t xml:space="preserve">the person </w:t>
      </w:r>
      <w:r w:rsidR="00AA71EE">
        <w:t>committed</w:t>
      </w:r>
      <w:r>
        <w:t xml:space="preserve"> the crime.</w:t>
      </w:r>
    </w:p>
    <w:p w14:paraId="36C8F1FA" w14:textId="168DA3F7" w:rsidR="0053306B" w:rsidRDefault="0053306B" w:rsidP="002F1271"/>
    <w:p w14:paraId="46145FB0" w14:textId="2908454E" w:rsidR="002F1271" w:rsidRDefault="00493B44" w:rsidP="002F1271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 wp14:anchorId="3DA8F4F9" wp14:editId="6C2749D3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3599815" cy="723900"/>
                <wp:effectExtent l="0" t="0" r="635" b="0"/>
                <wp:wrapNone/>
                <wp:docPr id="344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239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B2963" id="Rectangle 9" o:spid="_x0000_s1026" style="position:absolute;margin-left:232.25pt;margin-top:22.7pt;width:283.45pt;height:57pt;z-index:-251200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" fillcolor="#c5e6fd" stroked="f" strokeweight="1pt">
                <w10:wrap anchorx="margin"/>
              </v:rect>
            </w:pict>
          </mc:Fallback>
        </mc:AlternateContent>
      </w:r>
      <w:r w:rsidR="002F1271">
        <w:rPr>
          <w:noProof/>
        </w:rPr>
        <w:drawing>
          <wp:anchor distT="0" distB="0" distL="114300" distR="114300" simplePos="0" relativeHeight="252121088" behindDoc="0" locked="0" layoutInCell="1" allowOverlap="1" wp14:anchorId="571BDCD1" wp14:editId="3A4826DA">
            <wp:simplePos x="0" y="0"/>
            <wp:positionH relativeFrom="column">
              <wp:posOffset>0</wp:posOffset>
            </wp:positionH>
            <wp:positionV relativeFrom="paragraph">
              <wp:posOffset>51435</wp:posOffset>
            </wp:positionV>
            <wp:extent cx="1600200" cy="1128395"/>
            <wp:effectExtent l="0" t="0" r="0" b="0"/>
            <wp:wrapNone/>
            <wp:docPr id="347" name="Picture 3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court-criminal-convictions evidence (1).jp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7AD0B" w14:textId="73045904" w:rsidR="002F1271" w:rsidRDefault="002F1271" w:rsidP="002F1271">
      <w:r>
        <w:t xml:space="preserve">A </w:t>
      </w:r>
      <w:r>
        <w:rPr>
          <w:b/>
          <w:bCs/>
        </w:rPr>
        <w:t>trial</w:t>
      </w:r>
      <w:r>
        <w:t xml:space="preserve"> is </w:t>
      </w:r>
      <w:r w:rsidR="00384799">
        <w:t>how</w:t>
      </w:r>
      <w:r>
        <w:t xml:space="preserve"> a court </w:t>
      </w:r>
      <w:r w:rsidR="00384799">
        <w:t>decides</w:t>
      </w:r>
      <w:r>
        <w:t xml:space="preserve"> if someone </w:t>
      </w:r>
      <w:r w:rsidR="00AA71EE">
        <w:t>committed</w:t>
      </w:r>
      <w:r>
        <w:t xml:space="preserve"> a crime.</w:t>
      </w:r>
      <w:r w:rsidRPr="002F1271">
        <w:rPr>
          <w:rFonts w:eastAsia="Times New Roman"/>
          <w:noProof/>
          <w:lang w:eastAsia="en-NZ"/>
        </w:rPr>
        <w:t xml:space="preserve"> </w:t>
      </w:r>
    </w:p>
    <w:p w14:paraId="39A64B20" w14:textId="77777777" w:rsidR="002F1271" w:rsidRDefault="002F1271" w:rsidP="002F1271"/>
    <w:p w14:paraId="55F7DE2F" w14:textId="3CC6F28F" w:rsidR="0053306B" w:rsidRDefault="002F1271" w:rsidP="002F1271">
      <w:r>
        <w:rPr>
          <w:noProof/>
        </w:rPr>
        <w:drawing>
          <wp:anchor distT="0" distB="0" distL="114300" distR="114300" simplePos="0" relativeHeight="252122112" behindDoc="0" locked="0" layoutInCell="1" allowOverlap="1" wp14:anchorId="325F800A" wp14:editId="7D075521">
            <wp:simplePos x="0" y="0"/>
            <wp:positionH relativeFrom="column">
              <wp:posOffset>0</wp:posOffset>
            </wp:positionH>
            <wp:positionV relativeFrom="paragraph">
              <wp:posOffset>137795</wp:posOffset>
            </wp:positionV>
            <wp:extent cx="1574800" cy="1574800"/>
            <wp:effectExtent l="0" t="0" r="6350" b="6350"/>
            <wp:wrapNone/>
            <wp:docPr id="348" name="Picture 3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Very Happy 2.png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242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5282F809" wp14:editId="1D59CE53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3599815" cy="1435100"/>
                <wp:effectExtent l="0" t="0" r="635" b="0"/>
                <wp:wrapNone/>
                <wp:docPr id="777504427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351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89112" id="Rectangle 9" o:spid="_x0000_s1026" style="position:absolute;margin-left:232.25pt;margin-top:21.7pt;width:283.45pt;height:113pt;z-index:-25133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" fillcolor="#c5e6fd" stroked="f" strokeweight="1pt">
                <w10:wrap anchorx="margin"/>
              </v:rect>
            </w:pict>
          </mc:Fallback>
        </mc:AlternateContent>
      </w:r>
    </w:p>
    <w:p w14:paraId="21138D2A" w14:textId="5454CB4D" w:rsidR="0053306B" w:rsidRPr="0053306B" w:rsidRDefault="0053306B" w:rsidP="0053306B">
      <w:r>
        <w:t xml:space="preserve">Proving something </w:t>
      </w:r>
      <w:r>
        <w:rPr>
          <w:b/>
          <w:bCs/>
        </w:rPr>
        <w:t>beyond a reasonable doubt</w:t>
      </w:r>
      <w:r>
        <w:t xml:space="preserve"> means showing that it is almost certain the person </w:t>
      </w:r>
      <w:r w:rsidR="003B1242">
        <w:br/>
      </w:r>
      <w:r w:rsidR="00AA71EE">
        <w:t>committed</w:t>
      </w:r>
      <w:r>
        <w:t xml:space="preserve"> the crime.</w:t>
      </w:r>
    </w:p>
    <w:p w14:paraId="0A5B461D" w14:textId="0340F023" w:rsidR="0053306B" w:rsidRDefault="002F1271" w:rsidP="0053306B">
      <w:r>
        <w:rPr>
          <w:noProof/>
        </w:rPr>
        <w:drawing>
          <wp:anchor distT="0" distB="0" distL="114300" distR="114300" simplePos="0" relativeHeight="252123136" behindDoc="0" locked="0" layoutInCell="1" allowOverlap="1" wp14:anchorId="2EF0490E" wp14:editId="194CF908">
            <wp:simplePos x="0" y="0"/>
            <wp:positionH relativeFrom="column">
              <wp:posOffset>6350</wp:posOffset>
            </wp:positionH>
            <wp:positionV relativeFrom="paragraph">
              <wp:posOffset>213995</wp:posOffset>
            </wp:positionV>
            <wp:extent cx="1600200" cy="1600200"/>
            <wp:effectExtent l="0" t="0" r="0" b="0"/>
            <wp:wrapNone/>
            <wp:docPr id="349" name="Picture 3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abuse kick hate threaten (1).png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BF81E" w14:textId="769312B0" w:rsidR="006F4251" w:rsidRDefault="006F4251" w:rsidP="0053306B"/>
    <w:p w14:paraId="5C76E5DD" w14:textId="54E7C36F" w:rsidR="006F4251" w:rsidRDefault="002F1271" w:rsidP="006F4251">
      <w:r>
        <w:t xml:space="preserve">An example of this </w:t>
      </w:r>
      <w:r w:rsidR="00384799">
        <w:t>problem</w:t>
      </w:r>
      <w:r>
        <w:t xml:space="preserve"> is that</w:t>
      </w:r>
      <w:r w:rsidR="006F4251">
        <w:t xml:space="preserve"> </w:t>
      </w:r>
      <w:r w:rsidR="005D4FE9">
        <w:t>assault is already a crime.</w:t>
      </w:r>
    </w:p>
    <w:p w14:paraId="458671F0" w14:textId="025F95F5" w:rsidR="005D4FE9" w:rsidRDefault="005D4FE9" w:rsidP="006F4251"/>
    <w:p w14:paraId="6080F316" w14:textId="09960817" w:rsidR="005D4FE9" w:rsidRDefault="005D4FE9" w:rsidP="006F4251"/>
    <w:p w14:paraId="69ECD987" w14:textId="2B88EE44" w:rsidR="005D4FE9" w:rsidRDefault="002F1271" w:rsidP="005D4FE9">
      <w:r>
        <w:rPr>
          <w:noProof/>
        </w:rPr>
        <w:lastRenderedPageBreak/>
        <w:drawing>
          <wp:anchor distT="0" distB="0" distL="114300" distR="114300" simplePos="0" relativeHeight="252124160" behindDoc="0" locked="0" layoutInCell="1" allowOverlap="1" wp14:anchorId="3F297F7E" wp14:editId="38FA6832">
            <wp:simplePos x="0" y="0"/>
            <wp:positionH relativeFrom="column">
              <wp:posOffset>304</wp:posOffset>
            </wp:positionH>
            <wp:positionV relativeFrom="paragraph">
              <wp:posOffset>-114300</wp:posOffset>
            </wp:positionV>
            <wp:extent cx="1485900" cy="1487474"/>
            <wp:effectExtent l="0" t="0" r="0" b="0"/>
            <wp:wrapNone/>
            <wp:docPr id="350" name="Picture 3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Choose Direction_choice.jpg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7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06B" w:rsidRPr="0053306B">
        <w:t>Prosecutors</w:t>
      </w:r>
      <w:r w:rsidR="005D4FE9" w:rsidRPr="0053306B">
        <w:t xml:space="preserve"> </w:t>
      </w:r>
      <w:r w:rsidR="005D4FE9">
        <w:t>might still decide to charge a person with assault instead of using a new hate crime charge.</w:t>
      </w:r>
    </w:p>
    <w:p w14:paraId="636D2C64" w14:textId="77777777" w:rsidR="002F1271" w:rsidRDefault="002F1271" w:rsidP="002F1271"/>
    <w:p w14:paraId="1729EAA3" w14:textId="2D36EA71" w:rsidR="002F1271" w:rsidRDefault="002F1271" w:rsidP="002F1271"/>
    <w:p w14:paraId="378BD906" w14:textId="2D305A9F" w:rsidR="005D4FE9" w:rsidRDefault="002F1271" w:rsidP="005D4FE9">
      <w:r>
        <w:rPr>
          <w:noProof/>
        </w:rPr>
        <w:drawing>
          <wp:anchor distT="0" distB="0" distL="114300" distR="114300" simplePos="0" relativeHeight="252125184" behindDoc="0" locked="0" layoutInCell="1" allowOverlap="1" wp14:anchorId="2D2D6E01" wp14:editId="797C1A28">
            <wp:simplePos x="0" y="0"/>
            <wp:positionH relativeFrom="column">
              <wp:posOffset>1</wp:posOffset>
            </wp:positionH>
            <wp:positionV relativeFrom="paragraph">
              <wp:posOffset>76200</wp:posOffset>
            </wp:positionV>
            <wp:extent cx="1371600" cy="1859244"/>
            <wp:effectExtent l="0" t="0" r="0" b="0"/>
            <wp:wrapNone/>
            <wp:docPr id="351" name="Picture 3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Easy Read good ok happy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373304" cy="1861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FE9">
        <w:t xml:space="preserve">Some of the reasons why </w:t>
      </w:r>
      <w:r w:rsidR="0053306B">
        <w:t xml:space="preserve">prosecutors </w:t>
      </w:r>
      <w:r w:rsidR="005D4FE9">
        <w:t>might do this are:</w:t>
      </w:r>
    </w:p>
    <w:p w14:paraId="53638FC7" w14:textId="55E23767" w:rsidR="005D4FE9" w:rsidRDefault="00B67784" w:rsidP="005D4FE9">
      <w:pPr>
        <w:pStyle w:val="Listtoplevel"/>
      </w:pPr>
      <w:r>
        <w:drawing>
          <wp:anchor distT="0" distB="0" distL="114300" distR="114300" simplePos="0" relativeHeight="252126208" behindDoc="0" locked="0" layoutInCell="1" allowOverlap="1" wp14:anchorId="4F066136" wp14:editId="29046220">
            <wp:simplePos x="0" y="0"/>
            <wp:positionH relativeFrom="column">
              <wp:posOffset>12700</wp:posOffset>
            </wp:positionH>
            <wp:positionV relativeFrom="paragraph">
              <wp:posOffset>1546860</wp:posOffset>
            </wp:positionV>
            <wp:extent cx="1371600" cy="1371600"/>
            <wp:effectExtent l="0" t="0" r="0" b="0"/>
            <wp:wrapNone/>
            <wp:docPr id="352" name="Picture 3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court oath legal swear witness.png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FE9">
        <w:t xml:space="preserve">it might be easier to prove the charge if the </w:t>
      </w:r>
      <w:r w:rsidR="0053306B">
        <w:t>prosecutor does</w:t>
      </w:r>
      <w:r w:rsidR="005D4FE9">
        <w:t xml:space="preserve"> not also have to prove it was a hate crime</w:t>
      </w:r>
    </w:p>
    <w:p w14:paraId="0DC7F0F9" w14:textId="1121B9D1" w:rsidR="005D4FE9" w:rsidRDefault="005D4FE9" w:rsidP="005D4FE9">
      <w:pPr>
        <w:pStyle w:val="Listtoplevel"/>
      </w:pPr>
      <w:r>
        <w:t xml:space="preserve">people might be more likely to </w:t>
      </w:r>
      <w:r w:rsidRPr="005D4FE9">
        <w:rPr>
          <w:b/>
          <w:bCs/>
        </w:rPr>
        <w:t>plead guilty</w:t>
      </w:r>
      <w:r>
        <w:t xml:space="preserve"> to crimes that are not hate crimes. </w:t>
      </w:r>
    </w:p>
    <w:p w14:paraId="5C7852D1" w14:textId="0AE9BFAF" w:rsidR="005D4FE9" w:rsidRDefault="005D4FE9" w:rsidP="005D4FE9"/>
    <w:p w14:paraId="6CA7A4C7" w14:textId="446B640E" w:rsidR="005D4FE9" w:rsidRDefault="00B67784" w:rsidP="005D4FE9">
      <w:r>
        <w:rPr>
          <w:noProof/>
        </w:rPr>
        <w:drawing>
          <wp:anchor distT="0" distB="0" distL="114300" distR="114300" simplePos="0" relativeHeight="252127232" behindDoc="0" locked="0" layoutInCell="1" allowOverlap="1" wp14:anchorId="7A1396F9" wp14:editId="28352730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1485900" cy="1485900"/>
            <wp:effectExtent l="0" t="0" r="0" b="0"/>
            <wp:wrapNone/>
            <wp:docPr id="353" name="Picture 3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Guilty of abuse 2.png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242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576CE420" wp14:editId="1A2D33CE">
                <wp:simplePos x="0" y="0"/>
                <wp:positionH relativeFrom="margin">
                  <wp:align>right</wp:align>
                </wp:positionH>
                <wp:positionV relativeFrom="paragraph">
                  <wp:posOffset>268605</wp:posOffset>
                </wp:positionV>
                <wp:extent cx="3599815" cy="1085850"/>
                <wp:effectExtent l="0" t="0" r="635" b="0"/>
                <wp:wrapNone/>
                <wp:docPr id="77750442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85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2740A" id="Rectangle 9" o:spid="_x0000_s1026" style="position:absolute;margin-left:232.25pt;margin-top:21.15pt;width:283.45pt;height:85.5pt;z-index:-25133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" fillcolor="#c5e6fd" stroked="f" strokeweight="1pt">
                <w10:wrap anchorx="margin"/>
              </v:rect>
            </w:pict>
          </mc:Fallback>
        </mc:AlternateContent>
      </w:r>
    </w:p>
    <w:p w14:paraId="10A54CC8" w14:textId="241F0374" w:rsidR="005D4FE9" w:rsidRDefault="005D4FE9" w:rsidP="005D4FE9">
      <w:r>
        <w:t xml:space="preserve">When someone </w:t>
      </w:r>
      <w:r>
        <w:rPr>
          <w:b/>
          <w:bCs/>
        </w:rPr>
        <w:t>pleads guilty</w:t>
      </w:r>
      <w:r>
        <w:t xml:space="preserve"> to a crime this means they say they </w:t>
      </w:r>
      <w:r w:rsidR="00384799">
        <w:t>committed</w:t>
      </w:r>
      <w:r>
        <w:t xml:space="preserve"> the crime.</w:t>
      </w:r>
    </w:p>
    <w:p w14:paraId="0575DDEF" w14:textId="07D8A8A9" w:rsidR="005D4FE9" w:rsidRDefault="005D4FE9" w:rsidP="005D4FE9"/>
    <w:p w14:paraId="5E3DA914" w14:textId="1045FBFD" w:rsidR="005D4FE9" w:rsidRDefault="00B67784" w:rsidP="005D4FE9">
      <w:r>
        <w:rPr>
          <w:noProof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67E0CEEE" wp14:editId="532937BB">
                <wp:simplePos x="0" y="0"/>
                <wp:positionH relativeFrom="column">
                  <wp:posOffset>12700</wp:posOffset>
                </wp:positionH>
                <wp:positionV relativeFrom="paragraph">
                  <wp:posOffset>125730</wp:posOffset>
                </wp:positionV>
                <wp:extent cx="1720850" cy="1047750"/>
                <wp:effectExtent l="0" t="0" r="0" b="0"/>
                <wp:wrapNone/>
                <wp:docPr id="356" name="Group 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0850" cy="1047750"/>
                          <a:chOff x="0" y="0"/>
                          <a:chExt cx="1720850" cy="1047750"/>
                        </a:xfrm>
                      </wpg:grpSpPr>
                      <pic:pic xmlns:pic="http://schemas.openxmlformats.org/drawingml/2006/picture">
                        <pic:nvPicPr>
                          <pic:cNvPr id="354" name="Picture 35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97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Graphic 35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4600" y="5715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A0EFE2" id="Group 356" o:spid="_x0000_s1026" style="position:absolute;margin-left:1pt;margin-top:9.9pt;width:135.5pt;height:82.5pt;z-index:252132352" coordsize="17208,1047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">
                <v:shape id="Picture 354" o:spid="_x0000_s1027" type="#_x0000_t75" style="position:absolute;width:13843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">
                  <v:imagedata r:id="rId175" o:title=""/>
                </v:shape>
                <v:shape id="Graphic 355" o:spid="_x0000_s1028" type="#_x0000_t75" style="position:absolute;left:12446;top:5715;width:476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">
                  <v:imagedata r:id="rId75" o:title=""/>
                </v:shape>
              </v:group>
            </w:pict>
          </mc:Fallback>
        </mc:AlternateContent>
      </w:r>
    </w:p>
    <w:p w14:paraId="2142FE7C" w14:textId="66118902" w:rsidR="0053306B" w:rsidRDefault="005D4FE9" w:rsidP="00B67784">
      <w:r>
        <w:t xml:space="preserve">When someone pleads guilty to a crime they do not need a </w:t>
      </w:r>
      <w:r w:rsidRPr="002F1271">
        <w:t>trial.</w:t>
      </w:r>
    </w:p>
    <w:p w14:paraId="3087295C" w14:textId="3C0AB899" w:rsidR="005D4FE9" w:rsidRDefault="00B67784" w:rsidP="00384799">
      <w:r w:rsidRPr="00384799">
        <w:rPr>
          <w:noProof/>
        </w:rPr>
        <w:lastRenderedPageBreak/>
        <w:drawing>
          <wp:anchor distT="0" distB="0" distL="114300" distR="114300" simplePos="0" relativeHeight="252133376" behindDoc="0" locked="0" layoutInCell="1" allowOverlap="1" wp14:anchorId="4822FF79" wp14:editId="6F4BEF3A">
            <wp:simplePos x="0" y="0"/>
            <wp:positionH relativeFrom="column">
              <wp:posOffset>0</wp:posOffset>
            </wp:positionH>
            <wp:positionV relativeFrom="paragraph">
              <wp:posOffset>-470535</wp:posOffset>
            </wp:positionV>
            <wp:extent cx="1485900" cy="2101267"/>
            <wp:effectExtent l="0" t="0" r="0" b="0"/>
            <wp:wrapNone/>
            <wp:docPr id="357" name="Picture 3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worried justice courts fair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10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799">
        <w:t xml:space="preserve">Another problem with having hate crime offences is </w:t>
      </w:r>
      <w:r w:rsidR="00384799" w:rsidRPr="00384799">
        <w:rPr>
          <w:b/>
          <w:bCs/>
        </w:rPr>
        <w:t>j</w:t>
      </w:r>
      <w:r w:rsidR="005D4FE9" w:rsidRPr="00384799">
        <w:rPr>
          <w:b/>
          <w:bCs/>
        </w:rPr>
        <w:t>uries</w:t>
      </w:r>
      <w:r w:rsidR="005D4FE9">
        <w:t xml:space="preserve"> might not want to </w:t>
      </w:r>
      <w:r w:rsidR="005D4FE9">
        <w:rPr>
          <w:b/>
          <w:bCs/>
        </w:rPr>
        <w:t xml:space="preserve">convict </w:t>
      </w:r>
      <w:r w:rsidR="005D4FE9">
        <w:t>people of hate crimes</w:t>
      </w:r>
      <w:r w:rsidR="00384799">
        <w:t>.</w:t>
      </w:r>
      <w:r w:rsidR="005D4FE9">
        <w:t xml:space="preserve"> </w:t>
      </w:r>
    </w:p>
    <w:p w14:paraId="7999B1C7" w14:textId="4DE1338F" w:rsidR="005D4FE9" w:rsidRDefault="00B67784" w:rsidP="00384799">
      <w:r>
        <w:rPr>
          <w:b/>
          <w:bCs/>
          <w:noProof/>
        </w:rPr>
        <w:drawing>
          <wp:anchor distT="0" distB="0" distL="114300" distR="114300" simplePos="0" relativeHeight="252134400" behindDoc="0" locked="0" layoutInCell="1" allowOverlap="1" wp14:anchorId="28A74ECC" wp14:editId="4F256C4C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1600200" cy="1600200"/>
            <wp:effectExtent l="0" t="0" r="0" b="0"/>
            <wp:wrapNone/>
            <wp:docPr id="358" name="Picture 3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Meeting Vote.png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3EA0E" w14:textId="5BBF1DA5" w:rsidR="005D4FE9" w:rsidRDefault="003B1242" w:rsidP="00384799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0FEBFDFC" wp14:editId="69B86C8F">
                <wp:simplePos x="0" y="0"/>
                <wp:positionH relativeFrom="margin">
                  <wp:align>right</wp:align>
                </wp:positionH>
                <wp:positionV relativeFrom="paragraph">
                  <wp:posOffset>273050</wp:posOffset>
                </wp:positionV>
                <wp:extent cx="3599815" cy="793750"/>
                <wp:effectExtent l="0" t="0" r="635" b="6350"/>
                <wp:wrapNone/>
                <wp:docPr id="77750443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937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0A71A" id="Rectangle 9" o:spid="_x0000_s1026" style="position:absolute;margin-left:232.25pt;margin-top:21.5pt;width:283.45pt;height:62.5pt;z-index:-25133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" fillcolor="#c5e6fd" stroked="f" strokeweight="1pt">
                <w10:wrap anchorx="margin"/>
              </v:rect>
            </w:pict>
          </mc:Fallback>
        </mc:AlternateContent>
      </w:r>
    </w:p>
    <w:p w14:paraId="7084B387" w14:textId="36CE18AB" w:rsidR="005D4FE9" w:rsidRDefault="005D4FE9" w:rsidP="005D4FE9">
      <w:r>
        <w:rPr>
          <w:b/>
          <w:bCs/>
        </w:rPr>
        <w:t>Juries</w:t>
      </w:r>
      <w:r>
        <w:t xml:space="preserve"> are groups of people who decide if a person is guilty of a crime.</w:t>
      </w:r>
    </w:p>
    <w:p w14:paraId="396DF0F3" w14:textId="39CB34E4" w:rsidR="0053306B" w:rsidRDefault="0053306B" w:rsidP="002F1271"/>
    <w:p w14:paraId="1ED825D4" w14:textId="05986402" w:rsidR="0053306B" w:rsidRDefault="00FD18D3" w:rsidP="002F1271"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2139520" behindDoc="0" locked="0" layoutInCell="1" allowOverlap="1" wp14:anchorId="42415E8B" wp14:editId="59D5A8A7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1325880" cy="1143000"/>
            <wp:effectExtent l="0" t="0" r="7620" b="0"/>
            <wp:wrapNone/>
            <wp:docPr id="359" name="Picture 3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1242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0B5E7090" wp14:editId="4DD3A9F9">
                <wp:simplePos x="0" y="0"/>
                <wp:positionH relativeFrom="margin">
                  <wp:align>right</wp:align>
                </wp:positionH>
                <wp:positionV relativeFrom="paragraph">
                  <wp:posOffset>277495</wp:posOffset>
                </wp:positionV>
                <wp:extent cx="3599815" cy="1085850"/>
                <wp:effectExtent l="0" t="0" r="635" b="0"/>
                <wp:wrapNone/>
                <wp:docPr id="77750443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85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6D41D" id="Rectangle 9" o:spid="_x0000_s1026" style="position:absolute;margin-left:232.25pt;margin-top:21.85pt;width:283.45pt;height:85.5pt;z-index:-25133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" fillcolor="#c5e6fd" stroked="f" strokeweight="1pt">
                <w10:wrap anchorx="margin"/>
              </v:rect>
            </w:pict>
          </mc:Fallback>
        </mc:AlternateContent>
      </w:r>
    </w:p>
    <w:p w14:paraId="3FA75AA3" w14:textId="0937ED6C" w:rsidR="005D4FE9" w:rsidRDefault="005D4FE9" w:rsidP="005D4FE9">
      <w:r>
        <w:t xml:space="preserve">When a jury </w:t>
      </w:r>
      <w:r>
        <w:rPr>
          <w:b/>
          <w:bCs/>
        </w:rPr>
        <w:t>convicts</w:t>
      </w:r>
      <w:r>
        <w:t xml:space="preserve"> someone this means they decide the person did </w:t>
      </w:r>
      <w:r w:rsidR="003B1242">
        <w:br/>
      </w:r>
      <w:r w:rsidR="00AA71EE">
        <w:t>commit</w:t>
      </w:r>
      <w:r>
        <w:t xml:space="preserve"> the crime.</w:t>
      </w:r>
    </w:p>
    <w:p w14:paraId="1F520EE2" w14:textId="3D3024A2" w:rsidR="005D4FE9" w:rsidRDefault="005D4FE9" w:rsidP="005D4FE9"/>
    <w:p w14:paraId="17449B84" w14:textId="38612F17" w:rsidR="00384799" w:rsidRDefault="006458BB" w:rsidP="005D4FE9">
      <w:r>
        <w:rPr>
          <w:noProof/>
        </w:rPr>
        <w:drawing>
          <wp:anchor distT="0" distB="0" distL="114300" distR="114300" simplePos="0" relativeHeight="252312576" behindDoc="0" locked="0" layoutInCell="1" allowOverlap="1" wp14:anchorId="5641D6C6" wp14:editId="12DDE660">
            <wp:simplePos x="0" y="0"/>
            <wp:positionH relativeFrom="column">
              <wp:posOffset>114300</wp:posOffset>
            </wp:positionH>
            <wp:positionV relativeFrom="paragraph">
              <wp:posOffset>8255</wp:posOffset>
            </wp:positionV>
            <wp:extent cx="1029437" cy="1828800"/>
            <wp:effectExtent l="0" t="0" r="0" b="0"/>
            <wp:wrapNone/>
            <wp:docPr id="1351807251" name="Picture 13518072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7251" name="Worry worried think chew nails.png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02943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D769E" w14:textId="40352DA8" w:rsidR="00384799" w:rsidRDefault="00384799" w:rsidP="005D4FE9">
      <w:r>
        <w:t>The jury might not want to convict someone if they are worried that this will make life harder for the person in the future.</w:t>
      </w:r>
    </w:p>
    <w:p w14:paraId="73165D6B" w14:textId="41FA3F74" w:rsidR="00384799" w:rsidRDefault="00384799" w:rsidP="005D4FE9"/>
    <w:p w14:paraId="027928E4" w14:textId="1651A1F3" w:rsidR="005D4FE9" w:rsidRDefault="00B67784" w:rsidP="005D4FE9">
      <w:r>
        <w:rPr>
          <w:noProof/>
        </w:rPr>
        <w:drawing>
          <wp:anchor distT="0" distB="0" distL="114300" distR="114300" simplePos="0" relativeHeight="252140544" behindDoc="0" locked="0" layoutInCell="1" allowOverlap="1" wp14:anchorId="51221EF9" wp14:editId="4C2C8FF8">
            <wp:simplePos x="0" y="0"/>
            <wp:positionH relativeFrom="column">
              <wp:posOffset>5683</wp:posOffset>
            </wp:positionH>
            <wp:positionV relativeFrom="paragraph">
              <wp:posOffset>122555</wp:posOffset>
            </wp:positionV>
            <wp:extent cx="1371600" cy="1083786"/>
            <wp:effectExtent l="0" t="0" r="0" b="0"/>
            <wp:wrapNone/>
            <wp:docPr id="362" name="Picture 3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clock (1).png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83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0E3EE" w14:textId="61682117" w:rsidR="005D4FE9" w:rsidRDefault="005D4FE9" w:rsidP="005D4FE9">
      <w:r>
        <w:t xml:space="preserve">New hate crime offences would make </w:t>
      </w:r>
      <w:r w:rsidRPr="005D4FE9">
        <w:t>trials take</w:t>
      </w:r>
      <w:r>
        <w:t xml:space="preserve"> longer. </w:t>
      </w:r>
    </w:p>
    <w:p w14:paraId="34C77F86" w14:textId="2CDDF73B" w:rsidR="0053306B" w:rsidRDefault="0053306B" w:rsidP="003F7DD9"/>
    <w:p w14:paraId="17A121AA" w14:textId="4C8C961F" w:rsidR="0053306B" w:rsidRDefault="0053306B" w:rsidP="003F7DD9"/>
    <w:p w14:paraId="4082C4EA" w14:textId="245E8440" w:rsidR="0053306B" w:rsidRDefault="00384799" w:rsidP="005D4FE9">
      <w:r>
        <w:rPr>
          <w:noProof/>
        </w:rPr>
        <w:lastRenderedPageBreak/>
        <w:drawing>
          <wp:anchor distT="0" distB="0" distL="114300" distR="114300" simplePos="0" relativeHeight="252141568" behindDoc="0" locked="0" layoutInCell="1" allowOverlap="1" wp14:anchorId="19849ACD" wp14:editId="31E4B253">
            <wp:simplePos x="0" y="0"/>
            <wp:positionH relativeFrom="column">
              <wp:posOffset>6350</wp:posOffset>
            </wp:positionH>
            <wp:positionV relativeFrom="paragraph">
              <wp:posOffset>-68580</wp:posOffset>
            </wp:positionV>
            <wp:extent cx="1600200" cy="1600200"/>
            <wp:effectExtent l="0" t="0" r="0" b="0"/>
            <wp:wrapNone/>
            <wp:docPr id="363" name="Picture 3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Very Happy 1.png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06B">
        <w:t xml:space="preserve">The prosecutor would have to prove beyond a reasonable doubt that the reason why the person </w:t>
      </w:r>
      <w:r>
        <w:t>committed</w:t>
      </w:r>
      <w:r w:rsidR="0053306B">
        <w:t xml:space="preserve"> the crime was hostility towards a group of people.</w:t>
      </w:r>
    </w:p>
    <w:p w14:paraId="4733E2A0" w14:textId="0F5D9123" w:rsidR="0053306B" w:rsidRDefault="0053306B" w:rsidP="003F7DD9">
      <w:pPr>
        <w:ind w:left="0"/>
      </w:pPr>
    </w:p>
    <w:p w14:paraId="1D16C1D7" w14:textId="13959D65" w:rsidR="00384799" w:rsidRDefault="006458BB" w:rsidP="003F7DD9">
      <w:pPr>
        <w:ind w:left="0"/>
      </w:pPr>
      <w:r>
        <w:rPr>
          <w:noProof/>
        </w:rPr>
        <w:drawing>
          <wp:anchor distT="0" distB="0" distL="114300" distR="114300" simplePos="0" relativeHeight="252143616" behindDoc="0" locked="0" layoutInCell="1" allowOverlap="1" wp14:anchorId="5DE93890" wp14:editId="6810AB54">
            <wp:simplePos x="0" y="0"/>
            <wp:positionH relativeFrom="column">
              <wp:posOffset>12700</wp:posOffset>
            </wp:positionH>
            <wp:positionV relativeFrom="paragraph">
              <wp:posOffset>7620</wp:posOffset>
            </wp:positionV>
            <wp:extent cx="1593850" cy="1593850"/>
            <wp:effectExtent l="0" t="0" r="6350" b="6350"/>
            <wp:wrapNone/>
            <wp:docPr id="365" name="Picture 3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cross examination court law legal lawyer witness.png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9F5A5" w14:textId="4BDB3CCF" w:rsidR="0053306B" w:rsidRDefault="003F7DD9" w:rsidP="005D4FE9">
      <w:r>
        <w:t xml:space="preserve">The prosecutor would probably need to show the court more </w:t>
      </w:r>
      <w:r w:rsidRPr="00384799">
        <w:rPr>
          <w:b/>
          <w:bCs/>
        </w:rPr>
        <w:t>evidence</w:t>
      </w:r>
      <w:r>
        <w:t xml:space="preserve"> to prove this. </w:t>
      </w:r>
    </w:p>
    <w:p w14:paraId="6442FA82" w14:textId="78913B5E" w:rsidR="00384799" w:rsidRDefault="00384799" w:rsidP="005D4FE9"/>
    <w:p w14:paraId="769F85CC" w14:textId="418E8035" w:rsidR="00384799" w:rsidRDefault="006458BB" w:rsidP="005D4FE9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 wp14:anchorId="3EA10467" wp14:editId="751A2DC7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3599815" cy="2800350"/>
                <wp:effectExtent l="0" t="0" r="635" b="0"/>
                <wp:wrapNone/>
                <wp:docPr id="1351807253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8003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F01C4" id="Rectangle 9" o:spid="_x0000_s1026" style="position:absolute;margin-left:232.25pt;margin-top:21.45pt;width:283.45pt;height:220.5pt;z-index:-25100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" fillcolor="#c5e6fd" stroked="f" strokeweight="1pt">
                <w10:wrap anchorx="margin"/>
              </v:rect>
            </w:pict>
          </mc:Fallback>
        </mc:AlternateContent>
      </w:r>
    </w:p>
    <w:p w14:paraId="14570DD5" w14:textId="5496D78C" w:rsidR="00384799" w:rsidRDefault="006458BB" w:rsidP="005D4FE9">
      <w:r>
        <w:rPr>
          <w:noProof/>
        </w:rPr>
        <w:drawing>
          <wp:anchor distT="0" distB="0" distL="114300" distR="114300" simplePos="0" relativeHeight="252313600" behindDoc="0" locked="0" layoutInCell="1" allowOverlap="1" wp14:anchorId="16368DC7" wp14:editId="78F413F9">
            <wp:simplePos x="0" y="0"/>
            <wp:positionH relativeFrom="column">
              <wp:posOffset>0</wp:posOffset>
            </wp:positionH>
            <wp:positionV relativeFrom="paragraph">
              <wp:posOffset>480695</wp:posOffset>
            </wp:positionV>
            <wp:extent cx="1600200" cy="1600200"/>
            <wp:effectExtent l="0" t="0" r="0" b="0"/>
            <wp:wrapNone/>
            <wp:docPr id="1351807252" name="Picture 13518072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7252" name="expert witness court legal data.png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799">
        <w:rPr>
          <w:b/>
          <w:bCs/>
        </w:rPr>
        <w:t>Evidence</w:t>
      </w:r>
      <w:r w:rsidR="00384799">
        <w:t xml:space="preserve"> is information that </w:t>
      </w:r>
      <w:r w:rsidR="00690E82">
        <w:br/>
      </w:r>
      <w:r w:rsidR="00384799">
        <w:t>supports the:</w:t>
      </w:r>
    </w:p>
    <w:p w14:paraId="2D68E124" w14:textId="381A9FF8" w:rsidR="00384799" w:rsidRDefault="00384799" w:rsidP="00384799">
      <w:pPr>
        <w:pStyle w:val="Listtoplevel"/>
      </w:pPr>
      <w:r>
        <w:t>prosecutor to show that the person committed the crime</w:t>
      </w:r>
    </w:p>
    <w:p w14:paraId="6FF36BE1" w14:textId="1A013C77" w:rsidR="00384799" w:rsidRPr="00384799" w:rsidRDefault="00384799" w:rsidP="00384799">
      <w:pPr>
        <w:pStyle w:val="Listtoplevel"/>
      </w:pPr>
      <w:r>
        <w:t>person to show that they did not commit the crime.</w:t>
      </w:r>
    </w:p>
    <w:p w14:paraId="215BD72E" w14:textId="03DD5FE8" w:rsidR="003F7DD9" w:rsidRDefault="003F7DD9" w:rsidP="00384799">
      <w:pPr>
        <w:pStyle w:val="Checkboxes"/>
      </w:pPr>
    </w:p>
    <w:p w14:paraId="43CC70C3" w14:textId="2AE74BB5" w:rsidR="003F7DD9" w:rsidRDefault="003F7DD9" w:rsidP="00384799">
      <w:pPr>
        <w:pStyle w:val="Checkboxes"/>
      </w:pPr>
    </w:p>
    <w:p w14:paraId="194B2519" w14:textId="4D792CC2" w:rsidR="00384799" w:rsidRDefault="00384799">
      <w:pPr>
        <w:spacing w:line="240" w:lineRule="auto"/>
        <w:ind w:left="0"/>
      </w:pPr>
      <w:r>
        <w:br w:type="page"/>
      </w:r>
    </w:p>
    <w:p w14:paraId="50A8FEB7" w14:textId="5EB500E6" w:rsidR="003F7DD9" w:rsidRDefault="006458BB" w:rsidP="00384799">
      <w:r>
        <w:rPr>
          <w:noProof/>
        </w:rPr>
        <w:lastRenderedPageBreak/>
        <w:drawing>
          <wp:anchor distT="0" distB="0" distL="114300" distR="114300" simplePos="0" relativeHeight="252144640" behindDoc="0" locked="0" layoutInCell="1" allowOverlap="1" wp14:anchorId="66A86CD8" wp14:editId="68E41771">
            <wp:simplePos x="0" y="0"/>
            <wp:positionH relativeFrom="column">
              <wp:posOffset>12700</wp:posOffset>
            </wp:positionH>
            <wp:positionV relativeFrom="paragraph">
              <wp:posOffset>0</wp:posOffset>
            </wp:positionV>
            <wp:extent cx="1600200" cy="1600200"/>
            <wp:effectExtent l="0" t="0" r="0" b="0"/>
            <wp:wrapNone/>
            <wp:docPr id="366" name="Picture 3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Stress upset.png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DD9">
        <w:t>The victim of the crime might need to give the court this evidence.</w:t>
      </w:r>
    </w:p>
    <w:p w14:paraId="2D1E3491" w14:textId="72DB0007" w:rsidR="00384799" w:rsidRDefault="00384799" w:rsidP="005D4FE9"/>
    <w:p w14:paraId="569D057A" w14:textId="77777777" w:rsidR="00384799" w:rsidRDefault="00384799" w:rsidP="005D4FE9"/>
    <w:p w14:paraId="0D2E9925" w14:textId="1F0F683A" w:rsidR="003F7DD9" w:rsidRDefault="00384799" w:rsidP="005D4FE9">
      <w:r>
        <w:t>This</w:t>
      </w:r>
      <w:r w:rsidR="003F7DD9">
        <w:t xml:space="preserve"> could be stressful for the victim. </w:t>
      </w:r>
    </w:p>
    <w:p w14:paraId="7EE51F4C" w14:textId="73DEBD2D" w:rsidR="003F7DD9" w:rsidRDefault="003F7DD9" w:rsidP="005D4FE9"/>
    <w:p w14:paraId="7BF291C6" w14:textId="43593471" w:rsidR="003F7DD9" w:rsidRDefault="00F52497" w:rsidP="005D4FE9">
      <w:r>
        <w:rPr>
          <w:noProof/>
        </w:rPr>
        <w:drawing>
          <wp:anchor distT="0" distB="0" distL="114300" distR="114300" simplePos="0" relativeHeight="252145664" behindDoc="0" locked="0" layoutInCell="1" allowOverlap="1" wp14:anchorId="430A7B91" wp14:editId="397F60D3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371600" cy="1371600"/>
            <wp:effectExtent l="0" t="0" r="0" b="0"/>
            <wp:wrapNone/>
            <wp:docPr id="367" name="Picture 3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Graph data information (1).pn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7BD6A" w14:textId="38C41E78" w:rsidR="003F7DD9" w:rsidRDefault="003F7DD9" w:rsidP="005D4FE9">
      <w:r>
        <w:t xml:space="preserve">There would be more trials if less people plead guilty </w:t>
      </w:r>
      <w:r w:rsidR="00384799">
        <w:t xml:space="preserve">because </w:t>
      </w:r>
      <w:r>
        <w:t xml:space="preserve">they were charged with a hate crime offence. </w:t>
      </w:r>
    </w:p>
    <w:p w14:paraId="7C9E7D55" w14:textId="3B06F8DD" w:rsidR="003F7DD9" w:rsidRDefault="003F7DD9" w:rsidP="005D4FE9"/>
    <w:p w14:paraId="632825B0" w14:textId="395C0B5B" w:rsidR="003F7DD9" w:rsidRDefault="003F7DD9" w:rsidP="005D4FE9"/>
    <w:p w14:paraId="3E653230" w14:textId="1FD036B0" w:rsidR="00384799" w:rsidRDefault="00384799">
      <w:pPr>
        <w:spacing w:line="240" w:lineRule="auto"/>
        <w:ind w:left="0"/>
      </w:pPr>
      <w:r>
        <w:br w:type="page"/>
      </w:r>
    </w:p>
    <w:p w14:paraId="4BD7D3B1" w14:textId="11CED0E3" w:rsidR="003F7DD9" w:rsidRDefault="006458BB" w:rsidP="002F1271">
      <w:r>
        <w:rPr>
          <w:noProof/>
        </w:rPr>
        <w:lastRenderedPageBreak/>
        <w:drawing>
          <wp:anchor distT="0" distB="0" distL="114300" distR="114300" simplePos="0" relativeHeight="252146688" behindDoc="0" locked="0" layoutInCell="1" allowOverlap="1" wp14:anchorId="2539727E" wp14:editId="6FC18C63">
            <wp:simplePos x="0" y="0"/>
            <wp:positionH relativeFrom="column">
              <wp:posOffset>12700</wp:posOffset>
            </wp:positionH>
            <wp:positionV relativeFrom="paragraph">
              <wp:posOffset>-227330</wp:posOffset>
            </wp:positionV>
            <wp:extent cx="1600200" cy="1600200"/>
            <wp:effectExtent l="0" t="0" r="0" b="0"/>
            <wp:wrapNone/>
            <wp:docPr id="368" name="Picture 3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Group unhappy cover ears loud not listen ignor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799">
        <w:t>Having n</w:t>
      </w:r>
      <w:r w:rsidR="003F7DD9">
        <w:t xml:space="preserve">ew hate crime offences might mean that </w:t>
      </w:r>
      <w:r w:rsidR="00384799">
        <w:t xml:space="preserve">the court does not get to say an offence was a hate crime. </w:t>
      </w:r>
    </w:p>
    <w:p w14:paraId="27F30034" w14:textId="717CF5FC" w:rsidR="00B67784" w:rsidRDefault="00B67784" w:rsidP="006458BB"/>
    <w:p w14:paraId="61F5B277" w14:textId="77777777" w:rsidR="00384799" w:rsidRDefault="00384799" w:rsidP="006458BB"/>
    <w:p w14:paraId="726945CE" w14:textId="5239C144" w:rsidR="003F7DD9" w:rsidRDefault="00F52497" w:rsidP="005D4FE9">
      <w:r>
        <w:rPr>
          <w:noProof/>
        </w:rPr>
        <w:drawing>
          <wp:anchor distT="0" distB="0" distL="114300" distR="114300" simplePos="0" relativeHeight="252153856" behindDoc="0" locked="0" layoutInCell="1" allowOverlap="1" wp14:anchorId="02F41052" wp14:editId="26D1880F">
            <wp:simplePos x="0" y="0"/>
            <wp:positionH relativeFrom="column">
              <wp:posOffset>342900</wp:posOffset>
            </wp:positionH>
            <wp:positionV relativeFrom="paragraph">
              <wp:posOffset>-259715</wp:posOffset>
            </wp:positionV>
            <wp:extent cx="800100" cy="1517119"/>
            <wp:effectExtent l="0" t="0" r="0" b="6985"/>
            <wp:wrapNone/>
            <wp:docPr id="372" name="Picture 3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egal-advice-solicitor lawyer colourise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51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DD9">
        <w:t>This could happen if:</w:t>
      </w:r>
    </w:p>
    <w:p w14:paraId="4DF5BCDA" w14:textId="2AAFC572" w:rsidR="003F7DD9" w:rsidRDefault="00F52497" w:rsidP="003F7DD9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40D99242" wp14:editId="4F5D76F3">
                <wp:simplePos x="0" y="0"/>
                <wp:positionH relativeFrom="column">
                  <wp:posOffset>0</wp:posOffset>
                </wp:positionH>
                <wp:positionV relativeFrom="paragraph">
                  <wp:posOffset>793115</wp:posOffset>
                </wp:positionV>
                <wp:extent cx="1828800" cy="1491449"/>
                <wp:effectExtent l="0" t="0" r="0" b="0"/>
                <wp:wrapNone/>
                <wp:docPr id="371" name="Group 3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491449"/>
                          <a:chOff x="0" y="0"/>
                          <a:chExt cx="1962150" cy="1600200"/>
                        </a:xfrm>
                      </wpg:grpSpPr>
                      <pic:pic xmlns:pic="http://schemas.openxmlformats.org/drawingml/2006/picture">
                        <pic:nvPicPr>
                          <pic:cNvPr id="369" name="Picture 36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Graphic 3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5900" y="9144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C0A38" id="Group 371" o:spid="_x0000_s1026" style="position:absolute;margin-left:0;margin-top:62.45pt;width:2in;height:117.45pt;z-index:252151808;mso-width-relative:margin;mso-height-relative:margin" coordsize="19621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">
                <v:shape id="Picture 369" o:spid="_x0000_s1027" type="#_x0000_t75" style="position:absolute;width:1600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">
                  <v:imagedata r:id="rId184" o:title=""/>
                </v:shape>
                <v:shape id="Graphic 370" o:spid="_x0000_s1028" type="#_x0000_t75" style="position:absolute;left:14859;top:9144;width:476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">
                  <v:imagedata r:id="rId75" o:title=""/>
                </v:shape>
              </v:group>
            </w:pict>
          </mc:Fallback>
        </mc:AlternateContent>
      </w:r>
      <w:r w:rsidR="003F7DD9">
        <w:t>the prosecutor chose not to charge the crime as a hate crime</w:t>
      </w:r>
    </w:p>
    <w:p w14:paraId="708EC5FC" w14:textId="463CEF29" w:rsidR="003F7DD9" w:rsidRDefault="003F7DD9" w:rsidP="003F7DD9">
      <w:pPr>
        <w:pStyle w:val="Listtoplevel"/>
      </w:pPr>
      <w:r>
        <w:t xml:space="preserve">the jury chose not to convict the person of a hate crime. </w:t>
      </w:r>
    </w:p>
    <w:p w14:paraId="75AEBA8C" w14:textId="6CCAF6F9" w:rsidR="00E06AB5" w:rsidRDefault="00E06AB5" w:rsidP="00E06AB5"/>
    <w:p w14:paraId="114D929A" w14:textId="41718E71" w:rsidR="00E06AB5" w:rsidRDefault="00AF580B" w:rsidP="00E06AB5">
      <w:r>
        <w:rPr>
          <w:noProof/>
        </w:rPr>
        <w:drawing>
          <wp:anchor distT="0" distB="0" distL="114300" distR="114300" simplePos="0" relativeHeight="252171264" behindDoc="0" locked="0" layoutInCell="1" allowOverlap="1" wp14:anchorId="143308AF" wp14:editId="4FA91767">
            <wp:simplePos x="0" y="0"/>
            <wp:positionH relativeFrom="column">
              <wp:posOffset>12700</wp:posOffset>
            </wp:positionH>
            <wp:positionV relativeFrom="paragraph">
              <wp:posOffset>3175</wp:posOffset>
            </wp:positionV>
            <wp:extent cx="1600200" cy="1600200"/>
            <wp:effectExtent l="0" t="0" r="0" b="0"/>
            <wp:wrapNone/>
            <wp:docPr id="383" name="Picture 3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don't know unsure shrug.pn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9D506" w14:textId="43890B3C" w:rsidR="00E06AB5" w:rsidRDefault="00E06AB5" w:rsidP="00E06AB5">
      <w:r>
        <w:t>If either of these things happened the court would have no way of saying that the crime was a hate crime.</w:t>
      </w:r>
    </w:p>
    <w:p w14:paraId="2998A641" w14:textId="117B9D2E" w:rsidR="00E06AB5" w:rsidRDefault="00E06AB5" w:rsidP="00E06AB5"/>
    <w:p w14:paraId="7D9EF8ED" w14:textId="56C0A703" w:rsidR="00E06AB5" w:rsidRDefault="00E06AB5" w:rsidP="00E06AB5"/>
    <w:p w14:paraId="01C59BE7" w14:textId="77777777" w:rsidR="00384799" w:rsidRDefault="00384799">
      <w:pPr>
        <w:spacing w:line="240" w:lineRule="auto"/>
        <w:ind w:left="0"/>
      </w:pPr>
      <w:r>
        <w:br w:type="page"/>
      </w:r>
    </w:p>
    <w:p w14:paraId="37D4154D" w14:textId="2D99D679" w:rsidR="00E06AB5" w:rsidRDefault="00AF580B" w:rsidP="00E06AB5">
      <w:r>
        <w:rPr>
          <w:noProof/>
        </w:rPr>
        <w:lastRenderedPageBreak/>
        <w:drawing>
          <wp:anchor distT="0" distB="0" distL="114300" distR="114300" simplePos="0" relativeHeight="252172288" behindDoc="0" locked="0" layoutInCell="1" allowOverlap="1" wp14:anchorId="7A99390F" wp14:editId="24F39D11">
            <wp:simplePos x="0" y="0"/>
            <wp:positionH relativeFrom="column">
              <wp:posOffset>0</wp:posOffset>
            </wp:positionH>
            <wp:positionV relativeFrom="paragraph">
              <wp:posOffset>528955</wp:posOffset>
            </wp:positionV>
            <wp:extent cx="1612900" cy="1000953"/>
            <wp:effectExtent l="0" t="0" r="6350" b="8890"/>
            <wp:wrapNone/>
            <wp:docPr id="1727765696" name="Picture 17277656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696" name="choice choose decide 2.jpg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000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AB5">
        <w:t>In countries with hate crime offences these offences only include some:</w:t>
      </w:r>
    </w:p>
    <w:p w14:paraId="6008998D" w14:textId="15DFEF59" w:rsidR="00E06AB5" w:rsidRDefault="00384799" w:rsidP="00E06AB5">
      <w:pPr>
        <w:pStyle w:val="Listtoplevel"/>
      </w:pPr>
      <w:r>
        <w:t>kinds</w:t>
      </w:r>
      <w:r w:rsidR="00E06AB5">
        <w:t xml:space="preserve"> of offence</w:t>
      </w:r>
    </w:p>
    <w:p w14:paraId="7A93C32B" w14:textId="0A4729DF" w:rsidR="00E06AB5" w:rsidRDefault="00E06AB5" w:rsidP="00E06AB5">
      <w:pPr>
        <w:pStyle w:val="Listtoplevel"/>
      </w:pPr>
      <w:r>
        <w:t>protected characteristics.</w:t>
      </w:r>
    </w:p>
    <w:p w14:paraId="671E16F7" w14:textId="08640276" w:rsidR="00E06AB5" w:rsidRDefault="00E06AB5" w:rsidP="00384799"/>
    <w:p w14:paraId="2EBD563C" w14:textId="0D49C972" w:rsidR="00E06AB5" w:rsidRDefault="006458BB" w:rsidP="00384799">
      <w:r>
        <w:rPr>
          <w:noProof/>
        </w:rPr>
        <w:drawing>
          <wp:anchor distT="0" distB="0" distL="114300" distR="114300" simplePos="0" relativeHeight="252175360" behindDoc="0" locked="0" layoutInCell="1" allowOverlap="1" wp14:anchorId="6652C366" wp14:editId="10498727">
            <wp:simplePos x="0" y="0"/>
            <wp:positionH relativeFrom="column">
              <wp:posOffset>0</wp:posOffset>
            </wp:positionH>
            <wp:positionV relativeFrom="paragraph">
              <wp:posOffset>242570</wp:posOffset>
            </wp:positionV>
            <wp:extent cx="1371600" cy="1339850"/>
            <wp:effectExtent l="0" t="0" r="0" b="0"/>
            <wp:wrapNone/>
            <wp:docPr id="1727765698" name="Picture 17277656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698" name="Agreed agree yes group (1).jp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72EB1" w14:textId="13DFD70D" w:rsidR="00E06AB5" w:rsidRDefault="00E06AB5" w:rsidP="00E06AB5">
      <w:r>
        <w:t xml:space="preserve">This means someone could </w:t>
      </w:r>
      <w:r w:rsidR="008E6FCF">
        <w:t>commit</w:t>
      </w:r>
      <w:r>
        <w:t xml:space="preserve"> a crime that:</w:t>
      </w:r>
    </w:p>
    <w:p w14:paraId="35BFF830" w14:textId="6D3C3006" w:rsidR="00E06AB5" w:rsidRDefault="00F52497" w:rsidP="00E06AB5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22A2EBC8" wp14:editId="6CBACEDF">
                <wp:simplePos x="0" y="0"/>
                <wp:positionH relativeFrom="column">
                  <wp:posOffset>56515</wp:posOffset>
                </wp:positionH>
                <wp:positionV relativeFrom="paragraph">
                  <wp:posOffset>808212</wp:posOffset>
                </wp:positionV>
                <wp:extent cx="1194141" cy="1257300"/>
                <wp:effectExtent l="0" t="0" r="0" b="0"/>
                <wp:wrapNone/>
                <wp:docPr id="373" name="Group 3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141" cy="1257300"/>
                          <a:chOff x="0" y="0"/>
                          <a:chExt cx="1358900" cy="1430020"/>
                        </a:xfrm>
                      </wpg:grpSpPr>
                      <pic:pic xmlns:pic="http://schemas.openxmlformats.org/drawingml/2006/picture">
                        <pic:nvPicPr>
                          <pic:cNvPr id="374" name="Picture 3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3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Graphic 37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2650" y="84455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F04BF" id="Group 373" o:spid="_x0000_s1026" style="position:absolute;margin-left:4.45pt;margin-top:63.65pt;width:94.05pt;height:99pt;z-index:252155904;mso-width-relative:margin;mso-height-relative:margin" coordsize="13589,14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">
                <v:shape id="Picture 374" o:spid="_x0000_s1027" type="#_x0000_t75" style="position:absolute;width:10668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">
                  <v:imagedata r:id="rId188" o:title=""/>
                </v:shape>
                <v:shape id="Graphic 375" o:spid="_x0000_s1028" type="#_x0000_t75" style="position:absolute;left:8826;top:8445;width:4763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">
                  <v:imagedata r:id="rId87" o:title=""/>
                </v:shape>
              </v:group>
            </w:pict>
          </mc:Fallback>
        </mc:AlternateContent>
      </w:r>
      <w:r w:rsidR="00E06AB5">
        <w:t>many people think should be called a hate crime</w:t>
      </w:r>
    </w:p>
    <w:p w14:paraId="22BBCC28" w14:textId="5A156ED0" w:rsidR="003F7DD9" w:rsidRDefault="00E06AB5" w:rsidP="00E06AB5">
      <w:pPr>
        <w:pStyle w:val="Listtoplevel"/>
      </w:pPr>
      <w:r>
        <w:t>the law does not count as a hate crime.</w:t>
      </w:r>
    </w:p>
    <w:p w14:paraId="5643E414" w14:textId="0DC6C8FF" w:rsidR="00E06AB5" w:rsidRDefault="00E06AB5" w:rsidP="00E06AB5"/>
    <w:p w14:paraId="1E199C01" w14:textId="2B7DF9E9" w:rsidR="00E06AB5" w:rsidRDefault="00AF580B" w:rsidP="00E06AB5">
      <w:r>
        <w:rPr>
          <w:noProof/>
        </w:rPr>
        <w:drawing>
          <wp:anchor distT="0" distB="0" distL="114300" distR="114300" simplePos="0" relativeHeight="252174336" behindDoc="0" locked="0" layoutInCell="1" allowOverlap="1" wp14:anchorId="0CCC4B34" wp14:editId="250AED6D">
            <wp:simplePos x="0" y="0"/>
            <wp:positionH relativeFrom="column">
              <wp:posOffset>0</wp:posOffset>
            </wp:positionH>
            <wp:positionV relativeFrom="paragraph">
              <wp:posOffset>338455</wp:posOffset>
            </wp:positionV>
            <wp:extent cx="1600200" cy="998220"/>
            <wp:effectExtent l="0" t="0" r="0" b="0"/>
            <wp:wrapNone/>
            <wp:docPr id="1727765697" name="Picture 17277656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arliament Governmen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94836" w14:textId="1D644A2A" w:rsidR="00E06AB5" w:rsidRDefault="00E06AB5" w:rsidP="00E06AB5">
      <w:r>
        <w:t>The law would have to change if new types of hate crime happened in the future.</w:t>
      </w:r>
    </w:p>
    <w:p w14:paraId="49369FB4" w14:textId="4F9998DA" w:rsidR="00E06AB5" w:rsidRDefault="00E06AB5" w:rsidP="00E06AB5"/>
    <w:p w14:paraId="5289C294" w14:textId="6EE08080" w:rsidR="00E06AB5" w:rsidRDefault="00E06AB5" w:rsidP="00E06AB5"/>
    <w:p w14:paraId="225F4152" w14:textId="2AABE7E3" w:rsidR="00384799" w:rsidRDefault="00384799">
      <w:pPr>
        <w:spacing w:line="240" w:lineRule="auto"/>
        <w:ind w:left="0"/>
      </w:pPr>
      <w:r>
        <w:br w:type="page"/>
      </w:r>
    </w:p>
    <w:p w14:paraId="6B9B39D9" w14:textId="35AEB1ED" w:rsidR="00E06AB5" w:rsidRDefault="006458BB" w:rsidP="00E06AB5">
      <w:r>
        <w:rPr>
          <w:noProof/>
        </w:rPr>
        <w:lastRenderedPageBreak/>
        <w:drawing>
          <wp:anchor distT="0" distB="0" distL="114300" distR="114300" simplePos="0" relativeHeight="252177408" behindDoc="0" locked="0" layoutInCell="1" allowOverlap="1" wp14:anchorId="62162C35" wp14:editId="49CEFA49">
            <wp:simplePos x="0" y="0"/>
            <wp:positionH relativeFrom="column">
              <wp:posOffset>713</wp:posOffset>
            </wp:positionH>
            <wp:positionV relativeFrom="paragraph">
              <wp:posOffset>2540</wp:posOffset>
            </wp:positionV>
            <wp:extent cx="1371600" cy="1371600"/>
            <wp:effectExtent l="0" t="0" r="0" b="0"/>
            <wp:wrapNone/>
            <wp:docPr id="1727765699" name="Picture 17277656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4415" name="Clock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AB5">
        <w:t>At the moment the law in Aotearoa New Zealand deals with hate crime by giving people longer sentences if the crime was a hate crime.</w:t>
      </w:r>
    </w:p>
    <w:p w14:paraId="07A99DBA" w14:textId="139E385F" w:rsidR="00E06AB5" w:rsidRDefault="00E06AB5" w:rsidP="00E06AB5"/>
    <w:p w14:paraId="5FF53B8C" w14:textId="4ACE2BDF" w:rsidR="00E06AB5" w:rsidRDefault="007205B2" w:rsidP="00E06AB5">
      <w:r>
        <w:rPr>
          <w:noProof/>
        </w:rPr>
        <w:drawing>
          <wp:anchor distT="0" distB="0" distL="114300" distR="114300" simplePos="0" relativeHeight="252178432" behindDoc="0" locked="0" layoutInCell="1" allowOverlap="1" wp14:anchorId="113E8F16" wp14:editId="400E6717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1616710" cy="1616710"/>
            <wp:effectExtent l="0" t="0" r="2540" b="0"/>
            <wp:wrapNone/>
            <wp:docPr id="1727765700" name="Picture 17277657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00" name="Balance Scales 1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4BE8B" w14:textId="2510EA69" w:rsidR="00E06AB5" w:rsidRDefault="00E06AB5" w:rsidP="00E06AB5">
      <w:r>
        <w:t>The law also deals with other things that make a crime worse in the same way.</w:t>
      </w:r>
    </w:p>
    <w:p w14:paraId="0187E797" w14:textId="3B59B517" w:rsidR="00E06AB5" w:rsidRDefault="00E06AB5" w:rsidP="00E06AB5"/>
    <w:p w14:paraId="7B850613" w14:textId="77777777" w:rsidR="00384799" w:rsidRDefault="00384799" w:rsidP="00E06AB5"/>
    <w:p w14:paraId="14CC5267" w14:textId="3946F51F" w:rsidR="00E06AB5" w:rsidRDefault="007205B2" w:rsidP="00E06AB5">
      <w:r>
        <w:rPr>
          <w:noProof/>
        </w:rPr>
        <w:drawing>
          <wp:anchor distT="0" distB="0" distL="114300" distR="114300" simplePos="0" relativeHeight="252179456" behindDoc="0" locked="0" layoutInCell="1" allowOverlap="1" wp14:anchorId="03375C65" wp14:editId="0395A3DE">
            <wp:simplePos x="0" y="0"/>
            <wp:positionH relativeFrom="column">
              <wp:posOffset>0</wp:posOffset>
            </wp:positionH>
            <wp:positionV relativeFrom="paragraph">
              <wp:posOffset>-114299</wp:posOffset>
            </wp:positionV>
            <wp:extent cx="1526703" cy="1371600"/>
            <wp:effectExtent l="0" t="0" r="0" b="0"/>
            <wp:wrapNone/>
            <wp:docPr id="1727765701" name="Picture 17277657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01" name="abuse violence hit child.jpg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528683" cy="1373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AB5">
        <w:t xml:space="preserve">For example </w:t>
      </w:r>
      <w:r w:rsidR="00770F6E">
        <w:t xml:space="preserve">if a person assaults someone who is </w:t>
      </w:r>
      <w:r w:rsidR="00770F6E">
        <w:rPr>
          <w:b/>
          <w:bCs/>
        </w:rPr>
        <w:t>vulnerable</w:t>
      </w:r>
      <w:r w:rsidR="00770F6E">
        <w:t xml:space="preserve"> the</w:t>
      </w:r>
      <w:r w:rsidR="00384799">
        <w:t>y</w:t>
      </w:r>
      <w:r w:rsidR="00770F6E">
        <w:t xml:space="preserve"> might get a longer sentence.</w:t>
      </w:r>
    </w:p>
    <w:p w14:paraId="29F150E2" w14:textId="3B4A5597" w:rsidR="00770F6E" w:rsidRDefault="00770F6E" w:rsidP="00E06AB5"/>
    <w:p w14:paraId="2F0F4EEB" w14:textId="0C06A086" w:rsidR="00770F6E" w:rsidRDefault="00F52497" w:rsidP="00E06AB5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43E14C7B" wp14:editId="353AC505">
                <wp:simplePos x="0" y="0"/>
                <wp:positionH relativeFrom="margin">
                  <wp:posOffset>2131060</wp:posOffset>
                </wp:positionH>
                <wp:positionV relativeFrom="paragraph">
                  <wp:posOffset>287020</wp:posOffset>
                </wp:positionV>
                <wp:extent cx="3599815" cy="2152650"/>
                <wp:effectExtent l="0" t="0" r="635" b="0"/>
                <wp:wrapNone/>
                <wp:docPr id="376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1526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73CD8" id="Rectangle 9" o:spid="_x0000_s1026" style="position:absolute;margin-left:167.8pt;margin-top:22.6pt;width:283.45pt;height:169.5pt;z-index:-25115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" fillcolor="#c5e6fd" stroked="f" strokeweight="1pt">
                <w10:wrap anchorx="margin"/>
              </v:rect>
            </w:pict>
          </mc:Fallback>
        </mc:AlternateContent>
      </w:r>
    </w:p>
    <w:p w14:paraId="0AEE4ADE" w14:textId="0A2B98C0" w:rsidR="00770F6E" w:rsidRDefault="007205B2" w:rsidP="00E06AB5">
      <w:r>
        <w:rPr>
          <w:noProof/>
        </w:rPr>
        <w:drawing>
          <wp:anchor distT="0" distB="0" distL="114300" distR="114300" simplePos="0" relativeHeight="252180480" behindDoc="0" locked="0" layoutInCell="1" allowOverlap="1" wp14:anchorId="693E9F8D" wp14:editId="33F89557">
            <wp:simplePos x="0" y="0"/>
            <wp:positionH relativeFrom="column">
              <wp:posOffset>0</wp:posOffset>
            </wp:positionH>
            <wp:positionV relativeFrom="paragraph">
              <wp:posOffset>50800</wp:posOffset>
            </wp:positionV>
            <wp:extent cx="1314101" cy="1986919"/>
            <wp:effectExtent l="0" t="0" r="635" b="0"/>
            <wp:wrapNone/>
            <wp:docPr id="1727765702" name="Picture 17277657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02" name="Child Abuse hit violence.jpg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314101" cy="198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F6E">
        <w:t xml:space="preserve">Someone is </w:t>
      </w:r>
      <w:r w:rsidR="00770F6E">
        <w:rPr>
          <w:b/>
          <w:bCs/>
        </w:rPr>
        <w:t>vulnerable</w:t>
      </w:r>
      <w:r w:rsidR="00770F6E">
        <w:t xml:space="preserve"> if the</w:t>
      </w:r>
      <w:r w:rsidR="00493B44">
        <w:t>y</w:t>
      </w:r>
      <w:r w:rsidR="00770F6E">
        <w:t xml:space="preserve"> are less able than other people to </w:t>
      </w:r>
      <w:r w:rsidR="000A3366">
        <w:br/>
      </w:r>
      <w:r w:rsidR="00770F6E">
        <w:t>protect themselves.</w:t>
      </w:r>
    </w:p>
    <w:p w14:paraId="1054A558" w14:textId="1A57E66E" w:rsidR="00770F6E" w:rsidRDefault="00770F6E" w:rsidP="00E06AB5"/>
    <w:p w14:paraId="392FCC0C" w14:textId="79B3CA23" w:rsidR="00770F6E" w:rsidRDefault="00770F6E" w:rsidP="00E06AB5"/>
    <w:p w14:paraId="015EA27F" w14:textId="0D79DDD5" w:rsidR="00770F6E" w:rsidRDefault="00770F6E" w:rsidP="00E06AB5">
      <w:r>
        <w:t>For example children are vulnerable.</w:t>
      </w:r>
    </w:p>
    <w:p w14:paraId="173FE5AF" w14:textId="095B31FC" w:rsidR="00770F6E" w:rsidRDefault="00770F6E" w:rsidP="00E06AB5"/>
    <w:p w14:paraId="0A9947FF" w14:textId="356BC500" w:rsidR="00770F6E" w:rsidRDefault="00770F6E" w:rsidP="00E06AB5"/>
    <w:p w14:paraId="02714FCB" w14:textId="367C711B" w:rsidR="00770F6E" w:rsidRDefault="00E24BF8" w:rsidP="00E06AB5">
      <w:r>
        <w:rPr>
          <w:noProof/>
        </w:rPr>
        <w:lastRenderedPageBreak/>
        <w:drawing>
          <wp:anchor distT="0" distB="0" distL="114300" distR="114300" simplePos="0" relativeHeight="252181504" behindDoc="0" locked="0" layoutInCell="1" allowOverlap="1" wp14:anchorId="07184229" wp14:editId="62860B43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1485900" cy="1485900"/>
            <wp:effectExtent l="0" t="0" r="0" b="0"/>
            <wp:wrapNone/>
            <wp:docPr id="1786680960" name="Picture 17866809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60" name="Balance Scales 3.png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F6E">
        <w:t xml:space="preserve">If Aotearoa New Zealand had </w:t>
      </w:r>
      <w:proofErr w:type="gramStart"/>
      <w:r w:rsidR="00770F6E">
        <w:t>hate</w:t>
      </w:r>
      <w:proofErr w:type="gramEnd"/>
      <w:r w:rsidR="00770F6E">
        <w:t xml:space="preserve"> crime offences this would mean the law would treat hate crime differently from other things that make a crime worse. </w:t>
      </w:r>
    </w:p>
    <w:p w14:paraId="56CAE301" w14:textId="21F104AE" w:rsidR="00770F6E" w:rsidRDefault="00770F6E" w:rsidP="00E06AB5"/>
    <w:p w14:paraId="293AD15B" w14:textId="67C61E11" w:rsidR="00770F6E" w:rsidRDefault="00770F6E">
      <w:pPr>
        <w:spacing w:line="240" w:lineRule="auto"/>
        <w:ind w:left="0"/>
      </w:pPr>
      <w:r>
        <w:br w:type="page"/>
      </w:r>
    </w:p>
    <w:p w14:paraId="48AA9402" w14:textId="67D36C92" w:rsidR="00770F6E" w:rsidRDefault="00770F6E" w:rsidP="00770F6E">
      <w:pPr>
        <w:pStyle w:val="Heading1"/>
      </w:pPr>
      <w:bookmarkStart w:id="8" w:name="_Our_recommendations"/>
      <w:bookmarkEnd w:id="8"/>
      <w:r>
        <w:lastRenderedPageBreak/>
        <w:t>Our recommendations</w:t>
      </w:r>
    </w:p>
    <w:p w14:paraId="34F910E1" w14:textId="3B91D1D7" w:rsidR="00770F6E" w:rsidRDefault="00770F6E" w:rsidP="00770F6E"/>
    <w:p w14:paraId="6B8E506E" w14:textId="642BFDF8" w:rsidR="00770F6E" w:rsidRDefault="00E24BF8" w:rsidP="00770F6E">
      <w:r>
        <w:rPr>
          <w:noProof/>
        </w:rPr>
        <w:drawing>
          <wp:anchor distT="0" distB="0" distL="114300" distR="114300" simplePos="0" relativeHeight="252182528" behindDoc="0" locked="0" layoutInCell="1" allowOverlap="1" wp14:anchorId="5DA031E1" wp14:editId="4B6AEF5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269454" cy="1420495"/>
            <wp:effectExtent l="0" t="0" r="0" b="8255"/>
            <wp:wrapNone/>
            <wp:docPr id="1786680961" name="Picture 17866809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61" name="Thumbs Up_Yes_good_okay (1).pn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269454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F69E5" w14:textId="50CD0FD2" w:rsidR="00770F6E" w:rsidRDefault="00770F6E" w:rsidP="00770F6E">
      <w:r>
        <w:t>We think what Aotearoa New Zealand does at the moment is the right way to deal with hate crime.</w:t>
      </w:r>
    </w:p>
    <w:p w14:paraId="29BED988" w14:textId="5C496BD0" w:rsidR="00770F6E" w:rsidRDefault="00770F6E" w:rsidP="00770F6E"/>
    <w:p w14:paraId="767FAF02" w14:textId="7A6C7E36" w:rsidR="00770F6E" w:rsidRDefault="00E24BF8" w:rsidP="00770F6E">
      <w:r>
        <w:rPr>
          <w:noProof/>
        </w:rPr>
        <mc:AlternateContent>
          <mc:Choice Requires="wpg">
            <w:drawing>
              <wp:anchor distT="0" distB="0" distL="114300" distR="114300" simplePos="0" relativeHeight="252186624" behindDoc="0" locked="0" layoutInCell="1" allowOverlap="1" wp14:anchorId="2F32C70B" wp14:editId="606BD86E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1592580" cy="1447165"/>
                <wp:effectExtent l="0" t="0" r="0" b="635"/>
                <wp:wrapNone/>
                <wp:docPr id="1786680965" name="Group 17866809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2580" cy="1447165"/>
                          <a:chOff x="0" y="0"/>
                          <a:chExt cx="1592580" cy="1447165"/>
                        </a:xfrm>
                      </wpg:grpSpPr>
                      <pic:pic xmlns:pic="http://schemas.openxmlformats.org/drawingml/2006/picture">
                        <pic:nvPicPr>
                          <pic:cNvPr id="1786680963" name="Picture 178668096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1363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680964" name="Graphic 178668096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4750" y="1028700"/>
                            <a:ext cx="417830" cy="418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44CE60" id="Group 1786680965" o:spid="_x0000_s1026" style="position:absolute;margin-left:0;margin-top:6.95pt;width:125.4pt;height:113.95pt;z-index:252186624" coordsize="15925,1447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">
                <v:shape id="Picture 1786680963" o:spid="_x0000_s1027" type="#_x0000_t75" style="position:absolute;width:11741;height:1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">
                  <v:imagedata r:id="rId194" o:title=""/>
                </v:shape>
                <v:shape id="Graphic 1786680964" o:spid="_x0000_s1028" type="#_x0000_t75" style="position:absolute;left:11747;top:10287;width:4178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">
                  <v:imagedata r:id="rId75" o:title=""/>
                </v:shape>
              </v:group>
            </w:pict>
          </mc:Fallback>
        </mc:AlternateContent>
      </w:r>
    </w:p>
    <w:p w14:paraId="4592D84C" w14:textId="6E16D39A" w:rsidR="00770F6E" w:rsidRDefault="00770F6E" w:rsidP="00770F6E">
      <w:r>
        <w:t>This means we do not think Aotearoa New Zealand needs new hate crime offences.</w:t>
      </w:r>
    </w:p>
    <w:p w14:paraId="17819CA1" w14:textId="31DE65E1" w:rsidR="00770F6E" w:rsidRDefault="00770F6E" w:rsidP="00770F6E"/>
    <w:p w14:paraId="78B70E2F" w14:textId="6B8485B0" w:rsidR="00770F6E" w:rsidRDefault="00770F6E" w:rsidP="00770F6E"/>
    <w:p w14:paraId="5D04349B" w14:textId="5609AF44" w:rsidR="00770F6E" w:rsidRDefault="006458BB" w:rsidP="00770F6E">
      <w:r>
        <w:rPr>
          <w:noProof/>
        </w:rPr>
        <w:drawing>
          <wp:anchor distT="0" distB="0" distL="114300" distR="114300" simplePos="0" relativeHeight="252187648" behindDoc="0" locked="0" layoutInCell="1" allowOverlap="1" wp14:anchorId="22B070A9" wp14:editId="5F24F526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1592580" cy="902861"/>
            <wp:effectExtent l="0" t="0" r="7620" b="0"/>
            <wp:wrapNone/>
            <wp:docPr id="1786680966" name="Picture 17866809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66" name="prison exterior (1)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902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F6E">
        <w:t xml:space="preserve">We think the court should keep punishing someone more if it decides that hostility towards a group of people was the reason why the person </w:t>
      </w:r>
      <w:r w:rsidR="00AA71EE">
        <w:t>committed</w:t>
      </w:r>
      <w:r w:rsidR="00770F6E">
        <w:t xml:space="preserve"> the offence. </w:t>
      </w:r>
    </w:p>
    <w:p w14:paraId="384D1491" w14:textId="61F133DF" w:rsidR="00C01E6C" w:rsidRDefault="00E24BF8" w:rsidP="006458BB">
      <w:r>
        <w:rPr>
          <w:noProof/>
        </w:rPr>
        <w:drawing>
          <wp:anchor distT="0" distB="0" distL="114300" distR="114300" simplePos="0" relativeHeight="252190720" behindDoc="0" locked="0" layoutInCell="1" allowOverlap="1" wp14:anchorId="2F7CDC28" wp14:editId="5186D004">
            <wp:simplePos x="0" y="0"/>
            <wp:positionH relativeFrom="column">
              <wp:posOffset>10795</wp:posOffset>
            </wp:positionH>
            <wp:positionV relativeFrom="paragraph">
              <wp:posOffset>233680</wp:posOffset>
            </wp:positionV>
            <wp:extent cx="1600200" cy="1600200"/>
            <wp:effectExtent l="0" t="0" r="0" b="0"/>
            <wp:wrapNone/>
            <wp:docPr id="1786680969" name="Picture 17866809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69" name="Improving more.pn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C35D7" w14:textId="32BEEF5B" w:rsidR="00C01E6C" w:rsidRDefault="00C01E6C" w:rsidP="006458BB"/>
    <w:p w14:paraId="592EEBCA" w14:textId="4846C90A" w:rsidR="00C01E6C" w:rsidRDefault="00C01E6C" w:rsidP="00770F6E">
      <w:r>
        <w:t>We recommend some changes that could make Aotearoa New Zealand better at dealing with hate crime.</w:t>
      </w:r>
    </w:p>
    <w:p w14:paraId="3C1BB62E" w14:textId="0E28D210" w:rsidR="00C01E6C" w:rsidRDefault="00C01E6C" w:rsidP="00770F6E"/>
    <w:p w14:paraId="1FC2D5F8" w14:textId="6223087B" w:rsidR="00C01E6C" w:rsidRDefault="00E24BF8" w:rsidP="00770F6E">
      <w:r>
        <w:rPr>
          <w:noProof/>
        </w:rPr>
        <w:lastRenderedPageBreak/>
        <w:drawing>
          <wp:anchor distT="0" distB="0" distL="114300" distR="114300" simplePos="0" relativeHeight="252191744" behindDoc="0" locked="0" layoutInCell="1" allowOverlap="1" wp14:anchorId="75093E88" wp14:editId="16206570">
            <wp:simplePos x="0" y="0"/>
            <wp:positionH relativeFrom="column">
              <wp:posOffset>13209</wp:posOffset>
            </wp:positionH>
            <wp:positionV relativeFrom="paragraph">
              <wp:posOffset>-228600</wp:posOffset>
            </wp:positionV>
            <wp:extent cx="1600200" cy="1417771"/>
            <wp:effectExtent l="0" t="0" r="0" b="0"/>
            <wp:wrapNone/>
            <wp:docPr id="1786680970" name="Picture 17866809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70" name="Write form application hijab.png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1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E6C">
        <w:t>These changes will make it easier to record that something was a hate crime.</w:t>
      </w:r>
    </w:p>
    <w:p w14:paraId="0838AA10" w14:textId="00E0E542" w:rsidR="00C01E6C" w:rsidRDefault="00C01E6C" w:rsidP="00770F6E"/>
    <w:p w14:paraId="4EC7C65B" w14:textId="409859D3" w:rsidR="00C01E6C" w:rsidRDefault="002B1AC5" w:rsidP="00770F6E">
      <w:r>
        <w:rPr>
          <w:noProof/>
        </w:rPr>
        <w:drawing>
          <wp:anchor distT="0" distB="0" distL="114300" distR="114300" simplePos="0" relativeHeight="252193792" behindDoc="0" locked="0" layoutInCell="1" allowOverlap="1" wp14:anchorId="4F9EEB90" wp14:editId="73E030C2">
            <wp:simplePos x="0" y="0"/>
            <wp:positionH relativeFrom="column">
              <wp:posOffset>120650</wp:posOffset>
            </wp:positionH>
            <wp:positionV relativeFrom="paragraph">
              <wp:posOffset>312420</wp:posOffset>
            </wp:positionV>
            <wp:extent cx="1028700" cy="1028700"/>
            <wp:effectExtent l="0" t="0" r="0" b="0"/>
            <wp:wrapNone/>
            <wp:docPr id="1786680971" name="Picture 17866809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Stop sign barrier (1)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70A7A" w14:textId="7C8E22DA" w:rsidR="00C01E6C" w:rsidRDefault="00C01E6C" w:rsidP="00770F6E">
      <w:r>
        <w:t>This will make it easier for the:</w:t>
      </w:r>
    </w:p>
    <w:p w14:paraId="2CCC0A45" w14:textId="4B171C01" w:rsidR="00C01E6C" w:rsidRDefault="002B1AC5" w:rsidP="00C01E6C">
      <w:pPr>
        <w:pStyle w:val="Listtoplevel"/>
      </w:pPr>
      <w:r>
        <w:drawing>
          <wp:anchor distT="0" distB="0" distL="114300" distR="114300" simplePos="0" relativeHeight="252195840" behindDoc="0" locked="0" layoutInCell="1" allowOverlap="1" wp14:anchorId="64615362" wp14:editId="7ABB6FB8">
            <wp:simplePos x="0" y="0"/>
            <wp:positionH relativeFrom="column">
              <wp:posOffset>12700</wp:posOffset>
            </wp:positionH>
            <wp:positionV relativeFrom="paragraph">
              <wp:posOffset>982980</wp:posOffset>
            </wp:positionV>
            <wp:extent cx="1600200" cy="998220"/>
            <wp:effectExtent l="0" t="0" r="0" b="0"/>
            <wp:wrapNone/>
            <wp:docPr id="1786680972" name="Picture 17866809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arliament Governmen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E6C">
        <w:t xml:space="preserve">justice system to manage people who have </w:t>
      </w:r>
      <w:r w:rsidR="00423F64">
        <w:t>committed</w:t>
      </w:r>
      <w:r w:rsidR="00C01E6C">
        <w:t xml:space="preserve"> hate crimes</w:t>
      </w:r>
    </w:p>
    <w:p w14:paraId="4BD30EA4" w14:textId="3B237D6C" w:rsidR="00C01E6C" w:rsidRDefault="00C01E6C" w:rsidP="00C01E6C">
      <w:pPr>
        <w:pStyle w:val="Listtoplevel"/>
      </w:pPr>
      <w:r>
        <w:t>Government to decide what to do about hate crime.</w:t>
      </w:r>
    </w:p>
    <w:p w14:paraId="53A51B2B" w14:textId="2A2FEBA5" w:rsidR="00C01E6C" w:rsidRDefault="00C01E6C" w:rsidP="00C01E6C"/>
    <w:p w14:paraId="0B6FE145" w14:textId="45BC5D4D" w:rsidR="00C01E6C" w:rsidRDefault="002B1AC5" w:rsidP="00C01E6C">
      <w:r>
        <w:rPr>
          <w:noProof/>
        </w:rPr>
        <w:drawing>
          <wp:anchor distT="0" distB="0" distL="114300" distR="114300" simplePos="0" relativeHeight="252196864" behindDoc="0" locked="0" layoutInCell="1" allowOverlap="1" wp14:anchorId="68D49BAF" wp14:editId="03B9DFC2">
            <wp:simplePos x="0" y="0"/>
            <wp:positionH relativeFrom="column">
              <wp:posOffset>44450</wp:posOffset>
            </wp:positionH>
            <wp:positionV relativeFrom="paragraph">
              <wp:posOffset>193675</wp:posOffset>
            </wp:positionV>
            <wp:extent cx="1327150" cy="833102"/>
            <wp:effectExtent l="0" t="0" r="0" b="5715"/>
            <wp:wrapNone/>
            <wp:docPr id="1786680973" name="Picture 17866809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73" name="Cancer Red Flag - Lump in Breast or Armpit.png"/>
                    <pic:cNvPicPr/>
                  </pic:nvPicPr>
                  <pic:blipFill rotWithShape="1">
                    <a:blip r:embed="rId197"/>
                    <a:srcRect r="52430" b="70139"/>
                    <a:stretch/>
                  </pic:blipFill>
                  <pic:spPr bwMode="auto">
                    <a:xfrm>
                      <a:off x="0" y="0"/>
                      <a:ext cx="1341676" cy="842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3EBFF" w14:textId="3A1BD922" w:rsidR="00C01E6C" w:rsidRDefault="00C01E6C" w:rsidP="00C01E6C">
      <w:r>
        <w:t xml:space="preserve">We recommend that there should be a </w:t>
      </w:r>
      <w:r>
        <w:rPr>
          <w:b/>
          <w:bCs/>
        </w:rPr>
        <w:t>hate crime flag</w:t>
      </w:r>
      <w:r>
        <w:t xml:space="preserve"> in court records.</w:t>
      </w:r>
    </w:p>
    <w:p w14:paraId="16CCDEC4" w14:textId="21B4548A" w:rsidR="00C01E6C" w:rsidRDefault="00C01E6C" w:rsidP="00C01E6C"/>
    <w:p w14:paraId="052B8B3A" w14:textId="3B4F051E" w:rsidR="00C01E6C" w:rsidRDefault="00F52497" w:rsidP="00C01E6C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36F6E671" wp14:editId="2661A7E9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3599815" cy="1816100"/>
                <wp:effectExtent l="0" t="0" r="635" b="0"/>
                <wp:wrapNone/>
                <wp:docPr id="377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8161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4FCB7" id="Rectangle 9" o:spid="_x0000_s1026" style="position:absolute;margin-left:232.25pt;margin-top:21.4pt;width:283.45pt;height:143pt;z-index:-251156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</w:p>
    <w:p w14:paraId="070D14DD" w14:textId="61842A8F" w:rsidR="00C01E6C" w:rsidRDefault="006458BB" w:rsidP="00C01E6C">
      <w:r>
        <w:rPr>
          <w:rFonts w:eastAsia="Times New Roman"/>
          <w:noProof/>
          <w:lang w:eastAsia="en-NZ"/>
        </w:rPr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16D7B81F" wp14:editId="656C2685">
                <wp:simplePos x="0" y="0"/>
                <wp:positionH relativeFrom="column">
                  <wp:posOffset>12700</wp:posOffset>
                </wp:positionH>
                <wp:positionV relativeFrom="paragraph">
                  <wp:posOffset>35560</wp:posOffset>
                </wp:positionV>
                <wp:extent cx="1587500" cy="1587500"/>
                <wp:effectExtent l="0" t="0" r="0" b="0"/>
                <wp:wrapNone/>
                <wp:docPr id="1786680977" name="Group 17866809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0" cy="1587500"/>
                          <a:chOff x="0" y="0"/>
                          <a:chExt cx="1587500" cy="1587500"/>
                        </a:xfrm>
                      </wpg:grpSpPr>
                      <pic:pic xmlns:pic="http://schemas.openxmlformats.org/drawingml/2006/picture">
                        <pic:nvPicPr>
                          <pic:cNvPr id="1786680975" name="Picture 178668097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680976" name="Picture 17866809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349250" y="215900"/>
                            <a:ext cx="788035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4D43A" id="Group 1786680977" o:spid="_x0000_s1026" style="position:absolute;margin-left:1pt;margin-top:2.8pt;width:125pt;height:125pt;z-index:252199936" coordsize="15875,15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">
                <v:shape id="Picture 1786680975" o:spid="_x0000_s1027" type="#_x0000_t75" style="position:absolute;width:15875;height:1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">
                  <v:imagedata r:id="rId200" o:title=""/>
                </v:shape>
                <v:shape id="Picture 1786680976" o:spid="_x0000_s1028" type="#_x0000_t75" style="position:absolute;left:3492;top:2159;width:788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">
                  <v:imagedata r:id="rId201" o:title=""/>
                </v:shape>
              </v:group>
            </w:pict>
          </mc:Fallback>
        </mc:AlternateContent>
      </w:r>
      <w:r w:rsidR="00C01E6C">
        <w:t xml:space="preserve">A </w:t>
      </w:r>
      <w:r w:rsidR="00C01E6C">
        <w:rPr>
          <w:b/>
          <w:bCs/>
        </w:rPr>
        <w:t>hate crime flag</w:t>
      </w:r>
      <w:r w:rsidR="00C01E6C">
        <w:t xml:space="preserve"> is a note in court records that quickly tells everyone that the reason why a person </w:t>
      </w:r>
      <w:r w:rsidR="00423F64">
        <w:t>committed</w:t>
      </w:r>
      <w:r w:rsidR="00C01E6C">
        <w:t xml:space="preserve"> a crime might be hostility</w:t>
      </w:r>
      <w:r w:rsidR="00C01E6C" w:rsidRPr="00C01E6C">
        <w:t xml:space="preserve"> </w:t>
      </w:r>
      <w:r w:rsidR="00C01E6C">
        <w:t>towards a group of people.</w:t>
      </w:r>
    </w:p>
    <w:p w14:paraId="74D0FF42" w14:textId="2D2B1E47" w:rsidR="00C01E6C" w:rsidRDefault="00C01E6C" w:rsidP="00C01E6C"/>
    <w:p w14:paraId="1DE55E0B" w14:textId="5E141D2A" w:rsidR="00C01E6C" w:rsidRDefault="00C01E6C" w:rsidP="00C01E6C"/>
    <w:p w14:paraId="0C57D9FE" w14:textId="36D9355C" w:rsidR="00C01E6C" w:rsidRDefault="002B1AC5" w:rsidP="00C01E6C">
      <w:r>
        <w:rPr>
          <w:noProof/>
        </w:rPr>
        <w:lastRenderedPageBreak/>
        <w:drawing>
          <wp:anchor distT="0" distB="0" distL="114300" distR="114300" simplePos="0" relativeHeight="252200960" behindDoc="0" locked="0" layoutInCell="1" allowOverlap="1" wp14:anchorId="154902B8" wp14:editId="29A832B2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1600200" cy="1600200"/>
            <wp:effectExtent l="0" t="0" r="0" b="0"/>
            <wp:wrapNone/>
            <wp:docPr id="1786680978" name="Picture 17866809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78" name="judge court law (1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E6C">
        <w:t>When the judge sentence</w:t>
      </w:r>
      <w:r w:rsidR="00493B44">
        <w:t>s</w:t>
      </w:r>
      <w:r w:rsidR="00C01E6C">
        <w:t xml:space="preserve"> the person they would look at the evidence to decide if the crime was a hate crime.</w:t>
      </w:r>
    </w:p>
    <w:p w14:paraId="33296D3A" w14:textId="21BCFF51" w:rsidR="00C01E6C" w:rsidRDefault="002B1AC5" w:rsidP="00C01E6C">
      <w:r>
        <w:rPr>
          <w:noProof/>
        </w:rPr>
        <w:drawing>
          <wp:anchor distT="0" distB="0" distL="114300" distR="114300" simplePos="0" relativeHeight="252201984" behindDoc="0" locked="0" layoutInCell="1" allowOverlap="1" wp14:anchorId="51822EFB" wp14:editId="34AD97B4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1485900" cy="1485900"/>
            <wp:effectExtent l="0" t="0" r="0" b="0"/>
            <wp:wrapNone/>
            <wp:docPr id="1786680979" name="Picture 17866809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79" name="computer laptop suit office.pn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CB7F6" w14:textId="79E29793" w:rsidR="00C01E6C" w:rsidRDefault="00C01E6C" w:rsidP="00C01E6C"/>
    <w:p w14:paraId="6ABD05C1" w14:textId="6486C83F" w:rsidR="00C01E6C" w:rsidRDefault="00C01E6C" w:rsidP="00C01E6C">
      <w:r>
        <w:t>If the crime was a hate crime the judge would have to record this.</w:t>
      </w:r>
    </w:p>
    <w:p w14:paraId="3B8462FE" w14:textId="60D67A72" w:rsidR="00C01E6C" w:rsidRDefault="00C01E6C" w:rsidP="00C01E6C"/>
    <w:p w14:paraId="1F244EE4" w14:textId="24944C65" w:rsidR="00C01E6C" w:rsidRDefault="00C01E6C" w:rsidP="00C01E6C"/>
    <w:p w14:paraId="13D64336" w14:textId="68437589" w:rsidR="00C01E6C" w:rsidRDefault="006458BB" w:rsidP="00C01E6C">
      <w:r>
        <w:rPr>
          <w:noProof/>
        </w:rPr>
        <w:drawing>
          <wp:anchor distT="0" distB="0" distL="114300" distR="114300" simplePos="0" relativeHeight="252203008" behindDoc="0" locked="0" layoutInCell="1" allowOverlap="1" wp14:anchorId="4E8D4240" wp14:editId="3B821D4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485900" cy="1496060"/>
            <wp:effectExtent l="0" t="0" r="0" b="8890"/>
            <wp:wrapNone/>
            <wp:docPr id="1786680980" name="Picture 17866809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0" name="Future ahead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E6C">
        <w:t xml:space="preserve">The record would mean that if the person </w:t>
      </w:r>
      <w:r w:rsidR="00423F64">
        <w:t>committed</w:t>
      </w:r>
      <w:r w:rsidR="00C01E6C">
        <w:t xml:space="preserve"> another crime in the future the court would know they had </w:t>
      </w:r>
      <w:r w:rsidR="00423F64">
        <w:t>committed</w:t>
      </w:r>
      <w:r w:rsidR="00C01E6C">
        <w:t xml:space="preserve"> a hate crime in the past. </w:t>
      </w:r>
    </w:p>
    <w:p w14:paraId="26F16D5B" w14:textId="57C17D2C" w:rsidR="00C01E6C" w:rsidRDefault="00C01E6C" w:rsidP="00C01E6C"/>
    <w:p w14:paraId="03584B99" w14:textId="54BAA1C6" w:rsidR="00C01E6C" w:rsidRDefault="002B1AC5" w:rsidP="00C01E6C">
      <w:r>
        <w:rPr>
          <w:noProof/>
        </w:rPr>
        <w:drawing>
          <wp:anchor distT="0" distB="0" distL="114300" distR="114300" simplePos="0" relativeHeight="252204032" behindDoc="0" locked="0" layoutInCell="1" allowOverlap="1" wp14:anchorId="4C302465" wp14:editId="4715C6C0">
            <wp:simplePos x="0" y="0"/>
            <wp:positionH relativeFrom="column">
              <wp:posOffset>122</wp:posOffset>
            </wp:positionH>
            <wp:positionV relativeFrom="paragraph">
              <wp:posOffset>337185</wp:posOffset>
            </wp:positionV>
            <wp:extent cx="1600200" cy="1087838"/>
            <wp:effectExtent l="0" t="0" r="0" b="0"/>
            <wp:wrapNone/>
            <wp:docPr id="1786680981" name="Picture 17866809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1" name="crossroads background decide decision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7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384C8" w14:textId="43AC17F2" w:rsidR="00C01E6C" w:rsidRDefault="00C01E6C" w:rsidP="00C01E6C">
      <w:r>
        <w:t>This might change how the court decided to punish the person for future crimes.</w:t>
      </w:r>
    </w:p>
    <w:p w14:paraId="4ABD9E84" w14:textId="49530FC9" w:rsidR="00C01E6C" w:rsidRDefault="00C01E6C" w:rsidP="00C01E6C"/>
    <w:p w14:paraId="5D1F40A8" w14:textId="27D87139" w:rsidR="00C01E6C" w:rsidRDefault="00C01E6C" w:rsidP="00C01E6C"/>
    <w:p w14:paraId="3E45A5DD" w14:textId="622230E5" w:rsidR="00346442" w:rsidRDefault="00346442">
      <w:pPr>
        <w:spacing w:line="240" w:lineRule="auto"/>
        <w:ind w:left="0"/>
      </w:pPr>
      <w:r>
        <w:br w:type="page"/>
      </w:r>
    </w:p>
    <w:p w14:paraId="0FCAC6BC" w14:textId="6B7936DE" w:rsidR="00C01E6C" w:rsidRDefault="002B1AC5" w:rsidP="00C01E6C">
      <w:r>
        <w:rPr>
          <w:noProof/>
        </w:rPr>
        <w:lastRenderedPageBreak/>
        <w:drawing>
          <wp:anchor distT="0" distB="0" distL="114300" distR="114300" simplePos="0" relativeHeight="252205056" behindDoc="0" locked="0" layoutInCell="1" allowOverlap="1" wp14:anchorId="52314922" wp14:editId="521DC301">
            <wp:simplePos x="0" y="0"/>
            <wp:positionH relativeFrom="column">
              <wp:posOffset>318</wp:posOffset>
            </wp:positionH>
            <wp:positionV relativeFrom="paragraph">
              <wp:posOffset>422275</wp:posOffset>
            </wp:positionV>
            <wp:extent cx="1600200" cy="1094957"/>
            <wp:effectExtent l="0" t="0" r="0" b="0"/>
            <wp:wrapNone/>
            <wp:docPr id="1786680982" name="Picture 17866809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2" name="information-share-files.jp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94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>We think the court record should be shared with the:</w:t>
      </w:r>
    </w:p>
    <w:p w14:paraId="458E9AC1" w14:textId="23937842" w:rsidR="00346442" w:rsidRDefault="00346442" w:rsidP="00346442">
      <w:pPr>
        <w:pStyle w:val="Listtoplevel"/>
      </w:pPr>
      <w:r>
        <w:t>police</w:t>
      </w:r>
    </w:p>
    <w:p w14:paraId="41BD6A8A" w14:textId="11D2A924" w:rsidR="00346442" w:rsidRPr="00C01E6C" w:rsidRDefault="00346442" w:rsidP="00346442">
      <w:pPr>
        <w:pStyle w:val="Listtoplevel"/>
      </w:pPr>
      <w:r>
        <w:t>Department of Corrections.</w:t>
      </w:r>
    </w:p>
    <w:p w14:paraId="2D757FD1" w14:textId="5D1D6CA8" w:rsidR="00770F6E" w:rsidRDefault="002B1AC5" w:rsidP="00770F6E">
      <w:r>
        <w:rPr>
          <w:noProof/>
        </w:rPr>
        <w:drawing>
          <wp:anchor distT="0" distB="0" distL="114300" distR="114300" simplePos="0" relativeHeight="252207104" behindDoc="0" locked="0" layoutInCell="1" allowOverlap="1" wp14:anchorId="2014DB39" wp14:editId="1CA6EA49">
            <wp:simplePos x="0" y="0"/>
            <wp:positionH relativeFrom="column">
              <wp:posOffset>0</wp:posOffset>
            </wp:positionH>
            <wp:positionV relativeFrom="paragraph">
              <wp:posOffset>118593</wp:posOffset>
            </wp:positionV>
            <wp:extent cx="1257300" cy="1778152"/>
            <wp:effectExtent l="0" t="0" r="0" b="0"/>
            <wp:wrapNone/>
            <wp:docPr id="1786680983" name="Picture 17866809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Stop no crutches.pn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258406" cy="1779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3D679" w14:textId="73F15682" w:rsidR="00346442" w:rsidRDefault="00346442" w:rsidP="00770F6E"/>
    <w:p w14:paraId="4409E998" w14:textId="0945FD92" w:rsidR="00346442" w:rsidRDefault="00346442" w:rsidP="00770F6E">
      <w:r>
        <w:t>This would make it easier to stop hate crimes from happening in the future.</w:t>
      </w:r>
    </w:p>
    <w:p w14:paraId="6B59FB5C" w14:textId="760CE8D0" w:rsidR="00346442" w:rsidRDefault="00346442" w:rsidP="00770F6E"/>
    <w:p w14:paraId="684C5F15" w14:textId="76B351C4" w:rsidR="00346442" w:rsidRDefault="00346442" w:rsidP="00770F6E"/>
    <w:p w14:paraId="12F00A22" w14:textId="5854CA62" w:rsidR="00423F64" w:rsidRDefault="006458BB" w:rsidP="00423F64">
      <w:r>
        <w:rPr>
          <w:noProof/>
        </w:rPr>
        <w:drawing>
          <wp:anchor distT="0" distB="0" distL="114300" distR="114300" simplePos="0" relativeHeight="252209152" behindDoc="0" locked="0" layoutInCell="1" allowOverlap="1" wp14:anchorId="24956186" wp14:editId="18356B69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1485900" cy="1485900"/>
            <wp:effectExtent l="0" t="0" r="0" b="0"/>
            <wp:wrapNone/>
            <wp:docPr id="1786680984" name="Picture 17866809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olice report crime (1)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 xml:space="preserve">For example </w:t>
      </w:r>
      <w:r w:rsidR="00423F64">
        <w:t xml:space="preserve">the police might be more likely to charge someone instead of giving them a </w:t>
      </w:r>
      <w:r w:rsidR="00423F64" w:rsidRPr="00423F64">
        <w:rPr>
          <w:b/>
          <w:bCs/>
        </w:rPr>
        <w:t>warning</w:t>
      </w:r>
      <w:r w:rsidR="00423F64">
        <w:t xml:space="preserve"> if they know the person has </w:t>
      </w:r>
      <w:r w:rsidR="008E6FCF">
        <w:t>committed</w:t>
      </w:r>
      <w:r w:rsidR="00423F64">
        <w:t xml:space="preserve"> a hate crime in the past.</w:t>
      </w:r>
    </w:p>
    <w:p w14:paraId="0C6098CA" w14:textId="54A9FC05" w:rsidR="00346442" w:rsidRDefault="00346442" w:rsidP="00423F64"/>
    <w:p w14:paraId="18363312" w14:textId="07B519CB" w:rsidR="00346442" w:rsidRDefault="00346442" w:rsidP="00423F64"/>
    <w:p w14:paraId="5CD3C8E9" w14:textId="020A79E8" w:rsidR="00423F64" w:rsidRDefault="00423F64">
      <w:pPr>
        <w:spacing w:line="240" w:lineRule="auto"/>
        <w:ind w:left="0"/>
      </w:pPr>
      <w:r>
        <w:br w:type="page"/>
      </w:r>
    </w:p>
    <w:p w14:paraId="4DB93035" w14:textId="49AB32A6" w:rsidR="00346442" w:rsidRDefault="00423F64" w:rsidP="00770F6E">
      <w:r>
        <w:rPr>
          <w:rFonts w:eastAsia="Times New Roman"/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162048" behindDoc="1" locked="0" layoutInCell="1" allowOverlap="1" wp14:anchorId="0453FC8D" wp14:editId="2CB5BE0C">
                <wp:simplePos x="0" y="0"/>
                <wp:positionH relativeFrom="margin">
                  <wp:align>right</wp:align>
                </wp:positionH>
                <wp:positionV relativeFrom="paragraph">
                  <wp:posOffset>-80010</wp:posOffset>
                </wp:positionV>
                <wp:extent cx="3599815" cy="2120900"/>
                <wp:effectExtent l="0" t="0" r="635" b="0"/>
                <wp:wrapNone/>
                <wp:docPr id="37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1209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994B9" id="Rectangle 9" o:spid="_x0000_s1026" style="position:absolute;margin-left:232.25pt;margin-top:-6.3pt;width:283.45pt;height:167pt;z-index:-25115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" fillcolor="#c5e6fd" stroked="f" strokeweight="1pt">
                <w10:wrap anchorx="margin"/>
              </v:rect>
            </w:pict>
          </mc:Fallback>
        </mc:AlternateContent>
      </w:r>
      <w:r w:rsidR="003726F8">
        <w:rPr>
          <w:noProof/>
        </w:rPr>
        <w:drawing>
          <wp:anchor distT="0" distB="0" distL="114300" distR="114300" simplePos="0" relativeHeight="252210176" behindDoc="0" locked="0" layoutInCell="1" allowOverlap="1" wp14:anchorId="44BA0A70" wp14:editId="16670FB1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1600200" cy="1600200"/>
            <wp:effectExtent l="0" t="0" r="0" b="0"/>
            <wp:wrapNone/>
            <wp:docPr id="1786680985" name="Picture 17866809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5" name="Police questions.png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Here a</w:t>
      </w:r>
      <w:r w:rsidR="00346442">
        <w:t xml:space="preserve"> </w:t>
      </w:r>
      <w:r w:rsidR="00346442">
        <w:rPr>
          <w:b/>
          <w:bCs/>
        </w:rPr>
        <w:t>warning</w:t>
      </w:r>
      <w:r w:rsidR="00346442">
        <w:t xml:space="preserve"> is when police:</w:t>
      </w:r>
    </w:p>
    <w:p w14:paraId="4A1410BB" w14:textId="68BEF128" w:rsidR="00346442" w:rsidRDefault="00346442" w:rsidP="00346442">
      <w:pPr>
        <w:pStyle w:val="Listtoplevel"/>
      </w:pPr>
      <w:r>
        <w:t xml:space="preserve">record that they think you </w:t>
      </w:r>
      <w:r w:rsidR="00AA71EE">
        <w:t>committed</w:t>
      </w:r>
      <w:r>
        <w:t xml:space="preserve"> a crime</w:t>
      </w:r>
    </w:p>
    <w:p w14:paraId="0820C3FF" w14:textId="1E29E63C" w:rsidR="00346442" w:rsidRPr="00346442" w:rsidRDefault="00346442" w:rsidP="00346442">
      <w:pPr>
        <w:pStyle w:val="Listtoplevel"/>
      </w:pPr>
      <w:r>
        <w:t xml:space="preserve">do not charge you with the crime.  </w:t>
      </w:r>
    </w:p>
    <w:p w14:paraId="160A54FD" w14:textId="4A76BF3F" w:rsidR="00346442" w:rsidRDefault="00346442" w:rsidP="00423F64">
      <w:r>
        <w:t xml:space="preserve"> </w:t>
      </w:r>
    </w:p>
    <w:p w14:paraId="2C9BDA7E" w14:textId="77777777" w:rsidR="00423F64" w:rsidRDefault="00423F64" w:rsidP="00423F64"/>
    <w:p w14:paraId="19686A97" w14:textId="1998F12D" w:rsidR="00346442" w:rsidRDefault="003726F8" w:rsidP="00770F6E">
      <w:r>
        <w:rPr>
          <w:noProof/>
        </w:rPr>
        <w:drawing>
          <wp:anchor distT="0" distB="0" distL="114300" distR="114300" simplePos="0" relativeHeight="252214272" behindDoc="0" locked="0" layoutInCell="1" allowOverlap="1" wp14:anchorId="1CD06776" wp14:editId="2C75F695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1600423" cy="562053"/>
            <wp:effectExtent l="0" t="0" r="0" b="9525"/>
            <wp:wrapNone/>
            <wp:docPr id="1786680988" name="Picture 17866809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Department of Corrections.pn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6442">
        <w:t xml:space="preserve">If the Department of Corrections knows someone has </w:t>
      </w:r>
      <w:r w:rsidR="00423F64">
        <w:t>committed</w:t>
      </w:r>
      <w:r w:rsidR="00346442">
        <w:t xml:space="preserve"> a hate crime they can:</w:t>
      </w:r>
    </w:p>
    <w:p w14:paraId="511E36BF" w14:textId="233E209C" w:rsidR="00346442" w:rsidRDefault="003726F8" w:rsidP="00346442">
      <w:pPr>
        <w:pStyle w:val="Listtoplevel"/>
      </w:pPr>
      <w:r>
        <w:drawing>
          <wp:anchor distT="0" distB="0" distL="114300" distR="114300" simplePos="0" relativeHeight="252212224" behindDoc="0" locked="0" layoutInCell="1" allowOverlap="1" wp14:anchorId="6BB270E6" wp14:editId="44817D22">
            <wp:simplePos x="0" y="0"/>
            <wp:positionH relativeFrom="column">
              <wp:posOffset>610</wp:posOffset>
            </wp:positionH>
            <wp:positionV relativeFrom="paragraph">
              <wp:posOffset>152400</wp:posOffset>
            </wp:positionV>
            <wp:extent cx="1600200" cy="1188538"/>
            <wp:effectExtent l="0" t="0" r="0" b="0"/>
            <wp:wrapNone/>
            <wp:docPr id="1786680987" name="Picture 17866809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7" name="Support meeting diverse talk (1).pn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8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 xml:space="preserve">give them support to try to stop them from </w:t>
      </w:r>
      <w:r w:rsidR="00AA71EE">
        <w:t>committing</w:t>
      </w:r>
      <w:r w:rsidR="00346442">
        <w:t xml:space="preserve"> another hate crime</w:t>
      </w:r>
    </w:p>
    <w:p w14:paraId="13B2FEF6" w14:textId="59B2E62E" w:rsidR="00346442" w:rsidRDefault="003726F8" w:rsidP="00346442">
      <w:pPr>
        <w:pStyle w:val="Listtoplevel"/>
      </w:pPr>
      <w:r>
        <w:drawing>
          <wp:anchor distT="0" distB="0" distL="114300" distR="114300" simplePos="0" relativeHeight="252215296" behindDoc="0" locked="0" layoutInCell="1" allowOverlap="1" wp14:anchorId="2657294C" wp14:editId="36AA545F">
            <wp:simplePos x="0" y="0"/>
            <wp:positionH relativeFrom="column">
              <wp:posOffset>12700</wp:posOffset>
            </wp:positionH>
            <wp:positionV relativeFrom="paragraph">
              <wp:posOffset>484505</wp:posOffset>
            </wp:positionV>
            <wp:extent cx="1485900" cy="1485900"/>
            <wp:effectExtent l="0" t="0" r="0" b="0"/>
            <wp:wrapNone/>
            <wp:docPr id="1786680989" name="Picture 17866809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89" name="Prison Officer (1)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>protect other people from the person like:</w:t>
      </w:r>
    </w:p>
    <w:p w14:paraId="32951A9C" w14:textId="05BFD088" w:rsidR="00346442" w:rsidRDefault="00346442" w:rsidP="00346442">
      <w:pPr>
        <w:pStyle w:val="Listsecondlevel"/>
      </w:pPr>
      <w:r>
        <w:t>other prisoners</w:t>
      </w:r>
    </w:p>
    <w:p w14:paraId="2469922D" w14:textId="1205EEA1" w:rsidR="00346442" w:rsidRDefault="00346442" w:rsidP="00346442">
      <w:pPr>
        <w:pStyle w:val="Listparagraph2"/>
        <w:rPr>
          <w:lang w:eastAsia="en-US"/>
        </w:rPr>
      </w:pPr>
      <w:r>
        <w:rPr>
          <w:lang w:eastAsia="en-US"/>
        </w:rPr>
        <w:t xml:space="preserve">staff who work in the prison. </w:t>
      </w:r>
    </w:p>
    <w:p w14:paraId="6030B100" w14:textId="3CA76259" w:rsidR="00346442" w:rsidRDefault="00346442" w:rsidP="00346442"/>
    <w:p w14:paraId="19DE02C7" w14:textId="743E6AD6" w:rsidR="00346442" w:rsidRDefault="00346442" w:rsidP="00346442"/>
    <w:p w14:paraId="473804F1" w14:textId="199588C8" w:rsidR="00346442" w:rsidRDefault="00423F64" w:rsidP="00346442">
      <w:r>
        <w:rPr>
          <w:noProof/>
        </w:rPr>
        <w:lastRenderedPageBreak/>
        <w:drawing>
          <wp:anchor distT="0" distB="0" distL="114300" distR="114300" simplePos="0" relativeHeight="252216320" behindDoc="0" locked="0" layoutInCell="1" allowOverlap="1" wp14:anchorId="71A21B84" wp14:editId="43C5ADE1">
            <wp:simplePos x="0" y="0"/>
            <wp:positionH relativeFrom="column">
              <wp:posOffset>12700</wp:posOffset>
            </wp:positionH>
            <wp:positionV relativeFrom="paragraph">
              <wp:posOffset>-228600</wp:posOffset>
            </wp:positionV>
            <wp:extent cx="1358900" cy="1358900"/>
            <wp:effectExtent l="0" t="0" r="0" b="0"/>
            <wp:wrapNone/>
            <wp:docPr id="1786680990" name="Picture 17866809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90" name="Qualitative research data bar graph (1)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>The hate crime flag would make it easier to collect data about hate crime.</w:t>
      </w:r>
    </w:p>
    <w:p w14:paraId="28C216C5" w14:textId="38F054DD" w:rsidR="00423F64" w:rsidRDefault="00423F64" w:rsidP="00423F64"/>
    <w:p w14:paraId="76F47F31" w14:textId="77777777" w:rsidR="00423F64" w:rsidRDefault="00423F64" w:rsidP="00423F64"/>
    <w:p w14:paraId="447C8E42" w14:textId="412F2075" w:rsidR="00346442" w:rsidRDefault="003726F8" w:rsidP="00346442">
      <w:r>
        <w:rPr>
          <w:noProof/>
        </w:rPr>
        <w:drawing>
          <wp:anchor distT="0" distB="0" distL="114300" distR="114300" simplePos="0" relativeHeight="252220416" behindDoc="0" locked="0" layoutInCell="1" allowOverlap="1" wp14:anchorId="47FD0A23" wp14:editId="5270AF4C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600200" cy="998220"/>
            <wp:effectExtent l="0" t="0" r="0" b="0"/>
            <wp:wrapNone/>
            <wp:docPr id="1786680992" name="Picture 17866809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arliament Governmen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>This would make it easier for:</w:t>
      </w:r>
    </w:p>
    <w:p w14:paraId="15B04CE9" w14:textId="61EFA98C" w:rsidR="00346442" w:rsidRDefault="00346442" w:rsidP="00346442">
      <w:pPr>
        <w:pStyle w:val="Listtoplevel"/>
      </w:pPr>
      <w:r>
        <w:t xml:space="preserve">the Government </w:t>
      </w:r>
      <w:r w:rsidR="00AE6F04">
        <w:t xml:space="preserve">to </w:t>
      </w:r>
      <w:r>
        <w:t>decide what to do about hate crime</w:t>
      </w:r>
    </w:p>
    <w:p w14:paraId="04220635" w14:textId="20A9ECA1" w:rsidR="00346442" w:rsidRDefault="003726F8" w:rsidP="00346442">
      <w:pPr>
        <w:pStyle w:val="Listtoplevel"/>
      </w:pPr>
      <w:r>
        <w:drawing>
          <wp:anchor distT="0" distB="0" distL="114300" distR="114300" simplePos="0" relativeHeight="252218368" behindDoc="0" locked="0" layoutInCell="1" allowOverlap="1" wp14:anchorId="1705B17D" wp14:editId="4801C91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257300" cy="1257300"/>
            <wp:effectExtent l="0" t="0" r="0" b="0"/>
            <wp:wrapNone/>
            <wp:docPr id="1786680991" name="Picture 17866809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eport 2 with lin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442">
        <w:t>people to see how the justice system was dealing with hate crime.</w:t>
      </w:r>
    </w:p>
    <w:p w14:paraId="54229265" w14:textId="4A6ECDA2" w:rsidR="00346442" w:rsidRDefault="00014443" w:rsidP="00676CEF">
      <w:r>
        <w:rPr>
          <w:noProof/>
        </w:rPr>
        <w:drawing>
          <wp:anchor distT="0" distB="0" distL="114300" distR="114300" simplePos="0" relativeHeight="252221440" behindDoc="0" locked="0" layoutInCell="1" allowOverlap="1" wp14:anchorId="38CC83B5" wp14:editId="078CEA20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1257300" cy="1257300"/>
            <wp:effectExtent l="0" t="0" r="0" b="0"/>
            <wp:wrapNone/>
            <wp:docPr id="1786680993" name="Picture 17866809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93" name="research report write-up.png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BA7BB" w14:textId="0B949B53" w:rsidR="00676CEF" w:rsidRDefault="00676CEF" w:rsidP="00676CEF"/>
    <w:p w14:paraId="78632F76" w14:textId="6B0C1AD8" w:rsidR="00676CEF" w:rsidRDefault="00676CEF" w:rsidP="00676CEF">
      <w:r>
        <w:t xml:space="preserve">We think the </w:t>
      </w:r>
      <w:r>
        <w:rPr>
          <w:b/>
          <w:bCs/>
        </w:rPr>
        <w:t>Ministry of Justice</w:t>
      </w:r>
      <w:r>
        <w:t xml:space="preserve"> should publish this data.</w:t>
      </w:r>
    </w:p>
    <w:p w14:paraId="5001E97B" w14:textId="3CD1A44B" w:rsidR="00676CEF" w:rsidRDefault="00676CEF" w:rsidP="00676CEF"/>
    <w:p w14:paraId="2BFADC1F" w14:textId="58F1FB2F" w:rsidR="00676CEF" w:rsidRDefault="00F52497" w:rsidP="00676CEF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64096" behindDoc="1" locked="0" layoutInCell="1" allowOverlap="1" wp14:anchorId="6B60568C" wp14:editId="43FE94E2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3599815" cy="1085850"/>
                <wp:effectExtent l="0" t="0" r="635" b="0"/>
                <wp:wrapNone/>
                <wp:docPr id="379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0858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2BB9E" id="Rectangle 9" o:spid="_x0000_s1026" style="position:absolute;margin-left:232.25pt;margin-top:21.25pt;width:283.45pt;height:85.5pt;z-index:-25115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" fillcolor="#c5e6fd" stroked="f" strokeweight="1pt">
                <w10:wrap anchorx="margin"/>
              </v:rect>
            </w:pict>
          </mc:Fallback>
        </mc:AlternateContent>
      </w:r>
    </w:p>
    <w:p w14:paraId="66784805" w14:textId="2383227C" w:rsidR="00676CEF" w:rsidRDefault="00014443" w:rsidP="00676CEF">
      <w:r>
        <w:rPr>
          <w:noProof/>
        </w:rPr>
        <w:drawing>
          <wp:anchor distT="0" distB="0" distL="114300" distR="114300" simplePos="0" relativeHeight="252222464" behindDoc="0" locked="0" layoutInCell="1" allowOverlap="1" wp14:anchorId="78CEC5F6" wp14:editId="18A271FA">
            <wp:simplePos x="0" y="0"/>
            <wp:positionH relativeFrom="column">
              <wp:posOffset>-635</wp:posOffset>
            </wp:positionH>
            <wp:positionV relativeFrom="paragraph">
              <wp:posOffset>186055</wp:posOffset>
            </wp:positionV>
            <wp:extent cx="1619099" cy="611505"/>
            <wp:effectExtent l="0" t="0" r="635" b="0"/>
            <wp:wrapNone/>
            <wp:docPr id="1786680994" name="Picture 17866809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94" name="logo-justice.png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619099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CEF">
        <w:t xml:space="preserve">The </w:t>
      </w:r>
      <w:r w:rsidR="00676CEF">
        <w:rPr>
          <w:b/>
          <w:bCs/>
        </w:rPr>
        <w:t>Ministry of Justice</w:t>
      </w:r>
      <w:r w:rsidR="00676CEF">
        <w:t xml:space="preserve"> is the part </w:t>
      </w:r>
      <w:r w:rsidR="00F52497">
        <w:br/>
      </w:r>
      <w:r w:rsidR="00676CEF">
        <w:t>of the Government in charge of the justice system.</w:t>
      </w:r>
      <w:r w:rsidR="00F52497" w:rsidRPr="00F52497">
        <w:rPr>
          <w:rFonts w:eastAsia="Times New Roman"/>
          <w:noProof/>
          <w:lang w:eastAsia="en-NZ"/>
        </w:rPr>
        <w:t xml:space="preserve"> </w:t>
      </w:r>
    </w:p>
    <w:p w14:paraId="6F45261A" w14:textId="2955F4D9" w:rsidR="00676CEF" w:rsidRDefault="00676CEF" w:rsidP="00676CEF"/>
    <w:p w14:paraId="36E795BF" w14:textId="43D158B3" w:rsidR="00676CEF" w:rsidRDefault="00676CEF" w:rsidP="00676CEF"/>
    <w:p w14:paraId="1BCECB1D" w14:textId="5144A17E" w:rsidR="00676CEF" w:rsidRDefault="006458BB" w:rsidP="00676CEF">
      <w:r>
        <w:rPr>
          <w:noProof/>
        </w:rPr>
        <w:lastRenderedPageBreak/>
        <w:drawing>
          <wp:anchor distT="0" distB="0" distL="114300" distR="114300" simplePos="0" relativeHeight="252223488" behindDoc="0" locked="0" layoutInCell="1" allowOverlap="1" wp14:anchorId="40ABD0C2" wp14:editId="2C4B8A18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600200" cy="1600200"/>
            <wp:effectExtent l="0" t="0" r="0" b="0"/>
            <wp:wrapNone/>
            <wp:docPr id="1786680995" name="Picture 17866809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95" name="Conference data question expert (1).pn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CEF">
        <w:t xml:space="preserve">We also think the police should publish the data they collect about hate crimes that get reported to the police.  </w:t>
      </w:r>
    </w:p>
    <w:p w14:paraId="378E79EE" w14:textId="139EDB8F" w:rsidR="00B3733F" w:rsidRDefault="00B3733F" w:rsidP="00676CEF"/>
    <w:p w14:paraId="4420950B" w14:textId="5F794656" w:rsidR="00B3733F" w:rsidRDefault="006458BB" w:rsidP="00676CEF">
      <w:r>
        <w:rPr>
          <w:noProof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62C50892" wp14:editId="433F71D8">
                <wp:simplePos x="0" y="0"/>
                <wp:positionH relativeFrom="column">
                  <wp:posOffset>0</wp:posOffset>
                </wp:positionH>
                <wp:positionV relativeFrom="paragraph">
                  <wp:posOffset>306705</wp:posOffset>
                </wp:positionV>
                <wp:extent cx="1485900" cy="1714500"/>
                <wp:effectExtent l="0" t="19050" r="19050" b="0"/>
                <wp:wrapNone/>
                <wp:docPr id="1786680998" name="Group 17866809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714500"/>
                          <a:chOff x="0" y="0"/>
                          <a:chExt cx="1644650" cy="1795145"/>
                        </a:xfrm>
                      </wpg:grpSpPr>
                      <pic:pic xmlns:pic="http://schemas.openxmlformats.org/drawingml/2006/picture">
                        <pic:nvPicPr>
                          <pic:cNvPr id="1786680996" name="Picture 178668099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1143000" cy="1566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6680997" name="Speech Bubble: Oval 178668099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800100" y="0"/>
                            <a:ext cx="844550" cy="593090"/>
                          </a:xfrm>
                          <a:prstGeom prst="wedgeEllipseCallout">
                            <a:avLst>
                              <a:gd name="adj1" fmla="val -48653"/>
                              <a:gd name="adj2" fmla="val 57147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BFF933" w14:textId="77777777" w:rsidR="00D11710" w:rsidRDefault="00D11710" w:rsidP="00574559">
                              <w:pPr>
                                <w:ind w:left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50892" id="Group 1786680998" o:spid="_x0000_s1026" alt="&quot;&quot;" style="position:absolute;left:0;text-align:left;margin-left:0;margin-top:24.15pt;width:117pt;height:135pt;z-index:252226560;mso-width-relative:margin;mso-height-relative:margin" coordsize="16446,17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86680996" o:spid="_x0000_s1027" type="#_x0000_t75" alt="&quot;&quot;" style="position:absolute;top:2286;width:11430;height:15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">
                  <v:imagedata r:id="rId208" o:title="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Speech Bubble: Oval 1786680997" o:spid="_x0000_s1028" type="#_x0000_t63" alt="&quot;&quot;" style="position:absolute;left:8001;width:8445;height:5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" adj="291,23144" filled="f" strokecolor="black [3213]" strokeweight="2.25pt">
                  <v:textbox>
                    <w:txbxContent>
                      <w:p w14:paraId="68BFF933" w14:textId="77777777" w:rsidR="00D11710" w:rsidRDefault="00D11710" w:rsidP="00574559">
                        <w:pPr>
                          <w:ind w:left="0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AD01B36" w14:textId="0A28EF84" w:rsidR="00B3733F" w:rsidRDefault="00B3733F" w:rsidP="00676CEF">
      <w:r>
        <w:t xml:space="preserve">We think judges should have to say that they think hostility towards a group of people was the reason someone </w:t>
      </w:r>
      <w:r w:rsidR="00423F64">
        <w:t xml:space="preserve">committed </w:t>
      </w:r>
      <w:r>
        <w:t>a crime when they are sentencing them.</w:t>
      </w:r>
    </w:p>
    <w:p w14:paraId="1282DE1C" w14:textId="418F880D" w:rsidR="00B3733F" w:rsidRDefault="00B3733F" w:rsidP="00676CEF"/>
    <w:p w14:paraId="3A63372F" w14:textId="078115B5" w:rsidR="00B3733F" w:rsidRDefault="00574559" w:rsidP="00676CEF">
      <w:r>
        <w:rPr>
          <w:noProof/>
        </w:rPr>
        <w:drawing>
          <wp:anchor distT="0" distB="0" distL="114300" distR="114300" simplePos="0" relativeHeight="252227584" behindDoc="0" locked="0" layoutInCell="1" allowOverlap="1" wp14:anchorId="563B6094" wp14:editId="7F2B4456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1600200" cy="1060181"/>
            <wp:effectExtent l="0" t="0" r="0" b="0"/>
            <wp:wrapNone/>
            <wp:docPr id="1786680999" name="Picture 17866809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99" name="Support talk support mental health sad care.png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60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79C1D" w14:textId="2AC5F628" w:rsidR="00B3733F" w:rsidRDefault="00B3733F" w:rsidP="00676CEF">
      <w:r>
        <w:t>This will tell:</w:t>
      </w:r>
    </w:p>
    <w:p w14:paraId="31D91218" w14:textId="7C8D182D" w:rsidR="00346442" w:rsidRDefault="00574559" w:rsidP="00B3733F">
      <w:pPr>
        <w:pStyle w:val="Listtoplevel"/>
      </w:pPr>
      <w:r>
        <w:drawing>
          <wp:anchor distT="0" distB="0" distL="114300" distR="114300" simplePos="0" relativeHeight="252228608" behindDoc="0" locked="0" layoutInCell="1" allowOverlap="1" wp14:anchorId="5483DE25" wp14:editId="0D84E029">
            <wp:simplePos x="0" y="0"/>
            <wp:positionH relativeFrom="column">
              <wp:posOffset>-228600</wp:posOffset>
            </wp:positionH>
            <wp:positionV relativeFrom="paragraph">
              <wp:posOffset>808990</wp:posOffset>
            </wp:positionV>
            <wp:extent cx="1600200" cy="1600200"/>
            <wp:effectExtent l="0" t="0" r="0" b="0"/>
            <wp:wrapNone/>
            <wp:docPr id="1786681000" name="Picture 17866810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00" name="Clipboard bad thumbs down disagree (2)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>victims that the court knows how they were harmed by the hate crime</w:t>
      </w:r>
    </w:p>
    <w:p w14:paraId="657DD8AD" w14:textId="0D832E1F" w:rsidR="00B3733F" w:rsidRDefault="00B3733F" w:rsidP="00B3733F">
      <w:pPr>
        <w:pStyle w:val="Listtoplevel"/>
      </w:pPr>
      <w:r>
        <w:t>everyone that hate crime is not okay in Aotearoa New Zealand</w:t>
      </w:r>
    </w:p>
    <w:p w14:paraId="1DE092EF" w14:textId="1AF3DAF3" w:rsidR="00B3733F" w:rsidRDefault="00574559" w:rsidP="00423F64">
      <w:pPr>
        <w:pStyle w:val="Listtoplevel"/>
      </w:pPr>
      <w:r>
        <w:drawing>
          <wp:anchor distT="0" distB="0" distL="114300" distR="114300" simplePos="0" relativeHeight="252230656" behindDoc="0" locked="0" layoutInCell="1" allowOverlap="1" wp14:anchorId="0AF781FB" wp14:editId="2C242E52">
            <wp:simplePos x="0" y="0"/>
            <wp:positionH relativeFrom="column">
              <wp:posOffset>8255</wp:posOffset>
            </wp:positionH>
            <wp:positionV relativeFrom="paragraph">
              <wp:posOffset>363855</wp:posOffset>
            </wp:positionV>
            <wp:extent cx="1592580" cy="902861"/>
            <wp:effectExtent l="0" t="0" r="7620" b="0"/>
            <wp:wrapNone/>
            <wp:docPr id="1786681001" name="Picture 17866810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0966" name="prison exterior (1)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902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 xml:space="preserve">everyone that they can trust the justice system to deal with hate crime. </w:t>
      </w:r>
    </w:p>
    <w:p w14:paraId="5FC5E220" w14:textId="182354DA" w:rsidR="00B3733F" w:rsidRDefault="00846D08" w:rsidP="00B3733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234752" behindDoc="0" locked="0" layoutInCell="1" allowOverlap="1" wp14:anchorId="77AAA41B" wp14:editId="474FC75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592580" cy="1600200"/>
                <wp:effectExtent l="0" t="19050" r="45720" b="0"/>
                <wp:wrapNone/>
                <wp:docPr id="1786681004" name="Group 17866810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2580" cy="1600200"/>
                          <a:chOff x="0" y="0"/>
                          <a:chExt cx="1592580" cy="1600200"/>
                        </a:xfrm>
                      </wpg:grpSpPr>
                      <pic:pic xmlns:pic="http://schemas.openxmlformats.org/drawingml/2006/picture">
                        <pic:nvPicPr>
                          <pic:cNvPr id="1786681002" name="Picture 178668100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6681003" name="Thought Bubble: Cloud 178668100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793750" y="0"/>
                            <a:ext cx="798830" cy="571500"/>
                          </a:xfrm>
                          <a:prstGeom prst="cloudCallout">
                            <a:avLst>
                              <a:gd name="adj1" fmla="val -45475"/>
                              <a:gd name="adj2" fmla="val 75834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D19CE" w14:textId="77777777" w:rsidR="00D11710" w:rsidRDefault="00D11710" w:rsidP="00574559">
                              <w:pPr>
                                <w:ind w:left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AA41B" id="Group 1786681004" o:spid="_x0000_s1029" alt="&quot;&quot;" style="position:absolute;left:0;text-align:left;margin-left:.6pt;margin-top:.1pt;width:125.4pt;height:126pt;z-index:252234752" coordsize="15925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">
                <v:shape id="Picture 1786681002" o:spid="_x0000_s1030" type="#_x0000_t75" alt="&quot;&quot;" style="position:absolute;top:2286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">
                  <v:imagedata r:id="rId210" o:title="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1786681003" o:spid="_x0000_s1031" type="#_x0000_t106" alt="&quot;&quot;" style="position:absolute;left:7937;width:7988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" adj="977,27180" filled="f" strokecolor="black [3213]" strokeweight="2.25pt">
                  <v:stroke joinstyle="miter"/>
                  <v:textbox>
                    <w:txbxContent>
                      <w:p w14:paraId="293D19CE" w14:textId="77777777" w:rsidR="00D11710" w:rsidRDefault="00D11710" w:rsidP="00574559">
                        <w:pPr>
                          <w:ind w:left="0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3733F">
        <w:t xml:space="preserve">The law tells judges what they need to think about if they are deciding that hostility towards a group of people was the reason someone </w:t>
      </w:r>
      <w:r w:rsidR="00423F64">
        <w:t>committed</w:t>
      </w:r>
      <w:r w:rsidR="00B3733F">
        <w:t xml:space="preserve"> a crime.</w:t>
      </w:r>
    </w:p>
    <w:p w14:paraId="1B5E4073" w14:textId="09DB486F" w:rsidR="00423F64" w:rsidRDefault="00423F64" w:rsidP="00B3733F"/>
    <w:p w14:paraId="3C7676D5" w14:textId="77777777" w:rsidR="00423F64" w:rsidRDefault="00423F64" w:rsidP="00B3733F"/>
    <w:p w14:paraId="7A30FC19" w14:textId="39E68714" w:rsidR="00B3733F" w:rsidRDefault="00574559" w:rsidP="00B3733F">
      <w:r>
        <w:rPr>
          <w:noProof/>
        </w:rPr>
        <w:drawing>
          <wp:anchor distT="0" distB="0" distL="114300" distR="114300" simplePos="0" relativeHeight="252236800" behindDoc="0" locked="0" layoutInCell="1" allowOverlap="1" wp14:anchorId="7ADB3BA2" wp14:editId="726BB42E">
            <wp:simplePos x="0" y="0"/>
            <wp:positionH relativeFrom="column">
              <wp:posOffset>-6350</wp:posOffset>
            </wp:positionH>
            <wp:positionV relativeFrom="paragraph">
              <wp:posOffset>-247649</wp:posOffset>
            </wp:positionV>
            <wp:extent cx="1296327" cy="1504950"/>
            <wp:effectExtent l="0" t="0" r="0" b="0"/>
            <wp:wrapNone/>
            <wp:docPr id="1786681005" name="Picture 17866810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legal-advice-solictor-law-advice (1).jp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300765" cy="1510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>We think there should be some changes to this law.</w:t>
      </w:r>
    </w:p>
    <w:p w14:paraId="691B96D2" w14:textId="6275F631" w:rsidR="00B3733F" w:rsidRDefault="00B3733F" w:rsidP="00B3733F"/>
    <w:p w14:paraId="627291F6" w14:textId="6056743D" w:rsidR="00B3733F" w:rsidRDefault="00B3733F" w:rsidP="00B3733F"/>
    <w:p w14:paraId="6FB63B3F" w14:textId="18A78D9F" w:rsidR="00B3733F" w:rsidRDefault="00574559" w:rsidP="00B3733F">
      <w:r>
        <w:rPr>
          <w:noProof/>
        </w:rPr>
        <w:drawing>
          <wp:anchor distT="0" distB="0" distL="114300" distR="114300" simplePos="0" relativeHeight="252237824" behindDoc="0" locked="0" layoutInCell="1" allowOverlap="1" wp14:anchorId="3996E13B" wp14:editId="28EC4C49">
            <wp:simplePos x="0" y="0"/>
            <wp:positionH relativeFrom="column">
              <wp:posOffset>0</wp:posOffset>
            </wp:positionH>
            <wp:positionV relativeFrom="paragraph">
              <wp:posOffset>198382</wp:posOffset>
            </wp:positionV>
            <wp:extent cx="1467155" cy="1261110"/>
            <wp:effectExtent l="0" t="0" r="0" b="0"/>
            <wp:wrapNone/>
            <wp:docPr id="1786681006" name="Picture 17866810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06" name="disabled-question-who-silhouette.jp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467155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 xml:space="preserve">At the moment a judge can only say hostility towards a group of people was the reason someone </w:t>
      </w:r>
      <w:r w:rsidR="00423F64">
        <w:t>committed</w:t>
      </w:r>
      <w:r w:rsidR="00B3733F">
        <w:t xml:space="preserve"> a crime if the person believed their victim had a protected characteristic.</w:t>
      </w:r>
    </w:p>
    <w:p w14:paraId="55DFAF27" w14:textId="014F58A4" w:rsidR="00B3733F" w:rsidRDefault="00B3733F" w:rsidP="00B3733F"/>
    <w:p w14:paraId="5C084D83" w14:textId="459294CD" w:rsidR="00B3733F" w:rsidRDefault="00B3733F" w:rsidP="00B3733F"/>
    <w:p w14:paraId="2500365A" w14:textId="77777777" w:rsidR="00423F64" w:rsidRDefault="00423F64">
      <w:pPr>
        <w:spacing w:line="240" w:lineRule="auto"/>
        <w:ind w:left="0"/>
      </w:pPr>
      <w:r>
        <w:br w:type="page"/>
      </w:r>
    </w:p>
    <w:p w14:paraId="6FC1DFAD" w14:textId="6EF0BFEF" w:rsidR="00B3733F" w:rsidRDefault="00574559" w:rsidP="00B3733F">
      <w:r>
        <w:rPr>
          <w:noProof/>
        </w:rPr>
        <w:lastRenderedPageBreak/>
        <w:drawing>
          <wp:anchor distT="0" distB="0" distL="114300" distR="114300" simplePos="0" relativeHeight="252239872" behindDoc="0" locked="0" layoutInCell="1" allowOverlap="1" wp14:anchorId="1B19AE1A" wp14:editId="0C3764DD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1600200" cy="1600200"/>
            <wp:effectExtent l="0" t="0" r="0" b="0"/>
            <wp:wrapNone/>
            <wp:docPr id="1786681007" name="Picture 17866810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ate Speech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>We think this should be changed so that judges can still decide a crime was a hate crime if:</w:t>
      </w:r>
    </w:p>
    <w:p w14:paraId="5B9ED2C9" w14:textId="2DD37E38" w:rsidR="00B3733F" w:rsidRDefault="00574559" w:rsidP="00B3733F">
      <w:pPr>
        <w:pStyle w:val="Listtoplevel"/>
      </w:pPr>
      <w:r>
        <w:drawing>
          <wp:anchor distT="0" distB="0" distL="114300" distR="114300" simplePos="0" relativeHeight="252240896" behindDoc="0" locked="0" layoutInCell="1" allowOverlap="1" wp14:anchorId="4C5875E4" wp14:editId="44252BAE">
            <wp:simplePos x="0" y="0"/>
            <wp:positionH relativeFrom="column">
              <wp:posOffset>283</wp:posOffset>
            </wp:positionH>
            <wp:positionV relativeFrom="paragraph">
              <wp:posOffset>1090930</wp:posOffset>
            </wp:positionV>
            <wp:extent cx="1600200" cy="1088582"/>
            <wp:effectExtent l="0" t="0" r="0" b="0"/>
            <wp:wrapNone/>
            <wp:docPr id="1786681008" name="Picture 17866810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08" name="All ages everyone different disabled group.jpg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8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 xml:space="preserve">hostility towards a group of people was the reason someone </w:t>
      </w:r>
      <w:r w:rsidR="00423F64">
        <w:t>committed</w:t>
      </w:r>
      <w:r w:rsidR="00B3733F">
        <w:t xml:space="preserve"> the crime</w:t>
      </w:r>
    </w:p>
    <w:p w14:paraId="6B68C459" w14:textId="3A791547" w:rsidR="00B3733F" w:rsidRDefault="00B3733F" w:rsidP="00B3733F">
      <w:pPr>
        <w:pStyle w:val="Listtoplevel"/>
      </w:pPr>
      <w:r>
        <w:t>the victim did not belong to that group of people.</w:t>
      </w:r>
    </w:p>
    <w:p w14:paraId="170E85D2" w14:textId="15739D25" w:rsidR="00B3733F" w:rsidRDefault="00B3733F" w:rsidP="00423F64"/>
    <w:p w14:paraId="4116CA13" w14:textId="259DFB1E" w:rsidR="00B3733F" w:rsidRDefault="00B3733F" w:rsidP="00423F64"/>
    <w:p w14:paraId="013E663B" w14:textId="4DBA9E85" w:rsidR="00B3733F" w:rsidRDefault="00574559" w:rsidP="00B3733F">
      <w:r>
        <w:rPr>
          <w:noProof/>
        </w:rPr>
        <w:drawing>
          <wp:anchor distT="0" distB="0" distL="114300" distR="114300" simplePos="0" relativeHeight="252241920" behindDoc="0" locked="0" layoutInCell="1" allowOverlap="1" wp14:anchorId="2E5C0555" wp14:editId="6109914B">
            <wp:simplePos x="0" y="0"/>
            <wp:positionH relativeFrom="column">
              <wp:posOffset>15240</wp:posOffset>
            </wp:positionH>
            <wp:positionV relativeFrom="paragraph">
              <wp:posOffset>38100</wp:posOffset>
            </wp:positionV>
            <wp:extent cx="1619953" cy="1250950"/>
            <wp:effectExtent l="0" t="0" r="0" b="0"/>
            <wp:wrapNone/>
            <wp:docPr id="1786681009" name="Picture 17866810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09" name="doctor-appointment-2.png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619953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>This change would protect:</w:t>
      </w:r>
    </w:p>
    <w:p w14:paraId="58275D48" w14:textId="07BC9FF6" w:rsidR="00B3733F" w:rsidRDefault="00574559" w:rsidP="00B3733F">
      <w:pPr>
        <w:pStyle w:val="Listtoplevel"/>
      </w:pPr>
      <w:r>
        <w:rPr>
          <w:b/>
          <w:bCs/>
        </w:rPr>
        <w:drawing>
          <wp:anchor distT="0" distB="0" distL="114300" distR="114300" simplePos="0" relativeHeight="252243968" behindDoc="0" locked="0" layoutInCell="1" allowOverlap="1" wp14:anchorId="3761449C" wp14:editId="4717D757">
            <wp:simplePos x="0" y="0"/>
            <wp:positionH relativeFrom="column">
              <wp:posOffset>0</wp:posOffset>
            </wp:positionH>
            <wp:positionV relativeFrom="paragraph">
              <wp:posOffset>1242060</wp:posOffset>
            </wp:positionV>
            <wp:extent cx="1612900" cy="1061881"/>
            <wp:effectExtent l="0" t="0" r="6350" b="5080"/>
            <wp:wrapNone/>
            <wp:docPr id="1786681011" name="Picture 17866810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1" name="Violence Protect (1).jp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061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33F">
        <w:t xml:space="preserve">people who support </w:t>
      </w:r>
      <w:r w:rsidR="00C02A07">
        <w:t xml:space="preserve">people in the group hurt by the hate crime like a doctor who cares for </w:t>
      </w:r>
      <w:r w:rsidR="00C02A07" w:rsidRPr="00C02A07">
        <w:rPr>
          <w:b/>
          <w:bCs/>
        </w:rPr>
        <w:t>transgender</w:t>
      </w:r>
      <w:r w:rsidR="00C02A07">
        <w:t xml:space="preserve"> people</w:t>
      </w:r>
    </w:p>
    <w:p w14:paraId="469771E4" w14:textId="6C6F5FD7" w:rsidR="00C02A07" w:rsidRDefault="00C02A07" w:rsidP="00C02A07">
      <w:pPr>
        <w:pStyle w:val="Listtoplevel"/>
      </w:pPr>
      <w:r w:rsidRPr="00C02A07">
        <w:rPr>
          <w:b/>
          <w:bCs/>
        </w:rPr>
        <w:t>innocent bystanders</w:t>
      </w:r>
      <w:r>
        <w:t>.</w:t>
      </w:r>
    </w:p>
    <w:p w14:paraId="7BFD818F" w14:textId="1E5C1713" w:rsidR="00C02A07" w:rsidRDefault="00C02A07" w:rsidP="00C02A07"/>
    <w:p w14:paraId="3E17D0AF" w14:textId="35889FF4" w:rsidR="00C02A07" w:rsidRDefault="00423F64" w:rsidP="00423F64">
      <w:pPr>
        <w:spacing w:line="240" w:lineRule="auto"/>
        <w:ind w:left="0"/>
      </w:pPr>
      <w:r>
        <w:br w:type="page"/>
      </w:r>
    </w:p>
    <w:p w14:paraId="4C1217C8" w14:textId="556D3100" w:rsidR="00C02A07" w:rsidRDefault="00846D08" w:rsidP="00C02A07">
      <w:r>
        <w:rPr>
          <w:noProof/>
        </w:rPr>
        <w:lastRenderedPageBreak/>
        <w:drawing>
          <wp:anchor distT="0" distB="0" distL="114300" distR="114300" simplePos="0" relativeHeight="252244992" behindDoc="0" locked="0" layoutInCell="1" allowOverlap="1" wp14:anchorId="422C2875" wp14:editId="3F861205">
            <wp:simplePos x="0" y="0"/>
            <wp:positionH relativeFrom="column">
              <wp:posOffset>0</wp:posOffset>
            </wp:positionH>
            <wp:positionV relativeFrom="paragraph">
              <wp:posOffset>-341630</wp:posOffset>
            </wp:positionV>
            <wp:extent cx="1473200" cy="1967190"/>
            <wp:effectExtent l="0" t="0" r="0" b="0"/>
            <wp:wrapNone/>
            <wp:docPr id="1786681012" name="Picture 17866810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2" name="Transgender man queer rainbow LGBTQ.pn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96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F64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66144" behindDoc="1" locked="0" layoutInCell="1" allowOverlap="1" wp14:anchorId="307AB584" wp14:editId="69FA4DD1">
                <wp:simplePos x="0" y="0"/>
                <wp:positionH relativeFrom="margin">
                  <wp:align>right</wp:align>
                </wp:positionH>
                <wp:positionV relativeFrom="paragraph">
                  <wp:posOffset>-81280</wp:posOffset>
                </wp:positionV>
                <wp:extent cx="3599815" cy="1454150"/>
                <wp:effectExtent l="0" t="0" r="635" b="0"/>
                <wp:wrapNone/>
                <wp:docPr id="38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4541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BE2A8" id="Rectangle 9" o:spid="_x0000_s1026" style="position:absolute;margin-left:232.25pt;margin-top:-6.4pt;width:283.45pt;height:114.5pt;z-index:-251150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" fillcolor="#c5e6fd" stroked="f" strokeweight="1pt">
                <w10:wrap anchorx="margin"/>
              </v:rect>
            </w:pict>
          </mc:Fallback>
        </mc:AlternateContent>
      </w:r>
      <w:r w:rsidR="00C02A07">
        <w:t xml:space="preserve">A person is </w:t>
      </w:r>
      <w:r w:rsidR="00C02A07">
        <w:rPr>
          <w:b/>
          <w:bCs/>
        </w:rPr>
        <w:t>transgender</w:t>
      </w:r>
      <w:r w:rsidR="00C02A07">
        <w:t xml:space="preserve"> if their gender is different from the gender the doctors thought they were when they were born.</w:t>
      </w:r>
      <w:r w:rsidR="00F52497" w:rsidRPr="00F52497">
        <w:rPr>
          <w:rFonts w:eastAsia="Times New Roman"/>
          <w:noProof/>
          <w:lang w:eastAsia="en-NZ"/>
        </w:rPr>
        <w:t xml:space="preserve"> </w:t>
      </w:r>
    </w:p>
    <w:p w14:paraId="79068CF0" w14:textId="0B59C3CF" w:rsidR="00C02A07" w:rsidRDefault="00C02A07" w:rsidP="00423F64">
      <w:pPr>
        <w:spacing w:line="336" w:lineRule="auto"/>
      </w:pPr>
    </w:p>
    <w:p w14:paraId="0DB98FFA" w14:textId="7B93BA58" w:rsidR="00C02A07" w:rsidRDefault="00F52497" w:rsidP="00423F64">
      <w:pPr>
        <w:spacing w:line="336" w:lineRule="auto"/>
      </w:pP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 wp14:anchorId="034B0D02" wp14:editId="50EC8CE6">
                <wp:simplePos x="0" y="0"/>
                <wp:positionH relativeFrom="margin">
                  <wp:posOffset>2131060</wp:posOffset>
                </wp:positionH>
                <wp:positionV relativeFrom="paragraph">
                  <wp:posOffset>273685</wp:posOffset>
                </wp:positionV>
                <wp:extent cx="3599815" cy="2324100"/>
                <wp:effectExtent l="0" t="0" r="635" b="0"/>
                <wp:wrapNone/>
                <wp:docPr id="381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32410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27625" id="Rectangle 9" o:spid="_x0000_s1026" style="position:absolute;margin-left:167.8pt;margin-top:21.55pt;width:283.45pt;height:183pt;z-index:-25114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" fillcolor="#c5e6fd" stroked="f" strokeweight="1pt">
                <w10:wrap anchorx="margin"/>
              </v:rect>
            </w:pict>
          </mc:Fallback>
        </mc:AlternateContent>
      </w:r>
    </w:p>
    <w:p w14:paraId="10BF61F0" w14:textId="4C048F99" w:rsidR="00C02A07" w:rsidRDefault="00574559" w:rsidP="00C02A07">
      <w:r>
        <w:rPr>
          <w:noProof/>
        </w:rPr>
        <w:drawing>
          <wp:anchor distT="0" distB="0" distL="114300" distR="114300" simplePos="0" relativeHeight="252242944" behindDoc="0" locked="0" layoutInCell="1" allowOverlap="1" wp14:anchorId="3BD67B62" wp14:editId="6A03B9C5">
            <wp:simplePos x="0" y="0"/>
            <wp:positionH relativeFrom="column">
              <wp:posOffset>13335</wp:posOffset>
            </wp:positionH>
            <wp:positionV relativeFrom="paragraph">
              <wp:posOffset>298450</wp:posOffset>
            </wp:positionV>
            <wp:extent cx="1600200" cy="1600200"/>
            <wp:effectExtent l="0" t="0" r="0" b="0"/>
            <wp:wrapNone/>
            <wp:docPr id="1786681010" name="Picture 17866810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0" name="police report crime violence injured.pn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A07">
        <w:t xml:space="preserve">An </w:t>
      </w:r>
      <w:r w:rsidR="00C02A07">
        <w:rPr>
          <w:b/>
          <w:bCs/>
        </w:rPr>
        <w:t xml:space="preserve">innocent bystander </w:t>
      </w:r>
      <w:r w:rsidR="00C02A07">
        <w:t>is someone who is:</w:t>
      </w:r>
    </w:p>
    <w:p w14:paraId="5FDFF040" w14:textId="28BEDCEA" w:rsidR="00C02A07" w:rsidRDefault="00C02A07" w:rsidP="00423F64">
      <w:pPr>
        <w:pStyle w:val="Listtoplevel"/>
        <w:spacing w:line="312" w:lineRule="auto"/>
      </w:pPr>
      <w:r>
        <w:t>hurt by a crime</w:t>
      </w:r>
    </w:p>
    <w:p w14:paraId="05C71253" w14:textId="08EF6009" w:rsidR="00C02A07" w:rsidRDefault="00C02A07" w:rsidP="00423F64">
      <w:pPr>
        <w:pStyle w:val="Listtoplevel"/>
        <w:spacing w:line="312" w:lineRule="auto"/>
      </w:pPr>
      <w:r>
        <w:t xml:space="preserve">not the person the criminal </w:t>
      </w:r>
      <w:r w:rsidR="00F52497">
        <w:br/>
      </w:r>
      <w:r>
        <w:t>meant to hurt.</w:t>
      </w:r>
    </w:p>
    <w:p w14:paraId="7A0C8FF8" w14:textId="6938283C" w:rsidR="00C02A07" w:rsidRDefault="00846D08" w:rsidP="00423F64">
      <w:pPr>
        <w:spacing w:line="336" w:lineRule="auto"/>
      </w:pPr>
      <w:r>
        <w:rPr>
          <w:noProof/>
        </w:rPr>
        <w:drawing>
          <wp:anchor distT="0" distB="0" distL="114300" distR="114300" simplePos="0" relativeHeight="252246016" behindDoc="0" locked="0" layoutInCell="1" allowOverlap="1" wp14:anchorId="4B5D25A8" wp14:editId="3F7C2DE6">
            <wp:simplePos x="0" y="0"/>
            <wp:positionH relativeFrom="column">
              <wp:posOffset>12700</wp:posOffset>
            </wp:positionH>
            <wp:positionV relativeFrom="paragraph">
              <wp:posOffset>215900</wp:posOffset>
            </wp:positionV>
            <wp:extent cx="1485900" cy="1485900"/>
            <wp:effectExtent l="0" t="0" r="0" b="0"/>
            <wp:wrapNone/>
            <wp:docPr id="1786681013" name="Picture 17866810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3" name="Rules Yes List (1)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30F02" w14:textId="190D25D9" w:rsidR="00C02A07" w:rsidRDefault="00C02A07" w:rsidP="00423F64">
      <w:pPr>
        <w:spacing w:line="336" w:lineRule="auto"/>
      </w:pPr>
    </w:p>
    <w:p w14:paraId="243D9989" w14:textId="0347814D" w:rsidR="00C02A07" w:rsidRDefault="00C02A07" w:rsidP="00C02A07">
      <w:r>
        <w:t xml:space="preserve">We think </w:t>
      </w:r>
      <w:r>
        <w:rPr>
          <w:b/>
          <w:bCs/>
        </w:rPr>
        <w:t xml:space="preserve">sex </w:t>
      </w:r>
      <w:r>
        <w:t>should be added to the list of protected characteristics.</w:t>
      </w:r>
    </w:p>
    <w:p w14:paraId="1D039E51" w14:textId="2EDD5375" w:rsidR="00C02A07" w:rsidRDefault="00C02A07" w:rsidP="00423F64">
      <w:pPr>
        <w:spacing w:line="336" w:lineRule="auto"/>
      </w:pPr>
    </w:p>
    <w:p w14:paraId="7BD774A9" w14:textId="736506AC" w:rsidR="00C02A07" w:rsidRDefault="00F52497" w:rsidP="00423F64">
      <w:pPr>
        <w:spacing w:line="336" w:lineRule="auto"/>
      </w:pPr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 wp14:anchorId="48CFDF50" wp14:editId="34A6044A">
                <wp:simplePos x="0" y="0"/>
                <wp:positionH relativeFrom="margin">
                  <wp:posOffset>2131060</wp:posOffset>
                </wp:positionH>
                <wp:positionV relativeFrom="paragraph">
                  <wp:posOffset>256540</wp:posOffset>
                </wp:positionV>
                <wp:extent cx="3599815" cy="2635250"/>
                <wp:effectExtent l="0" t="0" r="635" b="0"/>
                <wp:wrapNone/>
                <wp:docPr id="382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635250"/>
                        </a:xfrm>
                        <a:prstGeom prst="rect">
                          <a:avLst/>
                        </a:prstGeom>
                        <a:solidFill>
                          <a:srgbClr val="C5E6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7052F" id="Rectangle 9" o:spid="_x0000_s1026" style="position:absolute;margin-left:167.8pt;margin-top:20.2pt;width:283.45pt;height:207.5pt;z-index:-25114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" fillcolor="#c5e6fd" stroked="f" strokeweight="1pt">
                <w10:wrap anchorx="margin"/>
              </v:rect>
            </w:pict>
          </mc:Fallback>
        </mc:AlternateContent>
      </w:r>
    </w:p>
    <w:p w14:paraId="7F33314A" w14:textId="2C985C3F" w:rsidR="00C02A07" w:rsidRDefault="0062175E" w:rsidP="00C02A07">
      <w:r>
        <w:rPr>
          <w:noProof/>
        </w:rPr>
        <w:drawing>
          <wp:anchor distT="0" distB="0" distL="114300" distR="114300" simplePos="0" relativeHeight="252247040" behindDoc="0" locked="0" layoutInCell="1" allowOverlap="1" wp14:anchorId="004FF606" wp14:editId="25DDC8E6">
            <wp:simplePos x="0" y="0"/>
            <wp:positionH relativeFrom="column">
              <wp:posOffset>0</wp:posOffset>
            </wp:positionH>
            <wp:positionV relativeFrom="paragraph">
              <wp:posOffset>509270</wp:posOffset>
            </wp:positionV>
            <wp:extent cx="1600200" cy="1600200"/>
            <wp:effectExtent l="0" t="0" r="0" b="0"/>
            <wp:wrapNone/>
            <wp:docPr id="1786681014" name="Picture 17866810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4" name="Gender Male Female.png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A07">
        <w:t xml:space="preserve">Here your </w:t>
      </w:r>
      <w:r w:rsidR="00C02A07">
        <w:rPr>
          <w:b/>
          <w:bCs/>
        </w:rPr>
        <w:t xml:space="preserve">sex </w:t>
      </w:r>
      <w:r w:rsidR="00C02A07">
        <w:t>means the physical parts of your body that make you:</w:t>
      </w:r>
    </w:p>
    <w:p w14:paraId="60CBE823" w14:textId="1B126AD0" w:rsidR="00C02A07" w:rsidRDefault="00C02A07" w:rsidP="00423F64">
      <w:pPr>
        <w:pStyle w:val="Listtoplevel"/>
        <w:spacing w:line="312" w:lineRule="auto"/>
      </w:pPr>
      <w:r>
        <w:t>male</w:t>
      </w:r>
    </w:p>
    <w:p w14:paraId="5617F6C2" w14:textId="1AD21C57" w:rsidR="00C02A07" w:rsidRDefault="00C02A07" w:rsidP="00423F64">
      <w:pPr>
        <w:pStyle w:val="Listtoplevel"/>
        <w:spacing w:line="312" w:lineRule="auto"/>
      </w:pPr>
      <w:r>
        <w:t>female</w:t>
      </w:r>
    </w:p>
    <w:p w14:paraId="316CC29C" w14:textId="06AC74F5" w:rsidR="00C02A07" w:rsidRDefault="00C02A07" w:rsidP="00423F64">
      <w:pPr>
        <w:pStyle w:val="Listtoplevel"/>
        <w:spacing w:line="312" w:lineRule="auto"/>
      </w:pPr>
      <w:r>
        <w:t>inte</w:t>
      </w:r>
      <w:r w:rsidR="00423F64">
        <w:t>r</w:t>
      </w:r>
      <w:r>
        <w:t>sex.</w:t>
      </w:r>
    </w:p>
    <w:p w14:paraId="2ED75F06" w14:textId="221B8563" w:rsidR="00C02A07" w:rsidRDefault="0062175E" w:rsidP="00770F6E">
      <w:r>
        <w:rPr>
          <w:noProof/>
        </w:rPr>
        <w:lastRenderedPageBreak/>
        <w:drawing>
          <wp:anchor distT="0" distB="0" distL="114300" distR="114300" simplePos="0" relativeHeight="252248064" behindDoc="0" locked="0" layoutInCell="1" allowOverlap="1" wp14:anchorId="14D8E9CE" wp14:editId="3FCF2BEC">
            <wp:simplePos x="0" y="0"/>
            <wp:positionH relativeFrom="column">
              <wp:posOffset>0</wp:posOffset>
            </wp:positionH>
            <wp:positionV relativeFrom="paragraph">
              <wp:posOffset>574040</wp:posOffset>
            </wp:positionV>
            <wp:extent cx="1600200" cy="1894975"/>
            <wp:effectExtent l="0" t="0" r="0" b="0"/>
            <wp:wrapNone/>
            <wp:docPr id="1786681015" name="Picture 17866810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5" name="domestic-violence male hit woman.jpg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9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A07">
        <w:t>Making sex a protected characteristic would make it clear that it is a hate crime if:</w:t>
      </w:r>
    </w:p>
    <w:p w14:paraId="122BD270" w14:textId="210F7E26" w:rsidR="00C02A07" w:rsidRDefault="00C02A07" w:rsidP="00C02A07">
      <w:pPr>
        <w:pStyle w:val="Listtoplevel"/>
      </w:pPr>
      <w:r>
        <w:t>someone hurts a woman</w:t>
      </w:r>
    </w:p>
    <w:p w14:paraId="6A67328C" w14:textId="5043B7AD" w:rsidR="00423F64" w:rsidRPr="00423F64" w:rsidRDefault="00423F64" w:rsidP="00423F64">
      <w:pPr>
        <w:pStyle w:val="Listtoplevel"/>
        <w:numPr>
          <w:ilvl w:val="0"/>
          <w:numId w:val="0"/>
        </w:numPr>
        <w:ind w:left="4253"/>
        <w:rPr>
          <w:b/>
          <w:bCs/>
        </w:rPr>
      </w:pPr>
      <w:r w:rsidRPr="00423F64">
        <w:rPr>
          <w:b/>
          <w:bCs/>
        </w:rPr>
        <w:t>and</w:t>
      </w:r>
    </w:p>
    <w:p w14:paraId="19B64D28" w14:textId="0E9A51C5" w:rsidR="00C02A07" w:rsidRDefault="00C02A07" w:rsidP="00C02A07">
      <w:pPr>
        <w:pStyle w:val="Listtoplevel"/>
      </w:pPr>
      <w:r>
        <w:t>hatred of women was the reason why the person hurt their victim.</w:t>
      </w:r>
    </w:p>
    <w:p w14:paraId="513F9F5F" w14:textId="5FAD2FC4" w:rsidR="00C02A07" w:rsidRDefault="00C02A07" w:rsidP="00C02A07"/>
    <w:p w14:paraId="120E6AD7" w14:textId="4E257E84" w:rsidR="00C02A07" w:rsidRDefault="00C02A07" w:rsidP="00C02A07"/>
    <w:p w14:paraId="0F736194" w14:textId="61A6C37A" w:rsidR="00C02A07" w:rsidRDefault="00E47C6F" w:rsidP="00C02A07">
      <w:r>
        <w:rPr>
          <w:noProof/>
        </w:rPr>
        <w:drawing>
          <wp:anchor distT="0" distB="0" distL="114300" distR="114300" simplePos="0" relativeHeight="252249088" behindDoc="0" locked="0" layoutInCell="1" allowOverlap="1" wp14:anchorId="55A61AA7" wp14:editId="5DB63A2F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1600200" cy="1740149"/>
            <wp:effectExtent l="0" t="0" r="0" b="0"/>
            <wp:wrapNone/>
            <wp:docPr id="1786681017" name="Picture 17866810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7" name="training.jpg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4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A07">
        <w:t xml:space="preserve">If the Government decides to change the law </w:t>
      </w:r>
      <w:r w:rsidR="00F52497">
        <w:t>there should be training about the changes for:</w:t>
      </w:r>
    </w:p>
    <w:p w14:paraId="51489A09" w14:textId="6F436710" w:rsidR="00F52497" w:rsidRDefault="00F52497" w:rsidP="00F52497">
      <w:pPr>
        <w:pStyle w:val="Listtoplevel"/>
      </w:pPr>
      <w:r>
        <w:t>police</w:t>
      </w:r>
    </w:p>
    <w:p w14:paraId="07D5BC1D" w14:textId="388AF3C1" w:rsidR="00F52497" w:rsidRDefault="00F52497" w:rsidP="00F52497">
      <w:pPr>
        <w:pStyle w:val="Listtoplevel"/>
      </w:pPr>
      <w:r>
        <w:t>prosecutors.</w:t>
      </w:r>
    </w:p>
    <w:p w14:paraId="45B5F5F3" w14:textId="2E03D58D" w:rsidR="0062175E" w:rsidRDefault="00E47C6F" w:rsidP="0062175E">
      <w:r>
        <w:rPr>
          <w:noProof/>
        </w:rPr>
        <w:drawing>
          <wp:anchor distT="0" distB="0" distL="114300" distR="114300" simplePos="0" relativeHeight="252250112" behindDoc="0" locked="0" layoutInCell="1" allowOverlap="1" wp14:anchorId="388B8890" wp14:editId="32E3059A">
            <wp:simplePos x="0" y="0"/>
            <wp:positionH relativeFrom="column">
              <wp:posOffset>0</wp:posOffset>
            </wp:positionH>
            <wp:positionV relativeFrom="paragraph">
              <wp:posOffset>239395</wp:posOffset>
            </wp:positionV>
            <wp:extent cx="1371600" cy="1880213"/>
            <wp:effectExtent l="0" t="0" r="0" b="0"/>
            <wp:wrapNone/>
            <wp:docPr id="1786681018" name="Picture 17866810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8" name="Judge law courts.pn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80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5B20B" w14:textId="63DEB9A2" w:rsidR="0062175E" w:rsidRDefault="0062175E" w:rsidP="0062175E"/>
    <w:p w14:paraId="44EA6603" w14:textId="40DE5F89" w:rsidR="0062175E" w:rsidRDefault="0062175E" w:rsidP="0062175E">
      <w:r>
        <w:t xml:space="preserve">The Government should also think about if judges need training on changes to the law. </w:t>
      </w:r>
    </w:p>
    <w:p w14:paraId="204919CE" w14:textId="7234FA3A" w:rsidR="0062175E" w:rsidRDefault="0062175E">
      <w:pPr>
        <w:spacing w:line="240" w:lineRule="auto"/>
        <w:ind w:left="0"/>
      </w:pPr>
      <w:r>
        <w:br w:type="page"/>
      </w:r>
    </w:p>
    <w:p w14:paraId="6A7AEDD6" w14:textId="194D754B" w:rsidR="0062175E" w:rsidRDefault="0062175E" w:rsidP="0062175E">
      <w:pPr>
        <w:pStyle w:val="Heading1"/>
      </w:pPr>
      <w:bookmarkStart w:id="9" w:name="_What_happens_next"/>
      <w:bookmarkEnd w:id="9"/>
      <w:r>
        <w:lastRenderedPageBreak/>
        <w:t>What happens next</w:t>
      </w:r>
    </w:p>
    <w:p w14:paraId="4B9970AC" w14:textId="6A53995F" w:rsidR="0062175E" w:rsidRDefault="0062175E" w:rsidP="0062175E"/>
    <w:p w14:paraId="242FCE92" w14:textId="59147095" w:rsidR="0062175E" w:rsidRDefault="0062175E" w:rsidP="0062175E"/>
    <w:p w14:paraId="002FF127" w14:textId="3387A606" w:rsidR="0062175E" w:rsidRDefault="00E47C6F" w:rsidP="0062175E">
      <w:r>
        <w:rPr>
          <w:noProof/>
        </w:rPr>
        <w:drawing>
          <wp:anchor distT="0" distB="0" distL="114300" distR="114300" simplePos="0" relativeHeight="252252160" behindDoc="0" locked="0" layoutInCell="1" allowOverlap="1" wp14:anchorId="3CCA6067" wp14:editId="4A5AA755">
            <wp:simplePos x="0" y="0"/>
            <wp:positionH relativeFrom="column">
              <wp:posOffset>145</wp:posOffset>
            </wp:positionH>
            <wp:positionV relativeFrom="paragraph">
              <wp:posOffset>231775</wp:posOffset>
            </wp:positionV>
            <wp:extent cx="1600200" cy="1783242"/>
            <wp:effectExtent l="0" t="0" r="0" b="7620"/>
            <wp:wrapNone/>
            <wp:docPr id="1786681019" name="Picture 17866810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dvice Meeting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8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75E">
        <w:t>Our job is to:</w:t>
      </w:r>
    </w:p>
    <w:p w14:paraId="4E3B53C9" w14:textId="6DF03755" w:rsidR="0062175E" w:rsidRDefault="0062175E" w:rsidP="0062175E">
      <w:pPr>
        <w:pStyle w:val="Listtoplevel"/>
      </w:pPr>
      <w:r>
        <w:t>review laws in Aotearoa New Zealand</w:t>
      </w:r>
    </w:p>
    <w:p w14:paraId="72EE1069" w14:textId="2FDE7C14" w:rsidR="0062175E" w:rsidRDefault="0062175E" w:rsidP="0062175E">
      <w:pPr>
        <w:pStyle w:val="Listtoplevel"/>
      </w:pPr>
      <w:r>
        <w:t>make recommendations to the Government.</w:t>
      </w:r>
    </w:p>
    <w:p w14:paraId="054AE3D6" w14:textId="61E46758" w:rsidR="0062175E" w:rsidRDefault="00D44443" w:rsidP="0062175E">
      <w:r>
        <w:rPr>
          <w:noProof/>
        </w:rPr>
        <mc:AlternateContent>
          <mc:Choice Requires="wpg">
            <w:drawing>
              <wp:anchor distT="0" distB="0" distL="114300" distR="114300" simplePos="0" relativeHeight="252254208" behindDoc="0" locked="0" layoutInCell="1" allowOverlap="1" wp14:anchorId="06D7BE8A" wp14:editId="12D23F2C">
                <wp:simplePos x="0" y="0"/>
                <wp:positionH relativeFrom="column">
                  <wp:posOffset>0</wp:posOffset>
                </wp:positionH>
                <wp:positionV relativeFrom="paragraph">
                  <wp:posOffset>32877</wp:posOffset>
                </wp:positionV>
                <wp:extent cx="1194141" cy="1257300"/>
                <wp:effectExtent l="0" t="0" r="0" b="0"/>
                <wp:wrapNone/>
                <wp:docPr id="1786681020" name="Group 17866810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141" cy="1257300"/>
                          <a:chOff x="0" y="0"/>
                          <a:chExt cx="1358900" cy="1430020"/>
                        </a:xfrm>
                      </wpg:grpSpPr>
                      <pic:pic xmlns:pic="http://schemas.openxmlformats.org/drawingml/2006/picture">
                        <pic:nvPicPr>
                          <pic:cNvPr id="1786681021" name="Picture 17866810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3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681022" name="Graphic 17866810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2650" y="84455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16A7A" id="Group 1786681020" o:spid="_x0000_s1026" style="position:absolute;margin-left:0;margin-top:2.6pt;width:94.05pt;height:99pt;z-index:252254208;mso-width-relative:margin;mso-height-relative:margin" coordsize="13589,14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">
                <v:shape id="Picture 1786681021" o:spid="_x0000_s1027" type="#_x0000_t75" style="position:absolute;width:10668;height: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">
                  <v:imagedata r:id="rId88" o:title=""/>
                </v:shape>
                <v:shape id="Graphic 1786681022" o:spid="_x0000_s1028" type="#_x0000_t75" style="position:absolute;left:8826;top:8445;width:4763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">
                  <v:imagedata r:id="rId75" o:title=""/>
                </v:shape>
              </v:group>
            </w:pict>
          </mc:Fallback>
        </mc:AlternateContent>
      </w:r>
    </w:p>
    <w:p w14:paraId="5CD8E98B" w14:textId="5D05CA7E" w:rsidR="0062175E" w:rsidRDefault="0062175E" w:rsidP="0062175E"/>
    <w:p w14:paraId="5735FF25" w14:textId="32A43DD2" w:rsidR="0062175E" w:rsidRDefault="0062175E" w:rsidP="0062175E">
      <w:r>
        <w:t>We do not write new laws.</w:t>
      </w:r>
    </w:p>
    <w:p w14:paraId="4750C475" w14:textId="008DA5A2" w:rsidR="0062175E" w:rsidRDefault="0062175E" w:rsidP="0062175E"/>
    <w:p w14:paraId="5517E542" w14:textId="0715FCDD" w:rsidR="0062175E" w:rsidRDefault="00D44443" w:rsidP="0062175E">
      <w:r>
        <w:rPr>
          <w:noProof/>
        </w:rPr>
        <w:drawing>
          <wp:anchor distT="0" distB="0" distL="114300" distR="114300" simplePos="0" relativeHeight="252256256" behindDoc="0" locked="0" layoutInCell="1" allowOverlap="1" wp14:anchorId="29B82BCB" wp14:editId="26CE45EA">
            <wp:simplePos x="0" y="0"/>
            <wp:positionH relativeFrom="column">
              <wp:posOffset>0</wp:posOffset>
            </wp:positionH>
            <wp:positionV relativeFrom="paragraph">
              <wp:posOffset>160655</wp:posOffset>
            </wp:positionV>
            <wp:extent cx="1257300" cy="1257300"/>
            <wp:effectExtent l="0" t="0" r="0" b="0"/>
            <wp:wrapNone/>
            <wp:docPr id="1786681023" name="Picture 17866810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eport 2 with lin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DE026" w14:textId="32872EAA" w:rsidR="0062175E" w:rsidRDefault="0062175E" w:rsidP="0062175E">
      <w:r>
        <w:t>We have written a report about our recommendations for the Government.</w:t>
      </w:r>
    </w:p>
    <w:p w14:paraId="3C5816EC" w14:textId="1A7434FA" w:rsidR="0062175E" w:rsidRDefault="0062175E" w:rsidP="0062175E"/>
    <w:p w14:paraId="77211B1B" w14:textId="4C19D52B" w:rsidR="0062175E" w:rsidRDefault="0062175E" w:rsidP="0062175E"/>
    <w:p w14:paraId="16139DED" w14:textId="4F7101E4" w:rsidR="0062175E" w:rsidRDefault="00D44443" w:rsidP="0062175E">
      <w:r>
        <w:rPr>
          <w:noProof/>
        </w:rPr>
        <w:drawing>
          <wp:anchor distT="0" distB="0" distL="114300" distR="114300" simplePos="0" relativeHeight="252258304" behindDoc="0" locked="0" layoutInCell="1" allowOverlap="1" wp14:anchorId="7241EB3E" wp14:editId="525CEE0F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1600200" cy="998220"/>
            <wp:effectExtent l="0" t="0" r="0" b="0"/>
            <wp:wrapNone/>
            <wp:docPr id="364" name="Picture 3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arliament Governmen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75E">
        <w:t>The Government will:</w:t>
      </w:r>
    </w:p>
    <w:p w14:paraId="12E97702" w14:textId="17B66D6A" w:rsidR="0062175E" w:rsidRDefault="0062175E" w:rsidP="0062175E">
      <w:pPr>
        <w:pStyle w:val="Listtoplevel"/>
      </w:pPr>
      <w:r>
        <w:t>look at our recommendations</w:t>
      </w:r>
    </w:p>
    <w:p w14:paraId="4B94704A" w14:textId="0D59F74D" w:rsidR="00D852B6" w:rsidRDefault="0062175E" w:rsidP="0062175E">
      <w:pPr>
        <w:pStyle w:val="Listtoplevel"/>
      </w:pPr>
      <w:r>
        <w:t xml:space="preserve">decide what to do next. </w:t>
      </w:r>
    </w:p>
    <w:p w14:paraId="7D3D1D57" w14:textId="5F71FD25" w:rsidR="00316DBA" w:rsidRPr="005446BE" w:rsidRDefault="0057609F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lastRenderedPageBreak/>
        <w:drawing>
          <wp:anchor distT="0" distB="0" distL="114300" distR="114300" simplePos="0" relativeHeight="251879424" behindDoc="0" locked="0" layoutInCell="1" allowOverlap="1" wp14:anchorId="33095B78" wp14:editId="52259D4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0965" cy="541616"/>
            <wp:effectExtent l="0" t="0" r="635" b="0"/>
            <wp:wrapNone/>
            <wp:docPr id="27" name="Picture 27" descr="Law Commission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C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41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2984F93C" wp14:editId="08106360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B237E" id="Rectangle: Rounded Corners 24" o:spid="_x0000_s1026" style="position:absolute;margin-left:-27pt;margin-top:-21pt;width:490.9pt;height:660.75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" filled="f" strokecolor="windowText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 w:rsidR="005446BE">
        <w:rPr>
          <w:rFonts w:eastAsia="Times New Roman" w:cs="Arial"/>
          <w:sz w:val="28"/>
          <w:szCs w:val="28"/>
          <w:lang w:eastAsia="en-NZ"/>
        </w:rPr>
        <w:t xml:space="preserve">Te Aka Matua o </w:t>
      </w:r>
      <w:proofErr w:type="spellStart"/>
      <w:r w:rsidR="005446BE">
        <w:rPr>
          <w:rFonts w:eastAsia="Times New Roman" w:cs="Arial"/>
          <w:sz w:val="28"/>
          <w:szCs w:val="28"/>
          <w:lang w:eastAsia="en-NZ"/>
        </w:rPr>
        <w:t>te</w:t>
      </w:r>
      <w:proofErr w:type="spellEnd"/>
      <w:r w:rsidR="005446BE">
        <w:rPr>
          <w:rFonts w:eastAsia="Times New Roman" w:cs="Arial"/>
          <w:sz w:val="28"/>
          <w:szCs w:val="28"/>
          <w:lang w:eastAsia="en-NZ"/>
        </w:rPr>
        <w:t xml:space="preserve"> Ture | Law Commission.</w:t>
      </w:r>
    </w:p>
    <w:p w14:paraId="2C9B88B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65D7D254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12864" behindDoc="0" locked="0" layoutInCell="1" allowOverlap="1" wp14:anchorId="73DD4E19" wp14:editId="77C10987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23ACCD2A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1" wp14:anchorId="78BFF032" wp14:editId="43976DF6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78645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4DF6DFE1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08768" behindDoc="0" locked="0" layoutInCell="1" allowOverlap="1" wp14:anchorId="0EA2C3CB" wp14:editId="23626231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79A46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3FE6399C" w14:textId="77777777" w:rsidR="00316DBA" w:rsidRPr="00316DBA" w:rsidRDefault="00665C70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062FADF8" wp14:editId="105DB3E4">
                <wp:simplePos x="0" y="0"/>
                <wp:positionH relativeFrom="column">
                  <wp:posOffset>-76200</wp:posOffset>
                </wp:positionH>
                <wp:positionV relativeFrom="paragraph">
                  <wp:posOffset>306705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1419A9" id="Group 3" o:spid="_x0000_s1026" alt="Photosymbols logo with a Professional Licence number 410887559." style="position:absolute;margin-left:-6pt;margin-top:24.15pt;width:132pt;height:36pt;z-index:251820032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223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">
                  <v:imagedata r:id="rId224" o:title="" croptop=".65625"/>
                </v:shape>
              </v:group>
            </w:pict>
          </mc:Fallback>
        </mc:AlternateContent>
      </w:r>
    </w:p>
    <w:p w14:paraId="7E3CE8C4" w14:textId="77777777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01BA91E8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6D7C1791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13888" behindDoc="1" locked="0" layoutInCell="1" allowOverlap="1" wp14:anchorId="0258A62F" wp14:editId="75CAED3E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4CA10EE9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59C5ED84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1935B7DF" w14:textId="77777777" w:rsidR="00316DBA" w:rsidRPr="00316DBA" w:rsidRDefault="00316DBA" w:rsidP="00316DB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3CDBB476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17984" behindDoc="0" locked="0" layoutInCell="1" allowOverlap="1" wp14:anchorId="02A1DACD" wp14:editId="04FC654E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53A6F386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15936" behindDoc="0" locked="0" layoutInCell="1" allowOverlap="1" wp14:anchorId="1DD44800" wp14:editId="61C70586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941A8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17B8AC0A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22ACC597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5924F00B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7919CD0E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16960" behindDoc="0" locked="0" layoutInCell="1" allowOverlap="1" wp14:anchorId="3227BAB2" wp14:editId="2B2BDB9E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6DDC83F9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3FBFEB42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40B109EF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62D6F030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6AC93D86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315307">
      <w:footerReference w:type="even" r:id="rId229"/>
      <w:footerReference w:type="default" r:id="rId230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C8D0" w14:textId="77777777" w:rsidR="004F3A46" w:rsidRDefault="004F3A46">
      <w:pPr>
        <w:spacing w:line="240" w:lineRule="auto"/>
      </w:pPr>
      <w:r>
        <w:separator/>
      </w:r>
    </w:p>
  </w:endnote>
  <w:endnote w:type="continuationSeparator" w:id="0">
    <w:p w14:paraId="7389F0B4" w14:textId="77777777" w:rsidR="004F3A46" w:rsidRDefault="004F3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5C3190" w14:textId="77777777" w:rsidR="00D11710" w:rsidRDefault="00D11710" w:rsidP="00770F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E6596C" w14:textId="77777777" w:rsidR="00D11710" w:rsidRDefault="00D11710" w:rsidP="00770F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7CE552" w14:textId="77777777" w:rsidR="00D11710" w:rsidRPr="00AA03EC" w:rsidRDefault="00D11710" w:rsidP="00770F6E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C766D47" w14:textId="77777777" w:rsidR="00D11710" w:rsidRDefault="00D11710" w:rsidP="00770F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13AF" w14:textId="77777777" w:rsidR="004F3A46" w:rsidRDefault="004F3A46">
      <w:pPr>
        <w:spacing w:line="240" w:lineRule="auto"/>
      </w:pPr>
      <w:r>
        <w:separator/>
      </w:r>
    </w:p>
  </w:footnote>
  <w:footnote w:type="continuationSeparator" w:id="0">
    <w:p w14:paraId="005BF626" w14:textId="77777777" w:rsidR="004F3A46" w:rsidRDefault="004F3A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A04F9"/>
    <w:multiLevelType w:val="hybridMultilevel"/>
    <w:tmpl w:val="E126F44C"/>
    <w:lvl w:ilvl="0" w:tplc="AD320D14">
      <w:start w:val="1"/>
      <w:numFmt w:val="decimal"/>
      <w:lvlText w:val="%1."/>
      <w:lvlJc w:val="left"/>
      <w:pPr>
        <w:ind w:left="1500" w:hanging="360"/>
      </w:pPr>
    </w:lvl>
    <w:lvl w:ilvl="1" w:tplc="2A927D96">
      <w:start w:val="1"/>
      <w:numFmt w:val="decimal"/>
      <w:lvlText w:val="%2."/>
      <w:lvlJc w:val="left"/>
      <w:pPr>
        <w:ind w:left="1500" w:hanging="360"/>
      </w:pPr>
    </w:lvl>
    <w:lvl w:ilvl="2" w:tplc="84D8BCE4">
      <w:start w:val="1"/>
      <w:numFmt w:val="decimal"/>
      <w:lvlText w:val="%3."/>
      <w:lvlJc w:val="left"/>
      <w:pPr>
        <w:ind w:left="1500" w:hanging="360"/>
      </w:pPr>
    </w:lvl>
    <w:lvl w:ilvl="3" w:tplc="EDEAB91E">
      <w:start w:val="1"/>
      <w:numFmt w:val="decimal"/>
      <w:lvlText w:val="%4."/>
      <w:lvlJc w:val="left"/>
      <w:pPr>
        <w:ind w:left="1500" w:hanging="360"/>
      </w:pPr>
    </w:lvl>
    <w:lvl w:ilvl="4" w:tplc="55E6C226">
      <w:start w:val="1"/>
      <w:numFmt w:val="decimal"/>
      <w:lvlText w:val="%5."/>
      <w:lvlJc w:val="left"/>
      <w:pPr>
        <w:ind w:left="1500" w:hanging="360"/>
      </w:pPr>
    </w:lvl>
    <w:lvl w:ilvl="5" w:tplc="AD54DF9C">
      <w:start w:val="1"/>
      <w:numFmt w:val="decimal"/>
      <w:lvlText w:val="%6."/>
      <w:lvlJc w:val="left"/>
      <w:pPr>
        <w:ind w:left="1500" w:hanging="360"/>
      </w:pPr>
    </w:lvl>
    <w:lvl w:ilvl="6" w:tplc="10A4C014">
      <w:start w:val="1"/>
      <w:numFmt w:val="decimal"/>
      <w:lvlText w:val="%7."/>
      <w:lvlJc w:val="left"/>
      <w:pPr>
        <w:ind w:left="1500" w:hanging="360"/>
      </w:pPr>
    </w:lvl>
    <w:lvl w:ilvl="7" w:tplc="66F2D7DC">
      <w:start w:val="1"/>
      <w:numFmt w:val="decimal"/>
      <w:lvlText w:val="%8."/>
      <w:lvlJc w:val="left"/>
      <w:pPr>
        <w:ind w:left="1500" w:hanging="360"/>
      </w:pPr>
    </w:lvl>
    <w:lvl w:ilvl="8" w:tplc="A2EA6792">
      <w:start w:val="1"/>
      <w:numFmt w:val="decimal"/>
      <w:lvlText w:val="%9."/>
      <w:lvlJc w:val="left"/>
      <w:pPr>
        <w:ind w:left="1500" w:hanging="360"/>
      </w:pPr>
    </w:lvl>
  </w:abstractNum>
  <w:abstractNum w:abstractNumId="13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960964052">
    <w:abstractNumId w:val="5"/>
  </w:num>
  <w:num w:numId="2" w16cid:durableId="255405253">
    <w:abstractNumId w:val="2"/>
  </w:num>
  <w:num w:numId="3" w16cid:durableId="982391375">
    <w:abstractNumId w:val="9"/>
  </w:num>
  <w:num w:numId="4" w16cid:durableId="1421949180">
    <w:abstractNumId w:val="10"/>
  </w:num>
  <w:num w:numId="5" w16cid:durableId="528418643">
    <w:abstractNumId w:val="6"/>
  </w:num>
  <w:num w:numId="6" w16cid:durableId="1097603341">
    <w:abstractNumId w:val="4"/>
  </w:num>
  <w:num w:numId="7" w16cid:durableId="2035883118">
    <w:abstractNumId w:val="3"/>
  </w:num>
  <w:num w:numId="8" w16cid:durableId="558178122">
    <w:abstractNumId w:val="8"/>
  </w:num>
  <w:num w:numId="9" w16cid:durableId="1320842134">
    <w:abstractNumId w:val="1"/>
  </w:num>
  <w:num w:numId="10" w16cid:durableId="1377312769">
    <w:abstractNumId w:val="7"/>
  </w:num>
  <w:num w:numId="11" w16cid:durableId="643124127">
    <w:abstractNumId w:val="0"/>
  </w:num>
  <w:num w:numId="12" w16cid:durableId="1950820856">
    <w:abstractNumId w:val="11"/>
  </w:num>
  <w:num w:numId="13" w16cid:durableId="924191582">
    <w:abstractNumId w:val="13"/>
  </w:num>
  <w:num w:numId="14" w16cid:durableId="3987898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1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AC3EFF"/>
    <w:rsid w:val="000013CC"/>
    <w:rsid w:val="00001B9F"/>
    <w:rsid w:val="00002417"/>
    <w:rsid w:val="00005DB6"/>
    <w:rsid w:val="000064D2"/>
    <w:rsid w:val="00006CDF"/>
    <w:rsid w:val="00014443"/>
    <w:rsid w:val="000219FA"/>
    <w:rsid w:val="000227B4"/>
    <w:rsid w:val="0002762D"/>
    <w:rsid w:val="0003092A"/>
    <w:rsid w:val="0004557B"/>
    <w:rsid w:val="000644DC"/>
    <w:rsid w:val="000710DF"/>
    <w:rsid w:val="00085E05"/>
    <w:rsid w:val="0009000C"/>
    <w:rsid w:val="0009079F"/>
    <w:rsid w:val="00090942"/>
    <w:rsid w:val="000A3366"/>
    <w:rsid w:val="000A3C46"/>
    <w:rsid w:val="000A5AED"/>
    <w:rsid w:val="000D0BE9"/>
    <w:rsid w:val="000D2B45"/>
    <w:rsid w:val="000D3351"/>
    <w:rsid w:val="000E0308"/>
    <w:rsid w:val="000E75B5"/>
    <w:rsid w:val="00104F7F"/>
    <w:rsid w:val="001068D0"/>
    <w:rsid w:val="0011797B"/>
    <w:rsid w:val="00122416"/>
    <w:rsid w:val="00124EA8"/>
    <w:rsid w:val="00165E77"/>
    <w:rsid w:val="00170C2D"/>
    <w:rsid w:val="001754F4"/>
    <w:rsid w:val="001B4DD5"/>
    <w:rsid w:val="001D223E"/>
    <w:rsid w:val="001E0BF5"/>
    <w:rsid w:val="001E3429"/>
    <w:rsid w:val="00201791"/>
    <w:rsid w:val="002069D3"/>
    <w:rsid w:val="0020773E"/>
    <w:rsid w:val="00226C0D"/>
    <w:rsid w:val="00226F54"/>
    <w:rsid w:val="00234529"/>
    <w:rsid w:val="0024755E"/>
    <w:rsid w:val="00257D60"/>
    <w:rsid w:val="00261BF8"/>
    <w:rsid w:val="00266B9F"/>
    <w:rsid w:val="00284773"/>
    <w:rsid w:val="00284D0D"/>
    <w:rsid w:val="002B1AC5"/>
    <w:rsid w:val="002F1271"/>
    <w:rsid w:val="003139B1"/>
    <w:rsid w:val="00315307"/>
    <w:rsid w:val="00316DBA"/>
    <w:rsid w:val="00323EB3"/>
    <w:rsid w:val="00346442"/>
    <w:rsid w:val="003631C1"/>
    <w:rsid w:val="00371C85"/>
    <w:rsid w:val="003726F8"/>
    <w:rsid w:val="0037458E"/>
    <w:rsid w:val="00374B5D"/>
    <w:rsid w:val="003831EB"/>
    <w:rsid w:val="00384799"/>
    <w:rsid w:val="003876F0"/>
    <w:rsid w:val="00395E66"/>
    <w:rsid w:val="003B1242"/>
    <w:rsid w:val="003D631D"/>
    <w:rsid w:val="003F07F7"/>
    <w:rsid w:val="003F5628"/>
    <w:rsid w:val="003F7DD9"/>
    <w:rsid w:val="004002D2"/>
    <w:rsid w:val="0041203B"/>
    <w:rsid w:val="00423F64"/>
    <w:rsid w:val="00426BE4"/>
    <w:rsid w:val="00440558"/>
    <w:rsid w:val="0045018C"/>
    <w:rsid w:val="004535B5"/>
    <w:rsid w:val="004567B0"/>
    <w:rsid w:val="00470226"/>
    <w:rsid w:val="00493B44"/>
    <w:rsid w:val="004D4EAB"/>
    <w:rsid w:val="004E570E"/>
    <w:rsid w:val="004F3A46"/>
    <w:rsid w:val="004F56C0"/>
    <w:rsid w:val="00503AD5"/>
    <w:rsid w:val="00510007"/>
    <w:rsid w:val="00522E5E"/>
    <w:rsid w:val="00526349"/>
    <w:rsid w:val="0053306B"/>
    <w:rsid w:val="00535BBD"/>
    <w:rsid w:val="005446BE"/>
    <w:rsid w:val="00570380"/>
    <w:rsid w:val="00574559"/>
    <w:rsid w:val="0057609F"/>
    <w:rsid w:val="00577D24"/>
    <w:rsid w:val="005921AD"/>
    <w:rsid w:val="005B4003"/>
    <w:rsid w:val="005D2F15"/>
    <w:rsid w:val="005D4FE9"/>
    <w:rsid w:val="005E17F9"/>
    <w:rsid w:val="0060011B"/>
    <w:rsid w:val="0062175E"/>
    <w:rsid w:val="00621884"/>
    <w:rsid w:val="006458BB"/>
    <w:rsid w:val="0064667B"/>
    <w:rsid w:val="00665C70"/>
    <w:rsid w:val="00676CEF"/>
    <w:rsid w:val="00683296"/>
    <w:rsid w:val="00690E82"/>
    <w:rsid w:val="006B45FC"/>
    <w:rsid w:val="006C5C26"/>
    <w:rsid w:val="006D12ED"/>
    <w:rsid w:val="006E050D"/>
    <w:rsid w:val="006F4251"/>
    <w:rsid w:val="007012DC"/>
    <w:rsid w:val="00705CA3"/>
    <w:rsid w:val="007205B2"/>
    <w:rsid w:val="00723ACD"/>
    <w:rsid w:val="007246BA"/>
    <w:rsid w:val="00734C63"/>
    <w:rsid w:val="00736E4E"/>
    <w:rsid w:val="00752594"/>
    <w:rsid w:val="00760DC8"/>
    <w:rsid w:val="00770F6E"/>
    <w:rsid w:val="007829EC"/>
    <w:rsid w:val="00785D22"/>
    <w:rsid w:val="007A5BE1"/>
    <w:rsid w:val="007B05F3"/>
    <w:rsid w:val="007B3ACB"/>
    <w:rsid w:val="007C4CBC"/>
    <w:rsid w:val="007C7764"/>
    <w:rsid w:val="007E65D7"/>
    <w:rsid w:val="007E7233"/>
    <w:rsid w:val="00840E1C"/>
    <w:rsid w:val="00845D2C"/>
    <w:rsid w:val="00846D08"/>
    <w:rsid w:val="008475B1"/>
    <w:rsid w:val="00863D53"/>
    <w:rsid w:val="00882D17"/>
    <w:rsid w:val="008848CB"/>
    <w:rsid w:val="00887F23"/>
    <w:rsid w:val="008D437D"/>
    <w:rsid w:val="008D75FF"/>
    <w:rsid w:val="008E6584"/>
    <w:rsid w:val="008E6FCF"/>
    <w:rsid w:val="00936CE1"/>
    <w:rsid w:val="009411B0"/>
    <w:rsid w:val="0094516C"/>
    <w:rsid w:val="00974E0B"/>
    <w:rsid w:val="0098180B"/>
    <w:rsid w:val="009904E0"/>
    <w:rsid w:val="009B4DE3"/>
    <w:rsid w:val="009B7F28"/>
    <w:rsid w:val="009E0193"/>
    <w:rsid w:val="009E16D4"/>
    <w:rsid w:val="009E178F"/>
    <w:rsid w:val="009E2730"/>
    <w:rsid w:val="009F1DDC"/>
    <w:rsid w:val="009F55EB"/>
    <w:rsid w:val="00A12915"/>
    <w:rsid w:val="00A1608E"/>
    <w:rsid w:val="00A167D6"/>
    <w:rsid w:val="00A16CD6"/>
    <w:rsid w:val="00A2743A"/>
    <w:rsid w:val="00A34993"/>
    <w:rsid w:val="00A67570"/>
    <w:rsid w:val="00AA71EE"/>
    <w:rsid w:val="00AB1794"/>
    <w:rsid w:val="00AC3EFF"/>
    <w:rsid w:val="00AD0F1B"/>
    <w:rsid w:val="00AE6F04"/>
    <w:rsid w:val="00AF5058"/>
    <w:rsid w:val="00AF580B"/>
    <w:rsid w:val="00B031EC"/>
    <w:rsid w:val="00B06EF2"/>
    <w:rsid w:val="00B31ACE"/>
    <w:rsid w:val="00B3733F"/>
    <w:rsid w:val="00B454C4"/>
    <w:rsid w:val="00B50B0B"/>
    <w:rsid w:val="00B67784"/>
    <w:rsid w:val="00B77621"/>
    <w:rsid w:val="00B81A2E"/>
    <w:rsid w:val="00B83387"/>
    <w:rsid w:val="00BB7148"/>
    <w:rsid w:val="00BC7E04"/>
    <w:rsid w:val="00BD11EE"/>
    <w:rsid w:val="00BD34B6"/>
    <w:rsid w:val="00BF5DDC"/>
    <w:rsid w:val="00C01E6C"/>
    <w:rsid w:val="00C02A07"/>
    <w:rsid w:val="00C200AE"/>
    <w:rsid w:val="00C214FE"/>
    <w:rsid w:val="00C22B2C"/>
    <w:rsid w:val="00C4344C"/>
    <w:rsid w:val="00C5423D"/>
    <w:rsid w:val="00C71D5B"/>
    <w:rsid w:val="00C742AA"/>
    <w:rsid w:val="00C8685E"/>
    <w:rsid w:val="00C8714A"/>
    <w:rsid w:val="00CC14B4"/>
    <w:rsid w:val="00CC747F"/>
    <w:rsid w:val="00CD1DF3"/>
    <w:rsid w:val="00CE3848"/>
    <w:rsid w:val="00D0341E"/>
    <w:rsid w:val="00D11710"/>
    <w:rsid w:val="00D1175F"/>
    <w:rsid w:val="00D40050"/>
    <w:rsid w:val="00D434A9"/>
    <w:rsid w:val="00D44443"/>
    <w:rsid w:val="00D652D9"/>
    <w:rsid w:val="00D67451"/>
    <w:rsid w:val="00D843CE"/>
    <w:rsid w:val="00D852B6"/>
    <w:rsid w:val="00D94FD7"/>
    <w:rsid w:val="00D95D45"/>
    <w:rsid w:val="00D9797B"/>
    <w:rsid w:val="00DA046D"/>
    <w:rsid w:val="00DB5A60"/>
    <w:rsid w:val="00DC5D2A"/>
    <w:rsid w:val="00DD4B20"/>
    <w:rsid w:val="00DE0A87"/>
    <w:rsid w:val="00DE323E"/>
    <w:rsid w:val="00DE6BF8"/>
    <w:rsid w:val="00DF1999"/>
    <w:rsid w:val="00DF2E18"/>
    <w:rsid w:val="00DF76BC"/>
    <w:rsid w:val="00E01274"/>
    <w:rsid w:val="00E02C06"/>
    <w:rsid w:val="00E06AB5"/>
    <w:rsid w:val="00E17BF8"/>
    <w:rsid w:val="00E24BF8"/>
    <w:rsid w:val="00E255FD"/>
    <w:rsid w:val="00E25EA4"/>
    <w:rsid w:val="00E301CA"/>
    <w:rsid w:val="00E422EA"/>
    <w:rsid w:val="00E460D3"/>
    <w:rsid w:val="00E47A7E"/>
    <w:rsid w:val="00E47C6F"/>
    <w:rsid w:val="00E56A37"/>
    <w:rsid w:val="00E70E61"/>
    <w:rsid w:val="00E757C5"/>
    <w:rsid w:val="00EA567F"/>
    <w:rsid w:val="00EC0CC9"/>
    <w:rsid w:val="00EC3808"/>
    <w:rsid w:val="00EC5F32"/>
    <w:rsid w:val="00EF4A04"/>
    <w:rsid w:val="00EF770E"/>
    <w:rsid w:val="00F20BCC"/>
    <w:rsid w:val="00F32DCE"/>
    <w:rsid w:val="00F366B3"/>
    <w:rsid w:val="00F47304"/>
    <w:rsid w:val="00F51BFD"/>
    <w:rsid w:val="00F52497"/>
    <w:rsid w:val="00F6772B"/>
    <w:rsid w:val="00F87859"/>
    <w:rsid w:val="00F910A9"/>
    <w:rsid w:val="00FC1BD7"/>
    <w:rsid w:val="00FC213F"/>
    <w:rsid w:val="00FC2519"/>
    <w:rsid w:val="00FC63B6"/>
    <w:rsid w:val="00FD18D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14B61D"/>
  <w14:defaultImageDpi w14:val="330"/>
  <w15:chartTrackingRefBased/>
  <w15:docId w15:val="{75D01F5C-79B0-4A4C-A2E5-1E5750BA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6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6BA"/>
    <w:rPr>
      <w:rFonts w:ascii="Segoe UI" w:eastAsiaTheme="minorEastAsia" w:hAnsi="Segoe UI" w:cs="Segoe UI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06E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3F64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jpeg"/><Relationship Id="rId21" Type="http://schemas.openxmlformats.org/officeDocument/2006/relationships/image" Target="media/image12.png"/><Relationship Id="rId42" Type="http://schemas.openxmlformats.org/officeDocument/2006/relationships/image" Target="media/image32.jpg"/><Relationship Id="rId63" Type="http://schemas.openxmlformats.org/officeDocument/2006/relationships/image" Target="media/image53.png"/><Relationship Id="rId84" Type="http://schemas.openxmlformats.org/officeDocument/2006/relationships/image" Target="media/image69.png"/><Relationship Id="rId138" Type="http://schemas.openxmlformats.org/officeDocument/2006/relationships/image" Target="media/image120.png"/><Relationship Id="rId159" Type="http://schemas.openxmlformats.org/officeDocument/2006/relationships/image" Target="media/image138.jpg"/><Relationship Id="rId170" Type="http://schemas.openxmlformats.org/officeDocument/2006/relationships/image" Target="media/image148.png"/><Relationship Id="rId191" Type="http://schemas.openxmlformats.org/officeDocument/2006/relationships/image" Target="media/image166.jpg"/><Relationship Id="rId205" Type="http://schemas.openxmlformats.org/officeDocument/2006/relationships/image" Target="media/image178.png"/><Relationship Id="rId226" Type="http://schemas.openxmlformats.org/officeDocument/2006/relationships/image" Target="media/image197.png"/><Relationship Id="rId107" Type="http://schemas.openxmlformats.org/officeDocument/2006/relationships/image" Target="media/image91.jpg"/><Relationship Id="rId11" Type="http://schemas.openxmlformats.org/officeDocument/2006/relationships/image" Target="media/image4.png"/><Relationship Id="rId32" Type="http://schemas.openxmlformats.org/officeDocument/2006/relationships/image" Target="media/image23.jpg"/><Relationship Id="rId53" Type="http://schemas.openxmlformats.org/officeDocument/2006/relationships/image" Target="media/image43.png"/><Relationship Id="rId74" Type="http://schemas.openxmlformats.org/officeDocument/2006/relationships/image" Target="media/image61.png"/><Relationship Id="rId128" Type="http://schemas.openxmlformats.org/officeDocument/2006/relationships/image" Target="media/image110.jpg"/><Relationship Id="rId149" Type="http://schemas.openxmlformats.org/officeDocument/2006/relationships/image" Target="media/image127.png"/><Relationship Id="rId5" Type="http://schemas.openxmlformats.org/officeDocument/2006/relationships/webSettings" Target="webSettings.xml"/><Relationship Id="rId95" Type="http://schemas.openxmlformats.org/officeDocument/2006/relationships/image" Target="media/image79.png"/><Relationship Id="rId160" Type="http://schemas.openxmlformats.org/officeDocument/2006/relationships/image" Target="media/image139.jpeg"/><Relationship Id="rId181" Type="http://schemas.openxmlformats.org/officeDocument/2006/relationships/image" Target="media/image158.png"/><Relationship Id="rId216" Type="http://schemas.openxmlformats.org/officeDocument/2006/relationships/image" Target="media/image189.jpg"/><Relationship Id="rId22" Type="http://schemas.openxmlformats.org/officeDocument/2006/relationships/image" Target="media/image13.png"/><Relationship Id="rId43" Type="http://schemas.openxmlformats.org/officeDocument/2006/relationships/image" Target="media/image33.jpg"/><Relationship Id="rId64" Type="http://schemas.openxmlformats.org/officeDocument/2006/relationships/image" Target="media/image54.png"/><Relationship Id="rId118" Type="http://schemas.openxmlformats.org/officeDocument/2006/relationships/image" Target="media/image100.png"/><Relationship Id="rId139" Type="http://schemas.openxmlformats.org/officeDocument/2006/relationships/image" Target="media/image118.png"/><Relationship Id="rId85" Type="http://schemas.openxmlformats.org/officeDocument/2006/relationships/image" Target="media/image70.png"/><Relationship Id="rId150" Type="http://schemas.openxmlformats.org/officeDocument/2006/relationships/image" Target="media/image128.png"/><Relationship Id="rId171" Type="http://schemas.openxmlformats.org/officeDocument/2006/relationships/image" Target="media/image149.jpg"/><Relationship Id="rId192" Type="http://schemas.openxmlformats.org/officeDocument/2006/relationships/image" Target="media/image167.png"/><Relationship Id="rId206" Type="http://schemas.openxmlformats.org/officeDocument/2006/relationships/image" Target="media/image179.png"/><Relationship Id="rId227" Type="http://schemas.openxmlformats.org/officeDocument/2006/relationships/image" Target="media/image198.jpeg"/><Relationship Id="rId12" Type="http://schemas.openxmlformats.org/officeDocument/2006/relationships/image" Target="media/image5.png"/><Relationship Id="rId33" Type="http://schemas.openxmlformats.org/officeDocument/2006/relationships/image" Target="media/image24.png"/><Relationship Id="rId108" Type="http://schemas.openxmlformats.org/officeDocument/2006/relationships/image" Target="media/image92.jpg"/><Relationship Id="rId129" Type="http://schemas.openxmlformats.org/officeDocument/2006/relationships/image" Target="media/image111.png"/><Relationship Id="rId54" Type="http://schemas.openxmlformats.org/officeDocument/2006/relationships/image" Target="media/image44.png"/><Relationship Id="rId75" Type="http://schemas.openxmlformats.org/officeDocument/2006/relationships/image" Target="media/image62.png"/><Relationship Id="rId96" Type="http://schemas.openxmlformats.org/officeDocument/2006/relationships/image" Target="media/image80.png"/><Relationship Id="rId140" Type="http://schemas.openxmlformats.org/officeDocument/2006/relationships/image" Target="media/image122.png"/><Relationship Id="rId161" Type="http://schemas.openxmlformats.org/officeDocument/2006/relationships/image" Target="media/image140.png"/><Relationship Id="rId182" Type="http://schemas.openxmlformats.org/officeDocument/2006/relationships/image" Target="media/image159.png"/><Relationship Id="rId217" Type="http://schemas.openxmlformats.org/officeDocument/2006/relationships/image" Target="media/image190.jpg"/><Relationship Id="rId6" Type="http://schemas.openxmlformats.org/officeDocument/2006/relationships/footnotes" Target="footnotes.xml"/><Relationship Id="rId23" Type="http://schemas.openxmlformats.org/officeDocument/2006/relationships/image" Target="media/image14.png"/><Relationship Id="rId119" Type="http://schemas.openxmlformats.org/officeDocument/2006/relationships/image" Target="media/image101.png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1.png"/><Relationship Id="rId130" Type="http://schemas.openxmlformats.org/officeDocument/2006/relationships/image" Target="media/image112.png"/><Relationship Id="rId151" Type="http://schemas.openxmlformats.org/officeDocument/2006/relationships/image" Target="media/image129.png"/><Relationship Id="rId172" Type="http://schemas.openxmlformats.org/officeDocument/2006/relationships/image" Target="media/image150.png"/><Relationship Id="rId193" Type="http://schemas.openxmlformats.org/officeDocument/2006/relationships/image" Target="media/image168.png"/><Relationship Id="rId207" Type="http://schemas.openxmlformats.org/officeDocument/2006/relationships/image" Target="media/image180.png"/><Relationship Id="rId228" Type="http://schemas.openxmlformats.org/officeDocument/2006/relationships/image" Target="media/image199.png"/><Relationship Id="rId13" Type="http://schemas.openxmlformats.org/officeDocument/2006/relationships/image" Target="media/image6.png"/><Relationship Id="rId34" Type="http://schemas.openxmlformats.org/officeDocument/2006/relationships/image" Target="media/image25.png"/><Relationship Id="rId55" Type="http://schemas.openxmlformats.org/officeDocument/2006/relationships/image" Target="media/image45.png"/><Relationship Id="rId76" Type="http://schemas.openxmlformats.org/officeDocument/2006/relationships/image" Target="media/image60.jpeg"/><Relationship Id="rId97" Type="http://schemas.openxmlformats.org/officeDocument/2006/relationships/image" Target="media/image81.png"/><Relationship Id="rId120" Type="http://schemas.openxmlformats.org/officeDocument/2006/relationships/image" Target="media/image102.png"/><Relationship Id="rId141" Type="http://schemas.openxmlformats.org/officeDocument/2006/relationships/image" Target="media/image119.png"/><Relationship Id="rId7" Type="http://schemas.openxmlformats.org/officeDocument/2006/relationships/endnotes" Target="endnotes.xml"/><Relationship Id="rId162" Type="http://schemas.openxmlformats.org/officeDocument/2006/relationships/image" Target="media/image139.jpg"/><Relationship Id="rId183" Type="http://schemas.openxmlformats.org/officeDocument/2006/relationships/image" Target="media/image160.png"/><Relationship Id="rId218" Type="http://schemas.openxmlformats.org/officeDocument/2006/relationships/image" Target="media/image191.jpeg"/><Relationship Id="rId24" Type="http://schemas.openxmlformats.org/officeDocument/2006/relationships/image" Target="media/image15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2.png"/><Relationship Id="rId110" Type="http://schemas.openxmlformats.org/officeDocument/2006/relationships/image" Target="media/image94.png"/><Relationship Id="rId131" Type="http://schemas.openxmlformats.org/officeDocument/2006/relationships/image" Target="media/image113.png"/><Relationship Id="rId152" Type="http://schemas.openxmlformats.org/officeDocument/2006/relationships/image" Target="media/image131.png"/><Relationship Id="rId173" Type="http://schemas.openxmlformats.org/officeDocument/2006/relationships/image" Target="media/image151.png"/><Relationship Id="rId194" Type="http://schemas.openxmlformats.org/officeDocument/2006/relationships/image" Target="media/image172.jpeg"/><Relationship Id="rId208" Type="http://schemas.openxmlformats.org/officeDocument/2006/relationships/image" Target="media/image181.png"/><Relationship Id="rId229" Type="http://schemas.openxmlformats.org/officeDocument/2006/relationships/footer" Target="footer1.xml"/><Relationship Id="rId14" Type="http://schemas.openxmlformats.org/officeDocument/2006/relationships/image" Target="media/image7.png"/><Relationship Id="rId35" Type="http://schemas.openxmlformats.org/officeDocument/2006/relationships/image" Target="media/image26.png"/><Relationship Id="rId56" Type="http://schemas.openxmlformats.org/officeDocument/2006/relationships/image" Target="media/image46.png"/><Relationship Id="rId77" Type="http://schemas.openxmlformats.org/officeDocument/2006/relationships/image" Target="media/image63.png"/><Relationship Id="rId100" Type="http://schemas.openxmlformats.org/officeDocument/2006/relationships/image" Target="media/image84.png"/><Relationship Id="rId8" Type="http://schemas.openxmlformats.org/officeDocument/2006/relationships/image" Target="media/image1.png"/><Relationship Id="rId98" Type="http://schemas.openxmlformats.org/officeDocument/2006/relationships/image" Target="media/image82.png"/><Relationship Id="rId121" Type="http://schemas.openxmlformats.org/officeDocument/2006/relationships/image" Target="media/image103.png"/><Relationship Id="rId142" Type="http://schemas.openxmlformats.org/officeDocument/2006/relationships/image" Target="media/image121.png"/><Relationship Id="rId163" Type="http://schemas.openxmlformats.org/officeDocument/2006/relationships/image" Target="media/image142.png"/><Relationship Id="rId184" Type="http://schemas.openxmlformats.org/officeDocument/2006/relationships/image" Target="media/image163.png"/><Relationship Id="rId219" Type="http://schemas.openxmlformats.org/officeDocument/2006/relationships/image" Target="media/image192.png"/><Relationship Id="rId3" Type="http://schemas.openxmlformats.org/officeDocument/2006/relationships/styles" Target="styles.xml"/><Relationship Id="rId214" Type="http://schemas.openxmlformats.org/officeDocument/2006/relationships/image" Target="media/image187.png"/><Relationship Id="rId230" Type="http://schemas.openxmlformats.org/officeDocument/2006/relationships/footer" Target="footer2.xml"/><Relationship Id="rId25" Type="http://schemas.openxmlformats.org/officeDocument/2006/relationships/image" Target="media/image16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97.jpg"/><Relationship Id="rId137" Type="http://schemas.openxmlformats.org/officeDocument/2006/relationships/image" Target="media/image119.jpeg"/><Relationship Id="rId158" Type="http://schemas.openxmlformats.org/officeDocument/2006/relationships/image" Target="media/image137.pn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68.jpg"/><Relationship Id="rId88" Type="http://schemas.openxmlformats.org/officeDocument/2006/relationships/image" Target="media/image720.png"/><Relationship Id="rId111" Type="http://schemas.openxmlformats.org/officeDocument/2006/relationships/image" Target="media/image93.jpg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image" Target="media/image152.png"/><Relationship Id="rId179" Type="http://schemas.openxmlformats.org/officeDocument/2006/relationships/image" Target="media/image156.png"/><Relationship Id="rId195" Type="http://schemas.openxmlformats.org/officeDocument/2006/relationships/image" Target="media/image169.png"/><Relationship Id="rId209" Type="http://schemas.openxmlformats.org/officeDocument/2006/relationships/image" Target="media/image182.png"/><Relationship Id="rId190" Type="http://schemas.openxmlformats.org/officeDocument/2006/relationships/image" Target="media/image165.jpg"/><Relationship Id="rId204" Type="http://schemas.openxmlformats.org/officeDocument/2006/relationships/image" Target="media/image177.jpg"/><Relationship Id="rId220" Type="http://schemas.openxmlformats.org/officeDocument/2006/relationships/image" Target="media/image193.png"/><Relationship Id="rId225" Type="http://schemas.openxmlformats.org/officeDocument/2006/relationships/image" Target="media/image196.jpeg"/><Relationship Id="rId15" Type="http://schemas.openxmlformats.org/officeDocument/2006/relationships/image" Target="media/image8.png"/><Relationship Id="rId36" Type="http://schemas.openxmlformats.org/officeDocument/2006/relationships/image" Target="media/image27.png"/><Relationship Id="rId57" Type="http://schemas.openxmlformats.org/officeDocument/2006/relationships/image" Target="media/image47.jpg"/><Relationship Id="rId106" Type="http://schemas.openxmlformats.org/officeDocument/2006/relationships/image" Target="media/image90.png"/><Relationship Id="rId127" Type="http://schemas.openxmlformats.org/officeDocument/2006/relationships/image" Target="media/image109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52" Type="http://schemas.openxmlformats.org/officeDocument/2006/relationships/image" Target="media/image42.png"/><Relationship Id="rId78" Type="http://schemas.openxmlformats.org/officeDocument/2006/relationships/image" Target="media/image65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122" Type="http://schemas.openxmlformats.org/officeDocument/2006/relationships/image" Target="media/image104.png"/><Relationship Id="rId143" Type="http://schemas.openxmlformats.org/officeDocument/2006/relationships/image" Target="media/image122.jpg"/><Relationship Id="rId148" Type="http://schemas.openxmlformats.org/officeDocument/2006/relationships/image" Target="media/image130.png"/><Relationship Id="rId164" Type="http://schemas.openxmlformats.org/officeDocument/2006/relationships/image" Target="media/image141.png"/><Relationship Id="rId169" Type="http://schemas.openxmlformats.org/officeDocument/2006/relationships/image" Target="media/image147.png"/><Relationship Id="rId185" Type="http://schemas.openxmlformats.org/officeDocument/2006/relationships/image" Target="media/image16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57.png"/><Relationship Id="rId210" Type="http://schemas.openxmlformats.org/officeDocument/2006/relationships/image" Target="media/image183.png"/><Relationship Id="rId215" Type="http://schemas.openxmlformats.org/officeDocument/2006/relationships/image" Target="media/image188.png"/><Relationship Id="rId26" Type="http://schemas.openxmlformats.org/officeDocument/2006/relationships/image" Target="media/image17.png"/><Relationship Id="rId231" Type="http://schemas.openxmlformats.org/officeDocument/2006/relationships/fontTable" Target="fontTable.xml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3.png"/><Relationship Id="rId112" Type="http://schemas.openxmlformats.org/officeDocument/2006/relationships/image" Target="media/image95.png"/><Relationship Id="rId133" Type="http://schemas.openxmlformats.org/officeDocument/2006/relationships/image" Target="media/image115.jpeg"/><Relationship Id="rId154" Type="http://schemas.openxmlformats.org/officeDocument/2006/relationships/image" Target="media/image132.png"/><Relationship Id="rId175" Type="http://schemas.openxmlformats.org/officeDocument/2006/relationships/image" Target="media/image156.jpeg"/><Relationship Id="rId196" Type="http://schemas.openxmlformats.org/officeDocument/2006/relationships/image" Target="media/image170.png"/><Relationship Id="rId200" Type="http://schemas.openxmlformats.org/officeDocument/2006/relationships/image" Target="media/image1740.png"/><Relationship Id="rId16" Type="http://schemas.openxmlformats.org/officeDocument/2006/relationships/image" Target="media/image9.svg"/><Relationship Id="rId221" Type="http://schemas.openxmlformats.org/officeDocument/2006/relationships/image" Target="media/image194.png"/><Relationship Id="rId37" Type="http://schemas.openxmlformats.org/officeDocument/2006/relationships/image" Target="media/image28.png"/><Relationship Id="rId58" Type="http://schemas.openxmlformats.org/officeDocument/2006/relationships/image" Target="media/image48.png"/><Relationship Id="rId79" Type="http://schemas.openxmlformats.org/officeDocument/2006/relationships/image" Target="media/image64.png"/><Relationship Id="rId102" Type="http://schemas.openxmlformats.org/officeDocument/2006/relationships/image" Target="media/image86.png"/><Relationship Id="rId123" Type="http://schemas.openxmlformats.org/officeDocument/2006/relationships/image" Target="media/image105.jpg"/><Relationship Id="rId144" Type="http://schemas.openxmlformats.org/officeDocument/2006/relationships/image" Target="media/image123.png"/><Relationship Id="rId90" Type="http://schemas.openxmlformats.org/officeDocument/2006/relationships/image" Target="media/image74.jpg"/><Relationship Id="rId165" Type="http://schemas.openxmlformats.org/officeDocument/2006/relationships/image" Target="media/image143.png"/><Relationship Id="rId186" Type="http://schemas.openxmlformats.org/officeDocument/2006/relationships/image" Target="media/image162.jpg"/><Relationship Id="rId211" Type="http://schemas.openxmlformats.org/officeDocument/2006/relationships/image" Target="media/image184.jpg"/><Relationship Id="rId232" Type="http://schemas.openxmlformats.org/officeDocument/2006/relationships/theme" Target="theme/theme1.xml"/><Relationship Id="rId27" Type="http://schemas.openxmlformats.org/officeDocument/2006/relationships/image" Target="media/image18.png"/><Relationship Id="rId48" Type="http://schemas.openxmlformats.org/officeDocument/2006/relationships/image" Target="media/image38.png"/><Relationship Id="rId69" Type="http://schemas.openxmlformats.org/officeDocument/2006/relationships/image" Target="media/image59.svg"/><Relationship Id="rId113" Type="http://schemas.openxmlformats.org/officeDocument/2006/relationships/image" Target="media/image96.png"/><Relationship Id="rId134" Type="http://schemas.openxmlformats.org/officeDocument/2006/relationships/image" Target="media/image115.png"/><Relationship Id="rId80" Type="http://schemas.openxmlformats.org/officeDocument/2006/relationships/image" Target="media/image65.jpg"/><Relationship Id="rId155" Type="http://schemas.openxmlformats.org/officeDocument/2006/relationships/image" Target="media/image133.png"/><Relationship Id="rId176" Type="http://schemas.openxmlformats.org/officeDocument/2006/relationships/image" Target="media/image153.png"/><Relationship Id="rId197" Type="http://schemas.openxmlformats.org/officeDocument/2006/relationships/image" Target="media/image171.png"/><Relationship Id="rId201" Type="http://schemas.openxmlformats.org/officeDocument/2006/relationships/image" Target="media/image175.png"/><Relationship Id="rId222" Type="http://schemas.openxmlformats.org/officeDocument/2006/relationships/image" Target="media/image195.png"/><Relationship Id="rId17" Type="http://schemas.openxmlformats.org/officeDocument/2006/relationships/image" Target="media/image10.png"/><Relationship Id="rId38" Type="http://schemas.openxmlformats.org/officeDocument/2006/relationships/image" Target="media/image29.png"/><Relationship Id="rId59" Type="http://schemas.openxmlformats.org/officeDocument/2006/relationships/image" Target="media/image49.jpeg"/><Relationship Id="rId103" Type="http://schemas.openxmlformats.org/officeDocument/2006/relationships/image" Target="media/image87.png"/><Relationship Id="rId124" Type="http://schemas.openxmlformats.org/officeDocument/2006/relationships/image" Target="media/image106.png"/><Relationship Id="rId91" Type="http://schemas.openxmlformats.org/officeDocument/2006/relationships/image" Target="media/image75.jpg"/><Relationship Id="rId145" Type="http://schemas.openxmlformats.org/officeDocument/2006/relationships/image" Target="media/image124.png"/><Relationship Id="rId166" Type="http://schemas.openxmlformats.org/officeDocument/2006/relationships/image" Target="media/image144.jpg"/><Relationship Id="rId187" Type="http://schemas.openxmlformats.org/officeDocument/2006/relationships/image" Target="media/image163.jpg"/><Relationship Id="rId1" Type="http://schemas.openxmlformats.org/officeDocument/2006/relationships/customXml" Target="../customXml/item1.xml"/><Relationship Id="rId212" Type="http://schemas.openxmlformats.org/officeDocument/2006/relationships/image" Target="media/image185.jpg"/><Relationship Id="rId28" Type="http://schemas.openxmlformats.org/officeDocument/2006/relationships/image" Target="media/image19.png"/><Relationship Id="rId49" Type="http://schemas.openxmlformats.org/officeDocument/2006/relationships/image" Target="media/image39.jpeg"/><Relationship Id="rId114" Type="http://schemas.openxmlformats.org/officeDocument/2006/relationships/image" Target="media/image98.png"/><Relationship Id="rId60" Type="http://schemas.openxmlformats.org/officeDocument/2006/relationships/image" Target="media/image50.jpeg"/><Relationship Id="rId81" Type="http://schemas.openxmlformats.org/officeDocument/2006/relationships/image" Target="media/image66.png"/><Relationship Id="rId135" Type="http://schemas.openxmlformats.org/officeDocument/2006/relationships/image" Target="media/image116.png"/><Relationship Id="rId156" Type="http://schemas.openxmlformats.org/officeDocument/2006/relationships/image" Target="media/image134.jpg"/><Relationship Id="rId177" Type="http://schemas.openxmlformats.org/officeDocument/2006/relationships/image" Target="media/image154.png"/><Relationship Id="rId198" Type="http://schemas.openxmlformats.org/officeDocument/2006/relationships/image" Target="media/image172.png"/><Relationship Id="rId202" Type="http://schemas.openxmlformats.org/officeDocument/2006/relationships/image" Target="media/image174.png"/><Relationship Id="rId223" Type="http://schemas.openxmlformats.org/officeDocument/2006/relationships/image" Target="media/image203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50" Type="http://schemas.openxmlformats.org/officeDocument/2006/relationships/image" Target="media/image40.jpeg"/><Relationship Id="rId104" Type="http://schemas.openxmlformats.org/officeDocument/2006/relationships/image" Target="media/image88.png"/><Relationship Id="rId125" Type="http://schemas.openxmlformats.org/officeDocument/2006/relationships/image" Target="media/image107.png"/><Relationship Id="rId146" Type="http://schemas.openxmlformats.org/officeDocument/2006/relationships/image" Target="media/image125.png"/><Relationship Id="rId167" Type="http://schemas.openxmlformats.org/officeDocument/2006/relationships/image" Target="media/image145.png"/><Relationship Id="rId188" Type="http://schemas.openxmlformats.org/officeDocument/2006/relationships/image" Target="media/image1620.png"/><Relationship Id="rId92" Type="http://schemas.openxmlformats.org/officeDocument/2006/relationships/image" Target="media/image76.jpg"/><Relationship Id="rId213" Type="http://schemas.openxmlformats.org/officeDocument/2006/relationships/image" Target="media/image186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40" Type="http://schemas.openxmlformats.org/officeDocument/2006/relationships/hyperlink" Target="https://tinyurl.com/2ptm22fe" TargetMode="External"/><Relationship Id="rId115" Type="http://schemas.openxmlformats.org/officeDocument/2006/relationships/image" Target="media/image99.png"/><Relationship Id="rId136" Type="http://schemas.openxmlformats.org/officeDocument/2006/relationships/image" Target="media/image117.jpg"/><Relationship Id="rId157" Type="http://schemas.openxmlformats.org/officeDocument/2006/relationships/image" Target="media/image136.png"/><Relationship Id="rId178" Type="http://schemas.openxmlformats.org/officeDocument/2006/relationships/image" Target="media/image155.png"/><Relationship Id="rId61" Type="http://schemas.openxmlformats.org/officeDocument/2006/relationships/image" Target="media/image51.png"/><Relationship Id="rId82" Type="http://schemas.openxmlformats.org/officeDocument/2006/relationships/image" Target="media/image67.png"/><Relationship Id="rId199" Type="http://schemas.openxmlformats.org/officeDocument/2006/relationships/image" Target="media/image173.png"/><Relationship Id="rId203" Type="http://schemas.openxmlformats.org/officeDocument/2006/relationships/image" Target="media/image176.png"/><Relationship Id="rId19" Type="http://schemas.openxmlformats.org/officeDocument/2006/relationships/image" Target="media/image10.jpeg"/><Relationship Id="rId224" Type="http://schemas.openxmlformats.org/officeDocument/2006/relationships/image" Target="media/image204.png"/><Relationship Id="rId30" Type="http://schemas.openxmlformats.org/officeDocument/2006/relationships/image" Target="media/image21.png"/><Relationship Id="rId105" Type="http://schemas.openxmlformats.org/officeDocument/2006/relationships/image" Target="media/image89.png"/><Relationship Id="rId126" Type="http://schemas.openxmlformats.org/officeDocument/2006/relationships/image" Target="media/image108.png"/><Relationship Id="rId147" Type="http://schemas.openxmlformats.org/officeDocument/2006/relationships/image" Target="media/image126.png"/><Relationship Id="rId168" Type="http://schemas.openxmlformats.org/officeDocument/2006/relationships/image" Target="media/image146.png"/><Relationship Id="rId51" Type="http://schemas.openxmlformats.org/officeDocument/2006/relationships/image" Target="media/image41.png"/><Relationship Id="rId93" Type="http://schemas.openxmlformats.org/officeDocument/2006/relationships/image" Target="media/image77.png"/><Relationship Id="rId189" Type="http://schemas.openxmlformats.org/officeDocument/2006/relationships/image" Target="media/image16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asy%20Read%20Template%20Januar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D52AD-BE5E-4EE2-8397-B54B0EC0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January 2026.dotx</Template>
  <TotalTime>1</TotalTime>
  <Pages>64</Pages>
  <Words>3354</Words>
  <Characters>19118</Characters>
  <DocSecurity>2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Aka Matua o te Ture | Law Commission</dc:creator>
  <cp:keywords/>
  <dc:description/>
  <dcterms:created xsi:type="dcterms:W3CDTF">2026-08-04T05:49:00Z</dcterms:created>
  <dcterms:modified xsi:type="dcterms:W3CDTF">2026-08-06T01:26:00Z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